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93826A7" w14:textId="77777777" w:rsidR="00B42CA7" w:rsidRPr="007858EC" w:rsidRDefault="00B42CA7" w:rsidP="008E06AA">
      <w:pPr>
        <w:ind w:firstLine="708"/>
        <w:rPr>
          <w:sz w:val="32"/>
        </w:rPr>
      </w:pPr>
    </w:p>
    <w:p w14:paraId="5595C174" w14:textId="77777777" w:rsidR="00C20846" w:rsidRDefault="00C20846" w:rsidP="00B42CA7">
      <w:pPr>
        <w:ind w:firstLine="708"/>
        <w:rPr>
          <w:b/>
          <w:color w:val="44546A" w:themeColor="text2"/>
          <w:sz w:val="36"/>
        </w:rPr>
      </w:pPr>
    </w:p>
    <w:p w14:paraId="6D2B505C" w14:textId="77777777" w:rsidR="00C20846" w:rsidRDefault="00C20846" w:rsidP="00B42CA7">
      <w:pPr>
        <w:ind w:firstLine="708"/>
        <w:rPr>
          <w:b/>
          <w:color w:val="44546A" w:themeColor="text2"/>
          <w:sz w:val="36"/>
        </w:rPr>
      </w:pPr>
    </w:p>
    <w:p w14:paraId="24F30484" w14:textId="0F21671D" w:rsidR="00C20846" w:rsidRDefault="00C20846" w:rsidP="00B42CA7">
      <w:pPr>
        <w:ind w:firstLine="708"/>
        <w:rPr>
          <w:b/>
          <w:color w:val="44546A" w:themeColor="text2"/>
          <w:sz w:val="36"/>
        </w:rPr>
      </w:pPr>
      <w:r w:rsidRPr="007858EC">
        <w:rPr>
          <w:noProof/>
          <w:lang w:eastAsia="en-GB"/>
        </w:rPr>
        <w:drawing>
          <wp:anchor distT="0" distB="0" distL="114300" distR="114300" simplePos="0" relativeHeight="251662336" behindDoc="1" locked="0" layoutInCell="1" allowOverlap="1" wp14:anchorId="2DBDD7B9" wp14:editId="7B9B72FD">
            <wp:simplePos x="0" y="0"/>
            <wp:positionH relativeFrom="page">
              <wp:align>left</wp:align>
            </wp:positionH>
            <wp:positionV relativeFrom="paragraph">
              <wp:posOffset>784225</wp:posOffset>
            </wp:positionV>
            <wp:extent cx="7596505" cy="5697220"/>
            <wp:effectExtent l="0" t="0" r="4445" b="0"/>
            <wp:wrapTight wrapText="bothSides">
              <wp:wrapPolygon edited="0">
                <wp:start x="0" y="0"/>
                <wp:lineTo x="0" y="21523"/>
                <wp:lineTo x="21558" y="21523"/>
                <wp:lineTo x="21558"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1030979.JPG"/>
                    <pic:cNvPicPr/>
                  </pic:nvPicPr>
                  <pic:blipFill>
                    <a:blip r:embed="rId8" cstate="print">
                      <a:duotone>
                        <a:prstClr val="black"/>
                        <a:schemeClr val="accent1">
                          <a:tint val="45000"/>
                          <a:satMod val="400000"/>
                        </a:schemeClr>
                      </a:duotone>
                      <a:extLst>
                        <a:ext uri="{28A0092B-C50C-407E-A947-70E740481C1C}">
                          <a14:useLocalDpi xmlns:a14="http://schemas.microsoft.com/office/drawing/2010/main"/>
                        </a:ext>
                      </a:extLst>
                    </a:blip>
                    <a:stretch>
                      <a:fillRect/>
                    </a:stretch>
                  </pic:blipFill>
                  <pic:spPr>
                    <a:xfrm>
                      <a:off x="0" y="0"/>
                      <a:ext cx="7596505" cy="5697220"/>
                    </a:xfrm>
                    <a:prstGeom prst="rect">
                      <a:avLst/>
                    </a:prstGeom>
                    <a:pattFill prst="pct10">
                      <a:fgClr>
                        <a:schemeClr val="accent6">
                          <a:lumMod val="50000"/>
                        </a:schemeClr>
                      </a:fgClr>
                      <a:bgClr>
                        <a:schemeClr val="bg1"/>
                      </a:bgClr>
                    </a:pattFill>
                  </pic:spPr>
                </pic:pic>
              </a:graphicData>
            </a:graphic>
            <wp14:sizeRelH relativeFrom="page">
              <wp14:pctWidth>0</wp14:pctWidth>
            </wp14:sizeRelH>
            <wp14:sizeRelV relativeFrom="page">
              <wp14:pctHeight>0</wp14:pctHeight>
            </wp14:sizeRelV>
          </wp:anchor>
        </w:drawing>
      </w:r>
      <w:r w:rsidR="00B42CA7" w:rsidRPr="007858EC">
        <w:rPr>
          <w:b/>
          <w:color w:val="44546A" w:themeColor="text2"/>
          <w:sz w:val="36"/>
        </w:rPr>
        <w:t>Information Needs Assessment Tanzania</w:t>
      </w:r>
      <w:r w:rsidR="00B42CA7" w:rsidRPr="007858EC">
        <w:rPr>
          <w:b/>
          <w:color w:val="44546A" w:themeColor="text2"/>
          <w:sz w:val="36"/>
        </w:rPr>
        <w:br/>
      </w:r>
    </w:p>
    <w:p w14:paraId="5D91C28D" w14:textId="37224892" w:rsidR="008E06AA" w:rsidRDefault="008E06AA" w:rsidP="00B42CA7">
      <w:pPr>
        <w:ind w:firstLine="708"/>
        <w:rPr>
          <w:sz w:val="32"/>
        </w:rPr>
      </w:pPr>
    </w:p>
    <w:p w14:paraId="519027CD" w14:textId="6378AC78" w:rsidR="00BF3F38" w:rsidRPr="00F446E8" w:rsidRDefault="00BF3F38" w:rsidP="00B42CA7">
      <w:pPr>
        <w:ind w:firstLine="708"/>
        <w:rPr>
          <w:sz w:val="20"/>
        </w:rPr>
      </w:pPr>
      <w:r w:rsidRPr="00F446E8">
        <w:rPr>
          <w:sz w:val="20"/>
        </w:rPr>
        <w:t>Royal Tropical Institute (KIT), Amsterdam</w:t>
      </w:r>
    </w:p>
    <w:p w14:paraId="4C05088D" w14:textId="77777777" w:rsidR="00124EEF" w:rsidRPr="00F446E8" w:rsidRDefault="00124EEF" w:rsidP="00124EEF">
      <w:pPr>
        <w:ind w:firstLine="708"/>
        <w:rPr>
          <w:sz w:val="20"/>
        </w:rPr>
      </w:pPr>
      <w:r w:rsidRPr="00F446E8">
        <w:rPr>
          <w:sz w:val="20"/>
        </w:rPr>
        <w:t>Wouter Kleijn, Helena Posthumus</w:t>
      </w:r>
    </w:p>
    <w:p w14:paraId="46BFED72" w14:textId="77777777" w:rsidR="00124EEF" w:rsidRPr="00F446E8" w:rsidRDefault="00124EEF" w:rsidP="00B42CA7">
      <w:pPr>
        <w:ind w:firstLine="708"/>
        <w:rPr>
          <w:sz w:val="20"/>
        </w:rPr>
      </w:pPr>
    </w:p>
    <w:p w14:paraId="57D230CE" w14:textId="1D21CAB3" w:rsidR="00BF3F38" w:rsidRDefault="00124EEF" w:rsidP="00B42CA7">
      <w:pPr>
        <w:ind w:firstLine="708"/>
        <w:rPr>
          <w:sz w:val="20"/>
        </w:rPr>
      </w:pPr>
      <w:r>
        <w:rPr>
          <w:sz w:val="20"/>
        </w:rPr>
        <w:t>July 2015</w:t>
      </w:r>
    </w:p>
    <w:p w14:paraId="7EE032CB" w14:textId="45CCF9EB" w:rsidR="00BF3F38" w:rsidRDefault="00124EEF" w:rsidP="00B42CA7">
      <w:pPr>
        <w:ind w:firstLine="708"/>
        <w:rPr>
          <w:sz w:val="20"/>
        </w:rPr>
      </w:pPr>
      <w:r>
        <w:rPr>
          <w:noProof/>
          <w:lang w:eastAsia="en-GB"/>
        </w:rPr>
        <w:drawing>
          <wp:anchor distT="0" distB="0" distL="114300" distR="114300" simplePos="0" relativeHeight="251708416" behindDoc="0" locked="0" layoutInCell="1" allowOverlap="1" wp14:anchorId="3DEF6C37" wp14:editId="6FEBB86F">
            <wp:simplePos x="0" y="0"/>
            <wp:positionH relativeFrom="margin">
              <wp:align>right</wp:align>
            </wp:positionH>
            <wp:positionV relativeFrom="paragraph">
              <wp:posOffset>75565</wp:posOffset>
            </wp:positionV>
            <wp:extent cx="1038860" cy="635000"/>
            <wp:effectExtent l="0" t="0" r="8890" b="0"/>
            <wp:wrapSquare wrapText="bothSides"/>
            <wp:docPr id="12" name="Picture 12" descr="http://www.plaza-der-vielfalt.de/media/wdu/310108011309e6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laza-der-vielfalt.de/media/wdu/310108011309e6f3.jp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1038860" cy="635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E15A3B" w14:textId="730C9C16" w:rsidR="00BF3F38" w:rsidRDefault="00BF3F38" w:rsidP="00BF3F38">
      <w:pPr>
        <w:ind w:firstLine="708"/>
        <w:rPr>
          <w:sz w:val="20"/>
        </w:rPr>
      </w:pPr>
      <w:r>
        <w:rPr>
          <w:sz w:val="20"/>
        </w:rPr>
        <w:t>Commissioned by CABI</w:t>
      </w:r>
    </w:p>
    <w:p w14:paraId="3B847D47" w14:textId="40521108" w:rsidR="00BF3F38" w:rsidRDefault="00BF3F38">
      <w:pPr>
        <w:spacing w:after="160" w:line="259" w:lineRule="auto"/>
        <w:rPr>
          <w:rFonts w:asciiTheme="minorHAnsi" w:hAnsiTheme="minorHAnsi"/>
          <w:sz w:val="22"/>
        </w:rPr>
      </w:pPr>
      <w:r>
        <w:rPr>
          <w:rFonts w:asciiTheme="minorHAnsi" w:hAnsiTheme="minorHAnsi"/>
          <w:sz w:val="22"/>
        </w:rPr>
        <w:br w:type="page"/>
      </w:r>
    </w:p>
    <w:p w14:paraId="4AF3EB7B" w14:textId="77777777" w:rsidR="00124EEF" w:rsidRDefault="00124EEF" w:rsidP="00124EEF">
      <w:pPr>
        <w:pStyle w:val="Heading1"/>
      </w:pPr>
      <w:bookmarkStart w:id="0" w:name="_Toc426715391"/>
      <w:r>
        <w:lastRenderedPageBreak/>
        <w:t>Executive summary</w:t>
      </w:r>
      <w:bookmarkEnd w:id="0"/>
    </w:p>
    <w:p w14:paraId="3FA87BEC" w14:textId="16D1C0DE" w:rsidR="00D23DFA" w:rsidRDefault="00D23DFA" w:rsidP="00D23DFA">
      <w:r>
        <w:br/>
      </w:r>
      <w:r w:rsidRPr="007858EC">
        <w:t>This study provides an information needs assessment for Tanzania. A quick scan on the usefulness of a selection of ASHC and Plantwise materials was conducted as part of the assignment as well. Together with a separate study and fieldwork conducted in Ethiopia, it should provide input for the development of a measurement and evaluation module for Phase II of the ASHC program. It also aims to give entry-points and insights for further formulation of the program in the years to come, both in content and format of information materials as well as the distribution of them.</w:t>
      </w:r>
      <w:r w:rsidRPr="007858EC">
        <w:br/>
      </w:r>
      <w:r w:rsidRPr="007858EC">
        <w:br/>
      </w:r>
      <w:r w:rsidRPr="00411680">
        <w:rPr>
          <w:b/>
        </w:rPr>
        <w:t>For farmers</w:t>
      </w:r>
      <w:r w:rsidRPr="007858EC">
        <w:t xml:space="preserve"> the most important sources of information (in order of importance) are family and neighbo</w:t>
      </w:r>
      <w:r>
        <w:t>u</w:t>
      </w:r>
      <w:r w:rsidRPr="007858EC">
        <w:t xml:space="preserve">rs, the yearly Nane Nane agricultural fair, product labels, public extension, research </w:t>
      </w:r>
      <w:r w:rsidRPr="00411680">
        <w:t xml:space="preserve">institutes, private extension (mostly by agro-input companies). </w:t>
      </w:r>
    </w:p>
    <w:p w14:paraId="3DA6D185" w14:textId="77777777" w:rsidR="00D23DFA" w:rsidRPr="00411680" w:rsidRDefault="00D23DFA" w:rsidP="00D23DFA"/>
    <w:p w14:paraId="43C0AB6A" w14:textId="77777777" w:rsidR="00D23DFA" w:rsidRDefault="00D23DFA" w:rsidP="00D23DFA">
      <w:r w:rsidRPr="00411680">
        <w:rPr>
          <w:b/>
        </w:rPr>
        <w:t>For Agro-dealers</w:t>
      </w:r>
      <w:r w:rsidRPr="007858EC">
        <w:t>, demos and training by agro-input companies as well as a nationwide agrodealer support programs are sources of information. For agro-input companies colleagues are important as well as the company itself supplying (through training and literature) new information on new products to their staff.</w:t>
      </w:r>
    </w:p>
    <w:p w14:paraId="517CE204" w14:textId="77777777" w:rsidR="00D23DFA" w:rsidRPr="007858EC" w:rsidRDefault="00D23DFA" w:rsidP="00D23DFA"/>
    <w:p w14:paraId="3EF78B7F" w14:textId="77777777" w:rsidR="00D23DFA" w:rsidRDefault="00D23DFA" w:rsidP="00D23DFA">
      <w:r w:rsidRPr="00411680">
        <w:rPr>
          <w:b/>
        </w:rPr>
        <w:t>Public extension</w:t>
      </w:r>
      <w:r w:rsidRPr="007858EC">
        <w:t xml:space="preserve"> workers have colleagues, farmers, research institutes and to a lesser extent manuals and training at their disposal. </w:t>
      </w:r>
    </w:p>
    <w:p w14:paraId="39AF4B06" w14:textId="77777777" w:rsidR="00D23DFA" w:rsidRPr="007858EC" w:rsidRDefault="00D23DFA" w:rsidP="00D23DFA"/>
    <w:p w14:paraId="14DDEE63" w14:textId="77777777" w:rsidR="00D23DFA" w:rsidRDefault="00D23DFA" w:rsidP="00D23DFA">
      <w:r w:rsidRPr="007858EC">
        <w:t xml:space="preserve">Information material production and dissemination is an intricate process that takes several steps. Determining the right content and format is key, and this can take quite some time. But even the ‘perfect information material’, will not reach farmers or intermediaries without the right dissemination strategy. </w:t>
      </w:r>
      <w:r w:rsidRPr="007858EC">
        <w:br/>
      </w:r>
      <w:r w:rsidRPr="007858EC">
        <w:br/>
        <w:t xml:space="preserve">In terms of </w:t>
      </w:r>
      <w:r w:rsidRPr="007858EC">
        <w:rPr>
          <w:b/>
        </w:rPr>
        <w:t>content</w:t>
      </w:r>
      <w:r w:rsidRPr="007858EC">
        <w:t>, important conclusions arose from discussions with farmers. In and around Arusha and Mbeya more information was needed on crops such as maize, beans</w:t>
      </w:r>
      <w:r>
        <w:t>,</w:t>
      </w:r>
      <w:r w:rsidRPr="007858EC">
        <w:t xml:space="preserve"> potatoes and vegetables. Only the first two</w:t>
      </w:r>
      <w:r>
        <w:t xml:space="preserve"> are priority crops for the B</w:t>
      </w:r>
      <w:r w:rsidRPr="007858EC">
        <w:t>MGF. In some areas other crops were deemed to be relevant as well, which can be addressed through co-sponsoring with other partners working on multiple crops or CABI, outside of the scope of ASHC grant.</w:t>
      </w:r>
      <w:r w:rsidRPr="007858EC">
        <w:br/>
      </w:r>
      <w:r w:rsidRPr="007858EC">
        <w:br/>
        <w:t xml:space="preserve">Information to farmers should be specific; both crop specific as well as providing detailed information on which products to use, how to apply, at what dosage, where to buy these, etc. Information for farmers should be concise with texts reduced to the minimum. It should also be comprehensive, containing information on the whole production cycle (including land preparation and post-harvest management practices). Finding the right balance might be a challenge however, hence prototype testing could be useful to test different content arrangements (as well as formats). </w:t>
      </w:r>
      <w:r w:rsidRPr="007858EC">
        <w:br/>
      </w:r>
      <w:r w:rsidRPr="007858EC">
        <w:br/>
        <w:t>Information on new inputs (seed varieties, fertilizer and pesticides) and pests/diseases was considered to be crucial as new products and pests come and go. Some information needs of farmers are not directly related to ISFM or pest management, such as post-harvest practices and market information. Information should be agro-ecological zone specific. Interviewees recommended to distinguish the three main agro-ecological zones (lowlands, medium, highlands) for any materials that promote improved seed varieties or cropping practices. Finally, contact details should be included at all times to encourage interaction.</w:t>
      </w:r>
      <w:r w:rsidRPr="007858EC">
        <w:br/>
      </w:r>
      <w:r w:rsidRPr="007858EC">
        <w:br/>
        <w:t>For intermediaries information needs are often similar to those</w:t>
      </w:r>
      <w:r w:rsidRPr="00411680">
        <w:t xml:space="preserve"> of farmers. Information on diseases and new inputs (pesticides, seeds, fertilizers) were frequently</w:t>
      </w:r>
      <w:r w:rsidRPr="007858EC">
        <w:t xml:space="preserve"> mentioned. The same goes for ‘non-ISFM related information’ such as market information and information on processing. </w:t>
      </w:r>
      <w:r w:rsidRPr="007858EC">
        <w:br/>
      </w:r>
      <w:r w:rsidRPr="007858EC">
        <w:br/>
        <w:t xml:space="preserve">Agrodealers specifically said they would need information on improved inputs on time. They need to receive information (or visit demoplots) prior to the agricultural season in order to effectively sell the new products to the farmers. There is also a demand to better equip agrodealers with more comprehensive information on the entire process of crop production. Public extension workers pointed out that general guides and manuals are often too generic. Hence information </w:t>
      </w:r>
      <w:r w:rsidRPr="007858EC">
        <w:lastRenderedPageBreak/>
        <w:t>should be crop specific.</w:t>
      </w:r>
      <w:r w:rsidRPr="007858EC">
        <w:br/>
      </w:r>
      <w:r w:rsidRPr="007858EC">
        <w:br/>
        <w:t xml:space="preserve">In terms of </w:t>
      </w:r>
      <w:r w:rsidRPr="007858EC">
        <w:rPr>
          <w:b/>
        </w:rPr>
        <w:t>formats,</w:t>
      </w:r>
      <w:r w:rsidRPr="007858EC">
        <w:t xml:space="preserve"> TV might be difficult due to irregular access by farmers and even extension workers Most farmers interviewed did not use radio as an important source yet radio has the potential to reach a larger audience and a partnership with experiences organizations like Farm Radio International could be useful. Piloting film screening could be worthwhile to test, as many interviewees (both farmers and intermediaries) preferred film after training and demos to educate farmers and intermediaries, especially in areas where the literacy level is low. </w:t>
      </w:r>
      <w:r w:rsidRPr="007858EC">
        <w:br/>
      </w:r>
      <w:r w:rsidRPr="007858EC">
        <w:br/>
        <w:t>As for written materials, manuals can be useful for intermediaries. Manuals are inappropriate for small-scale farmers as they want concise texts and strong graphics. Farmers gave very different  answers about their preferred format. Piloting different print formats (calendars, leaflets, posters) together with non-written materials, targeting the same type of end users for the same crop, while measured in terms of value for money, is advised.</w:t>
      </w:r>
    </w:p>
    <w:p w14:paraId="210F1133" w14:textId="77777777" w:rsidR="00D23DFA" w:rsidRPr="007858EC" w:rsidRDefault="00D23DFA" w:rsidP="00D23DFA"/>
    <w:p w14:paraId="5A13A512" w14:textId="77777777" w:rsidR="00D23DFA" w:rsidRPr="007858EC" w:rsidRDefault="00D23DFA" w:rsidP="00D23DFA">
      <w:pPr>
        <w:spacing w:after="240"/>
      </w:pPr>
      <w:r w:rsidRPr="007858EC">
        <w:t xml:space="preserve">Besides this other observations were that text should be limited, more photos should be used, text should not be too small as farmers often have difficulty reading, paragraphs should have a clear subject line at the beginning of each paragraph, photos should be depicting real life situations and local farmers as much as possible and finally, written material should be of durable quality paper. </w:t>
      </w:r>
      <w:r w:rsidRPr="007858EC">
        <w:br/>
      </w:r>
      <w:r w:rsidRPr="007858EC">
        <w:br/>
        <w:t xml:space="preserve">The </w:t>
      </w:r>
      <w:r w:rsidRPr="007858EC">
        <w:rPr>
          <w:b/>
        </w:rPr>
        <w:t>dissemination</w:t>
      </w:r>
      <w:r w:rsidRPr="007858EC">
        <w:t xml:space="preserve"> of materials should go hand in hand with training on the promoted practices and technologies. Almost all interviewees stressed the importance of practical training and demo-plots to engage with farmers a) to promoted ISFM practices and technologies and b) for information materials to be effective. As the capacity to provide training by individual organizations and companies is limited, this implies a pluralistic approach, engaging with both public and private sector and NGOs.</w:t>
      </w:r>
      <w:r w:rsidRPr="007858EC">
        <w:br/>
      </w:r>
      <w:r w:rsidRPr="007858EC">
        <w:br/>
      </w:r>
      <w:r w:rsidRPr="007858EC">
        <w:rPr>
          <w:szCs w:val="18"/>
        </w:rPr>
        <w:t>For the private sector, agrodealers are an entry-point.</w:t>
      </w:r>
      <w:r w:rsidRPr="007858EC">
        <w:rPr>
          <w:i/>
          <w:szCs w:val="18"/>
        </w:rPr>
        <w:t xml:space="preserve"> </w:t>
      </w:r>
      <w:r w:rsidRPr="007858EC">
        <w:rPr>
          <w:szCs w:val="18"/>
        </w:rPr>
        <w:t>Agrodealers can be trained to give more appropriate information to farmers This can be combined with the provision of information material at agrodealer-level (e.g. manuals) as well as agrodealers providing more comprehensive materials to farmers. A distinction should be made between agrodealers and the actual vendors in the shop. The actual vendors should be targeted as they interact with farmers directly.</w:t>
      </w:r>
      <w:r w:rsidRPr="007858EC">
        <w:rPr>
          <w:szCs w:val="18"/>
        </w:rPr>
        <w:br/>
      </w:r>
      <w:r w:rsidRPr="007858EC">
        <w:rPr>
          <w:i/>
          <w:szCs w:val="18"/>
        </w:rPr>
        <w:br/>
      </w:r>
      <w:r w:rsidRPr="007858EC">
        <w:rPr>
          <w:szCs w:val="18"/>
        </w:rPr>
        <w:t xml:space="preserve">Agro-input companies organize demos and training for farmers, often together with partners. These training can be an entry-point to disseminate material. Some of the companies interviewed, expressed clear interest in more comprehensive materials on particular crops relevant for their products. </w:t>
      </w:r>
      <w:r w:rsidRPr="007858EC">
        <w:t>Agro-input companies have already set up their own strategies and networks for dissemination and training of new practices. Through partnerships, bilateral and multilateral, these networks could be utilized for dissemination of information materials.</w:t>
      </w:r>
    </w:p>
    <w:p w14:paraId="3EB091AF" w14:textId="77777777" w:rsidR="00D23DFA" w:rsidRPr="007858EC" w:rsidRDefault="00D23DFA" w:rsidP="00D23DFA">
      <w:pPr>
        <w:spacing w:after="240"/>
      </w:pPr>
      <w:r w:rsidRPr="007858EC">
        <w:t xml:space="preserve">Training by public extension workers could be used to provide information materials. As a target-group of information materials themselves (manuals for example) extension workers are an interesting group as they lack proper supply of up-to-date information. In addition, partnerships with research institutes and NGOs should be considered for dissemination. </w:t>
      </w:r>
      <w:r w:rsidRPr="007858EC">
        <w:br/>
      </w:r>
      <w:r w:rsidRPr="007858EC">
        <w:br/>
        <w:t>Some important, overarching issues to consider for dissemination are also the quantity of materials, reliance on lead-farmers and targeting women.</w:t>
      </w:r>
    </w:p>
    <w:p w14:paraId="7D19F30F" w14:textId="77777777" w:rsidR="00124EEF" w:rsidRDefault="00124EEF" w:rsidP="00124EEF"/>
    <w:p w14:paraId="1B14F9B9" w14:textId="77777777" w:rsidR="00124EEF" w:rsidRDefault="00124EEF" w:rsidP="00124EEF"/>
    <w:p w14:paraId="39B1D9AD" w14:textId="0F556667" w:rsidR="00124EEF" w:rsidRDefault="00987A26" w:rsidP="00124EEF">
      <w:pPr>
        <w:pStyle w:val="Heading1"/>
      </w:pPr>
      <w:r>
        <w:lastRenderedPageBreak/>
        <w:br/>
      </w:r>
      <w:r>
        <w:br/>
      </w:r>
      <w:r>
        <w:br/>
      </w:r>
      <w:r>
        <w:br/>
      </w:r>
      <w:bookmarkStart w:id="1" w:name="_Toc426715392"/>
      <w:r w:rsidR="00124EEF">
        <w:t>Acknowledgements</w:t>
      </w:r>
      <w:bookmarkEnd w:id="1"/>
      <w:r w:rsidR="00124EEF">
        <w:t xml:space="preserve"> </w:t>
      </w:r>
    </w:p>
    <w:p w14:paraId="5904ED33" w14:textId="69CB1937" w:rsidR="00987A26" w:rsidRDefault="00987A26" w:rsidP="00987A26">
      <w:r>
        <w:t xml:space="preserve">This study was commissioned by </w:t>
      </w:r>
      <w:r w:rsidRPr="00987A26">
        <w:t>The Centre for Biosciences and Agriculture International</w:t>
      </w:r>
      <w:r>
        <w:t xml:space="preserve"> (CABI), funded by the Bill and Melinda Gates Foundation. We thank all who participated in the study; a full list of interviewees can be found in the Annex. </w:t>
      </w:r>
      <w:r>
        <w:br/>
      </w:r>
      <w:r>
        <w:br/>
        <w:t xml:space="preserve">In particular we want to express gratitude to the ASHC team for their guidance throughout the process, facilitation and critical feedback. Also local consultants Getahun Mitiku, Abere Mnalku (Ethiopia) and Peter Shao (Tanzania) were extremely pivotal with regard to local facilitation and sharing of their experience and knowledge. </w:t>
      </w:r>
    </w:p>
    <w:p w14:paraId="2D0CB617" w14:textId="77777777" w:rsidR="00987A26" w:rsidRDefault="00987A26" w:rsidP="00987A26"/>
    <w:p w14:paraId="5BB24DCC" w14:textId="77777777" w:rsidR="00987A26" w:rsidRDefault="00987A26" w:rsidP="00987A26">
      <w:r>
        <w:t>Royal Tropical Institute</w:t>
      </w:r>
    </w:p>
    <w:p w14:paraId="625F62D9" w14:textId="77777777" w:rsidR="00987A26" w:rsidRDefault="00987A26" w:rsidP="00987A26">
      <w:r>
        <w:t xml:space="preserve">Mauritskade 63 </w:t>
      </w:r>
    </w:p>
    <w:p w14:paraId="00601393" w14:textId="77777777" w:rsidR="00987A26" w:rsidRDefault="00987A26" w:rsidP="00987A26">
      <w:r>
        <w:t xml:space="preserve">1092 AD Amsterdam </w:t>
      </w:r>
    </w:p>
    <w:p w14:paraId="00DBA1BB" w14:textId="77777777" w:rsidR="00987A26" w:rsidRDefault="00987A26" w:rsidP="00987A26">
      <w:r>
        <w:t>The Netherlands</w:t>
      </w:r>
    </w:p>
    <w:p w14:paraId="04D846AD" w14:textId="77777777" w:rsidR="00987A26" w:rsidRDefault="00987A26" w:rsidP="00987A26">
      <w:r>
        <w:t>http://www.kit.nl/sed</w:t>
      </w:r>
    </w:p>
    <w:p w14:paraId="52B4914A" w14:textId="4E4DA50B" w:rsidR="00124EEF" w:rsidRDefault="00987A26" w:rsidP="00987A26">
      <w:r>
        <w:t>Disclaimer: The views presented in this paper are those of the authors and do not necessarily represent the views of KIT or our partners.</w:t>
      </w:r>
      <w:r w:rsidR="00124EEF">
        <w:br w:type="page"/>
      </w:r>
    </w:p>
    <w:p w14:paraId="04D37DE9" w14:textId="77777777" w:rsidR="00BF3F38" w:rsidRDefault="00BF3F38">
      <w:pPr>
        <w:pStyle w:val="TOCHeading"/>
        <w:rPr>
          <w:rFonts w:asciiTheme="minorHAnsi" w:eastAsiaTheme="minorHAnsi" w:hAnsiTheme="minorHAnsi" w:cstheme="minorBidi"/>
          <w:sz w:val="22"/>
          <w:szCs w:val="22"/>
          <w:lang w:val="en-GB"/>
        </w:rPr>
      </w:pPr>
    </w:p>
    <w:sdt>
      <w:sdtPr>
        <w:rPr>
          <w:rFonts w:asciiTheme="minorHAnsi" w:hAnsiTheme="minorHAnsi"/>
          <w:sz w:val="22"/>
        </w:rPr>
        <w:id w:val="-426347527"/>
        <w:docPartObj>
          <w:docPartGallery w:val="Table of Contents"/>
          <w:docPartUnique/>
        </w:docPartObj>
      </w:sdtPr>
      <w:sdtEndPr>
        <w:rPr>
          <w:rFonts w:ascii="Verdana" w:hAnsi="Verdana"/>
          <w:b/>
          <w:bCs/>
          <w:noProof/>
          <w:sz w:val="18"/>
        </w:rPr>
      </w:sdtEndPr>
      <w:sdtContent>
        <w:p w14:paraId="664012B9" w14:textId="41E916CC" w:rsidR="00B60330" w:rsidRDefault="00B60330" w:rsidP="00BF3F38">
          <w:pPr>
            <w:rPr>
              <w:b/>
              <w:sz w:val="20"/>
            </w:rPr>
          </w:pPr>
          <w:r w:rsidRPr="00124EEF">
            <w:rPr>
              <w:b/>
              <w:sz w:val="20"/>
            </w:rPr>
            <w:t>Contents</w:t>
          </w:r>
        </w:p>
        <w:p w14:paraId="0831B63D" w14:textId="77777777" w:rsidR="00124EEF" w:rsidRPr="00124EEF" w:rsidRDefault="00124EEF" w:rsidP="00BF3F38">
          <w:pPr>
            <w:rPr>
              <w:b/>
              <w:sz w:val="20"/>
            </w:rPr>
          </w:pPr>
        </w:p>
        <w:p w14:paraId="69FF62AE" w14:textId="77777777" w:rsidR="00487E99" w:rsidRDefault="00B60330">
          <w:pPr>
            <w:pStyle w:val="TOC1"/>
            <w:tabs>
              <w:tab w:val="right" w:leader="dot" w:pos="9016"/>
            </w:tabs>
            <w:rPr>
              <w:rFonts w:asciiTheme="minorHAnsi" w:eastAsiaTheme="minorEastAsia" w:hAnsiTheme="minorHAnsi"/>
              <w:noProof/>
              <w:sz w:val="22"/>
              <w:lang w:val="nl-NL" w:eastAsia="nl-NL"/>
            </w:rPr>
          </w:pPr>
          <w:r w:rsidRPr="007858EC">
            <w:fldChar w:fldCharType="begin"/>
          </w:r>
          <w:r w:rsidRPr="007858EC">
            <w:instrText xml:space="preserve"> TOC \o "1-3" \h \z \u </w:instrText>
          </w:r>
          <w:r w:rsidRPr="007858EC">
            <w:fldChar w:fldCharType="separate"/>
          </w:r>
          <w:hyperlink w:anchor="_Toc426715391" w:history="1">
            <w:r w:rsidR="00487E99" w:rsidRPr="007D6C4A">
              <w:rPr>
                <w:rStyle w:val="Hyperlink"/>
                <w:noProof/>
              </w:rPr>
              <w:t>Executive summary</w:t>
            </w:r>
            <w:r w:rsidR="00487E99">
              <w:rPr>
                <w:noProof/>
                <w:webHidden/>
              </w:rPr>
              <w:tab/>
            </w:r>
            <w:r w:rsidR="00487E99">
              <w:rPr>
                <w:noProof/>
                <w:webHidden/>
              </w:rPr>
              <w:fldChar w:fldCharType="begin"/>
            </w:r>
            <w:r w:rsidR="00487E99">
              <w:rPr>
                <w:noProof/>
                <w:webHidden/>
              </w:rPr>
              <w:instrText xml:space="preserve"> PAGEREF _Toc426715391 \h </w:instrText>
            </w:r>
            <w:r w:rsidR="00487E99">
              <w:rPr>
                <w:noProof/>
                <w:webHidden/>
              </w:rPr>
            </w:r>
            <w:r w:rsidR="00487E99">
              <w:rPr>
                <w:noProof/>
                <w:webHidden/>
              </w:rPr>
              <w:fldChar w:fldCharType="separate"/>
            </w:r>
            <w:r w:rsidR="00487E99">
              <w:rPr>
                <w:noProof/>
                <w:webHidden/>
              </w:rPr>
              <w:t>1</w:t>
            </w:r>
            <w:r w:rsidR="00487E99">
              <w:rPr>
                <w:noProof/>
                <w:webHidden/>
              </w:rPr>
              <w:fldChar w:fldCharType="end"/>
            </w:r>
          </w:hyperlink>
        </w:p>
        <w:p w14:paraId="057991B2" w14:textId="77777777" w:rsidR="00487E99" w:rsidRDefault="00F446E8">
          <w:pPr>
            <w:pStyle w:val="TOC1"/>
            <w:tabs>
              <w:tab w:val="right" w:leader="dot" w:pos="9016"/>
            </w:tabs>
            <w:rPr>
              <w:rFonts w:asciiTheme="minorHAnsi" w:eastAsiaTheme="minorEastAsia" w:hAnsiTheme="minorHAnsi"/>
              <w:noProof/>
              <w:sz w:val="22"/>
              <w:lang w:val="nl-NL" w:eastAsia="nl-NL"/>
            </w:rPr>
          </w:pPr>
          <w:hyperlink w:anchor="_Toc426715392" w:history="1">
            <w:r w:rsidR="00487E99" w:rsidRPr="007D6C4A">
              <w:rPr>
                <w:rStyle w:val="Hyperlink"/>
                <w:noProof/>
              </w:rPr>
              <w:t>Acknowledgements</w:t>
            </w:r>
            <w:r w:rsidR="00487E99">
              <w:rPr>
                <w:noProof/>
                <w:webHidden/>
              </w:rPr>
              <w:tab/>
            </w:r>
            <w:r w:rsidR="00487E99">
              <w:rPr>
                <w:noProof/>
                <w:webHidden/>
              </w:rPr>
              <w:fldChar w:fldCharType="begin"/>
            </w:r>
            <w:r w:rsidR="00487E99">
              <w:rPr>
                <w:noProof/>
                <w:webHidden/>
              </w:rPr>
              <w:instrText xml:space="preserve"> PAGEREF _Toc426715392 \h </w:instrText>
            </w:r>
            <w:r w:rsidR="00487E99">
              <w:rPr>
                <w:noProof/>
                <w:webHidden/>
              </w:rPr>
            </w:r>
            <w:r w:rsidR="00487E99">
              <w:rPr>
                <w:noProof/>
                <w:webHidden/>
              </w:rPr>
              <w:fldChar w:fldCharType="separate"/>
            </w:r>
            <w:r w:rsidR="00487E99">
              <w:rPr>
                <w:noProof/>
                <w:webHidden/>
              </w:rPr>
              <w:t>3</w:t>
            </w:r>
            <w:r w:rsidR="00487E99">
              <w:rPr>
                <w:noProof/>
                <w:webHidden/>
              </w:rPr>
              <w:fldChar w:fldCharType="end"/>
            </w:r>
          </w:hyperlink>
        </w:p>
        <w:p w14:paraId="23D6FD08" w14:textId="77777777" w:rsidR="00487E99" w:rsidRDefault="00F446E8">
          <w:pPr>
            <w:pStyle w:val="TOC1"/>
            <w:tabs>
              <w:tab w:val="left" w:pos="440"/>
              <w:tab w:val="right" w:leader="dot" w:pos="9016"/>
            </w:tabs>
            <w:rPr>
              <w:rFonts w:asciiTheme="minorHAnsi" w:eastAsiaTheme="minorEastAsia" w:hAnsiTheme="minorHAnsi"/>
              <w:noProof/>
              <w:sz w:val="22"/>
              <w:lang w:val="nl-NL" w:eastAsia="nl-NL"/>
            </w:rPr>
          </w:pPr>
          <w:hyperlink w:anchor="_Toc426715393" w:history="1">
            <w:r w:rsidR="00487E99" w:rsidRPr="007D6C4A">
              <w:rPr>
                <w:rStyle w:val="Hyperlink"/>
                <w:noProof/>
              </w:rPr>
              <w:t>1.</w:t>
            </w:r>
            <w:r w:rsidR="00487E99">
              <w:rPr>
                <w:rFonts w:asciiTheme="minorHAnsi" w:eastAsiaTheme="minorEastAsia" w:hAnsiTheme="minorHAnsi"/>
                <w:noProof/>
                <w:sz w:val="22"/>
                <w:lang w:val="nl-NL" w:eastAsia="nl-NL"/>
              </w:rPr>
              <w:tab/>
            </w:r>
            <w:r w:rsidR="00487E99" w:rsidRPr="007D6C4A">
              <w:rPr>
                <w:rStyle w:val="Hyperlink"/>
                <w:noProof/>
              </w:rPr>
              <w:t>Introduction</w:t>
            </w:r>
            <w:r w:rsidR="00487E99">
              <w:rPr>
                <w:noProof/>
                <w:webHidden/>
              </w:rPr>
              <w:tab/>
            </w:r>
            <w:r w:rsidR="00487E99">
              <w:rPr>
                <w:noProof/>
                <w:webHidden/>
              </w:rPr>
              <w:fldChar w:fldCharType="begin"/>
            </w:r>
            <w:r w:rsidR="00487E99">
              <w:rPr>
                <w:noProof/>
                <w:webHidden/>
              </w:rPr>
              <w:instrText xml:space="preserve"> PAGEREF _Toc426715393 \h </w:instrText>
            </w:r>
            <w:r w:rsidR="00487E99">
              <w:rPr>
                <w:noProof/>
                <w:webHidden/>
              </w:rPr>
            </w:r>
            <w:r w:rsidR="00487E99">
              <w:rPr>
                <w:noProof/>
                <w:webHidden/>
              </w:rPr>
              <w:fldChar w:fldCharType="separate"/>
            </w:r>
            <w:r w:rsidR="00487E99">
              <w:rPr>
                <w:noProof/>
                <w:webHidden/>
              </w:rPr>
              <w:t>5</w:t>
            </w:r>
            <w:r w:rsidR="00487E99">
              <w:rPr>
                <w:noProof/>
                <w:webHidden/>
              </w:rPr>
              <w:fldChar w:fldCharType="end"/>
            </w:r>
          </w:hyperlink>
        </w:p>
        <w:p w14:paraId="09B5EB8F" w14:textId="77777777" w:rsidR="00487E99" w:rsidRDefault="00F446E8">
          <w:pPr>
            <w:pStyle w:val="TOC2"/>
            <w:tabs>
              <w:tab w:val="right" w:leader="dot" w:pos="9016"/>
            </w:tabs>
            <w:rPr>
              <w:rFonts w:asciiTheme="minorHAnsi" w:eastAsiaTheme="minorEastAsia" w:hAnsiTheme="minorHAnsi"/>
              <w:noProof/>
              <w:sz w:val="22"/>
              <w:lang w:val="nl-NL" w:eastAsia="nl-NL"/>
            </w:rPr>
          </w:pPr>
          <w:hyperlink w:anchor="_Toc426715394" w:history="1">
            <w:r w:rsidR="00487E99" w:rsidRPr="007D6C4A">
              <w:rPr>
                <w:rStyle w:val="Hyperlink"/>
                <w:noProof/>
              </w:rPr>
              <w:t>1.1 Rationale</w:t>
            </w:r>
            <w:r w:rsidR="00487E99">
              <w:rPr>
                <w:noProof/>
                <w:webHidden/>
              </w:rPr>
              <w:tab/>
            </w:r>
            <w:r w:rsidR="00487E99">
              <w:rPr>
                <w:noProof/>
                <w:webHidden/>
              </w:rPr>
              <w:fldChar w:fldCharType="begin"/>
            </w:r>
            <w:r w:rsidR="00487E99">
              <w:rPr>
                <w:noProof/>
                <w:webHidden/>
              </w:rPr>
              <w:instrText xml:space="preserve"> PAGEREF _Toc426715394 \h </w:instrText>
            </w:r>
            <w:r w:rsidR="00487E99">
              <w:rPr>
                <w:noProof/>
                <w:webHidden/>
              </w:rPr>
            </w:r>
            <w:r w:rsidR="00487E99">
              <w:rPr>
                <w:noProof/>
                <w:webHidden/>
              </w:rPr>
              <w:fldChar w:fldCharType="separate"/>
            </w:r>
            <w:r w:rsidR="00487E99">
              <w:rPr>
                <w:noProof/>
                <w:webHidden/>
              </w:rPr>
              <w:t>5</w:t>
            </w:r>
            <w:r w:rsidR="00487E99">
              <w:rPr>
                <w:noProof/>
                <w:webHidden/>
              </w:rPr>
              <w:fldChar w:fldCharType="end"/>
            </w:r>
          </w:hyperlink>
        </w:p>
        <w:p w14:paraId="231A83A6" w14:textId="77777777" w:rsidR="00487E99" w:rsidRDefault="00F446E8">
          <w:pPr>
            <w:pStyle w:val="TOC2"/>
            <w:tabs>
              <w:tab w:val="right" w:leader="dot" w:pos="9016"/>
            </w:tabs>
            <w:rPr>
              <w:rFonts w:asciiTheme="minorHAnsi" w:eastAsiaTheme="minorEastAsia" w:hAnsiTheme="minorHAnsi"/>
              <w:noProof/>
              <w:sz w:val="22"/>
              <w:lang w:val="nl-NL" w:eastAsia="nl-NL"/>
            </w:rPr>
          </w:pPr>
          <w:hyperlink w:anchor="_Toc426715395" w:history="1">
            <w:r w:rsidR="00487E99" w:rsidRPr="007D6C4A">
              <w:rPr>
                <w:rStyle w:val="Hyperlink"/>
                <w:noProof/>
              </w:rPr>
              <w:t>1.2 Methodology</w:t>
            </w:r>
            <w:r w:rsidR="00487E99">
              <w:rPr>
                <w:noProof/>
                <w:webHidden/>
              </w:rPr>
              <w:tab/>
            </w:r>
            <w:r w:rsidR="00487E99">
              <w:rPr>
                <w:noProof/>
                <w:webHidden/>
              </w:rPr>
              <w:fldChar w:fldCharType="begin"/>
            </w:r>
            <w:r w:rsidR="00487E99">
              <w:rPr>
                <w:noProof/>
                <w:webHidden/>
              </w:rPr>
              <w:instrText xml:space="preserve"> PAGEREF _Toc426715395 \h </w:instrText>
            </w:r>
            <w:r w:rsidR="00487E99">
              <w:rPr>
                <w:noProof/>
                <w:webHidden/>
              </w:rPr>
            </w:r>
            <w:r w:rsidR="00487E99">
              <w:rPr>
                <w:noProof/>
                <w:webHidden/>
              </w:rPr>
              <w:fldChar w:fldCharType="separate"/>
            </w:r>
            <w:r w:rsidR="00487E99">
              <w:rPr>
                <w:noProof/>
                <w:webHidden/>
              </w:rPr>
              <w:t>5</w:t>
            </w:r>
            <w:r w:rsidR="00487E99">
              <w:rPr>
                <w:noProof/>
                <w:webHidden/>
              </w:rPr>
              <w:fldChar w:fldCharType="end"/>
            </w:r>
          </w:hyperlink>
        </w:p>
        <w:p w14:paraId="4B3941B5" w14:textId="77777777" w:rsidR="00487E99" w:rsidRDefault="00F446E8">
          <w:pPr>
            <w:pStyle w:val="TOC1"/>
            <w:tabs>
              <w:tab w:val="right" w:leader="dot" w:pos="9016"/>
            </w:tabs>
            <w:rPr>
              <w:rFonts w:asciiTheme="minorHAnsi" w:eastAsiaTheme="minorEastAsia" w:hAnsiTheme="minorHAnsi"/>
              <w:noProof/>
              <w:sz w:val="22"/>
              <w:lang w:val="nl-NL" w:eastAsia="nl-NL"/>
            </w:rPr>
          </w:pPr>
          <w:hyperlink w:anchor="_Toc426715396" w:history="1">
            <w:r w:rsidR="00487E99" w:rsidRPr="007D6C4A">
              <w:rPr>
                <w:rStyle w:val="Hyperlink"/>
                <w:noProof/>
              </w:rPr>
              <w:t>2. Information sources and needs at grassroots level</w:t>
            </w:r>
            <w:r w:rsidR="00487E99">
              <w:rPr>
                <w:noProof/>
                <w:webHidden/>
              </w:rPr>
              <w:tab/>
            </w:r>
            <w:r w:rsidR="00487E99">
              <w:rPr>
                <w:noProof/>
                <w:webHidden/>
              </w:rPr>
              <w:fldChar w:fldCharType="begin"/>
            </w:r>
            <w:r w:rsidR="00487E99">
              <w:rPr>
                <w:noProof/>
                <w:webHidden/>
              </w:rPr>
              <w:instrText xml:space="preserve"> PAGEREF _Toc426715396 \h </w:instrText>
            </w:r>
            <w:r w:rsidR="00487E99">
              <w:rPr>
                <w:noProof/>
                <w:webHidden/>
              </w:rPr>
            </w:r>
            <w:r w:rsidR="00487E99">
              <w:rPr>
                <w:noProof/>
                <w:webHidden/>
              </w:rPr>
              <w:fldChar w:fldCharType="separate"/>
            </w:r>
            <w:r w:rsidR="00487E99">
              <w:rPr>
                <w:noProof/>
                <w:webHidden/>
              </w:rPr>
              <w:t>7</w:t>
            </w:r>
            <w:r w:rsidR="00487E99">
              <w:rPr>
                <w:noProof/>
                <w:webHidden/>
              </w:rPr>
              <w:fldChar w:fldCharType="end"/>
            </w:r>
          </w:hyperlink>
        </w:p>
        <w:p w14:paraId="6E9AA4C0" w14:textId="77777777" w:rsidR="00487E99" w:rsidRDefault="00F446E8">
          <w:pPr>
            <w:pStyle w:val="TOC2"/>
            <w:tabs>
              <w:tab w:val="right" w:leader="dot" w:pos="9016"/>
            </w:tabs>
            <w:rPr>
              <w:rFonts w:asciiTheme="minorHAnsi" w:eastAsiaTheme="minorEastAsia" w:hAnsiTheme="minorHAnsi"/>
              <w:noProof/>
              <w:sz w:val="22"/>
              <w:lang w:val="nl-NL" w:eastAsia="nl-NL"/>
            </w:rPr>
          </w:pPr>
          <w:hyperlink w:anchor="_Toc426715397" w:history="1">
            <w:r w:rsidR="00487E99" w:rsidRPr="007D6C4A">
              <w:rPr>
                <w:rStyle w:val="Hyperlink"/>
                <w:noProof/>
              </w:rPr>
              <w:t>2.1 Current Information sourcing farmers and intermediaries</w:t>
            </w:r>
            <w:r w:rsidR="00487E99">
              <w:rPr>
                <w:noProof/>
                <w:webHidden/>
              </w:rPr>
              <w:tab/>
            </w:r>
            <w:r w:rsidR="00487E99">
              <w:rPr>
                <w:noProof/>
                <w:webHidden/>
              </w:rPr>
              <w:fldChar w:fldCharType="begin"/>
            </w:r>
            <w:r w:rsidR="00487E99">
              <w:rPr>
                <w:noProof/>
                <w:webHidden/>
              </w:rPr>
              <w:instrText xml:space="preserve"> PAGEREF _Toc426715397 \h </w:instrText>
            </w:r>
            <w:r w:rsidR="00487E99">
              <w:rPr>
                <w:noProof/>
                <w:webHidden/>
              </w:rPr>
            </w:r>
            <w:r w:rsidR="00487E99">
              <w:rPr>
                <w:noProof/>
                <w:webHidden/>
              </w:rPr>
              <w:fldChar w:fldCharType="separate"/>
            </w:r>
            <w:r w:rsidR="00487E99">
              <w:rPr>
                <w:noProof/>
                <w:webHidden/>
              </w:rPr>
              <w:t>7</w:t>
            </w:r>
            <w:r w:rsidR="00487E99">
              <w:rPr>
                <w:noProof/>
                <w:webHidden/>
              </w:rPr>
              <w:fldChar w:fldCharType="end"/>
            </w:r>
          </w:hyperlink>
        </w:p>
        <w:p w14:paraId="3DAF5E73" w14:textId="77777777" w:rsidR="00487E99" w:rsidRDefault="00F446E8">
          <w:pPr>
            <w:pStyle w:val="TOC3"/>
            <w:tabs>
              <w:tab w:val="right" w:leader="dot" w:pos="9016"/>
            </w:tabs>
            <w:rPr>
              <w:rFonts w:asciiTheme="minorHAnsi" w:eastAsiaTheme="minorEastAsia" w:hAnsiTheme="minorHAnsi"/>
              <w:noProof/>
              <w:sz w:val="22"/>
              <w:lang w:val="nl-NL" w:eastAsia="nl-NL"/>
            </w:rPr>
          </w:pPr>
          <w:hyperlink w:anchor="_Toc426715398" w:history="1">
            <w:r w:rsidR="00487E99" w:rsidRPr="007D6C4A">
              <w:rPr>
                <w:rStyle w:val="Hyperlink"/>
                <w:noProof/>
              </w:rPr>
              <w:t>2.1.1 Information sources used by farmers</w:t>
            </w:r>
            <w:r w:rsidR="00487E99">
              <w:rPr>
                <w:noProof/>
                <w:webHidden/>
              </w:rPr>
              <w:tab/>
            </w:r>
            <w:r w:rsidR="00487E99">
              <w:rPr>
                <w:noProof/>
                <w:webHidden/>
              </w:rPr>
              <w:fldChar w:fldCharType="begin"/>
            </w:r>
            <w:r w:rsidR="00487E99">
              <w:rPr>
                <w:noProof/>
                <w:webHidden/>
              </w:rPr>
              <w:instrText xml:space="preserve"> PAGEREF _Toc426715398 \h </w:instrText>
            </w:r>
            <w:r w:rsidR="00487E99">
              <w:rPr>
                <w:noProof/>
                <w:webHidden/>
              </w:rPr>
            </w:r>
            <w:r w:rsidR="00487E99">
              <w:rPr>
                <w:noProof/>
                <w:webHidden/>
              </w:rPr>
              <w:fldChar w:fldCharType="separate"/>
            </w:r>
            <w:r w:rsidR="00487E99">
              <w:rPr>
                <w:noProof/>
                <w:webHidden/>
              </w:rPr>
              <w:t>7</w:t>
            </w:r>
            <w:r w:rsidR="00487E99">
              <w:rPr>
                <w:noProof/>
                <w:webHidden/>
              </w:rPr>
              <w:fldChar w:fldCharType="end"/>
            </w:r>
          </w:hyperlink>
        </w:p>
        <w:p w14:paraId="0BC72FA2" w14:textId="77777777" w:rsidR="00487E99" w:rsidRDefault="00F446E8">
          <w:pPr>
            <w:pStyle w:val="TOC2"/>
            <w:tabs>
              <w:tab w:val="right" w:leader="dot" w:pos="9016"/>
            </w:tabs>
            <w:rPr>
              <w:rFonts w:asciiTheme="minorHAnsi" w:eastAsiaTheme="minorEastAsia" w:hAnsiTheme="minorHAnsi"/>
              <w:noProof/>
              <w:sz w:val="22"/>
              <w:lang w:val="nl-NL" w:eastAsia="nl-NL"/>
            </w:rPr>
          </w:pPr>
          <w:hyperlink w:anchor="_Toc426715399" w:history="1">
            <w:r w:rsidR="00487E99" w:rsidRPr="007D6C4A">
              <w:rPr>
                <w:rStyle w:val="Hyperlink"/>
                <w:noProof/>
              </w:rPr>
              <w:t>2.2 Recommendations for (improved) information materials and dissemination</w:t>
            </w:r>
            <w:r w:rsidR="00487E99">
              <w:rPr>
                <w:noProof/>
                <w:webHidden/>
              </w:rPr>
              <w:tab/>
            </w:r>
            <w:r w:rsidR="00487E99">
              <w:rPr>
                <w:noProof/>
                <w:webHidden/>
              </w:rPr>
              <w:fldChar w:fldCharType="begin"/>
            </w:r>
            <w:r w:rsidR="00487E99">
              <w:rPr>
                <w:noProof/>
                <w:webHidden/>
              </w:rPr>
              <w:instrText xml:space="preserve"> PAGEREF _Toc426715399 \h </w:instrText>
            </w:r>
            <w:r w:rsidR="00487E99">
              <w:rPr>
                <w:noProof/>
                <w:webHidden/>
              </w:rPr>
            </w:r>
            <w:r w:rsidR="00487E99">
              <w:rPr>
                <w:noProof/>
                <w:webHidden/>
              </w:rPr>
              <w:fldChar w:fldCharType="separate"/>
            </w:r>
            <w:r w:rsidR="00487E99">
              <w:rPr>
                <w:noProof/>
                <w:webHidden/>
              </w:rPr>
              <w:t>12</w:t>
            </w:r>
            <w:r w:rsidR="00487E99">
              <w:rPr>
                <w:noProof/>
                <w:webHidden/>
              </w:rPr>
              <w:fldChar w:fldCharType="end"/>
            </w:r>
          </w:hyperlink>
        </w:p>
        <w:p w14:paraId="737B02C2" w14:textId="77777777" w:rsidR="00487E99" w:rsidRDefault="00F446E8">
          <w:pPr>
            <w:pStyle w:val="TOC3"/>
            <w:tabs>
              <w:tab w:val="right" w:leader="dot" w:pos="9016"/>
            </w:tabs>
            <w:rPr>
              <w:rFonts w:asciiTheme="minorHAnsi" w:eastAsiaTheme="minorEastAsia" w:hAnsiTheme="minorHAnsi"/>
              <w:noProof/>
              <w:sz w:val="22"/>
              <w:lang w:val="nl-NL" w:eastAsia="nl-NL"/>
            </w:rPr>
          </w:pPr>
          <w:hyperlink w:anchor="_Toc426715400" w:history="1">
            <w:r w:rsidR="00487E99" w:rsidRPr="007D6C4A">
              <w:rPr>
                <w:rStyle w:val="Hyperlink"/>
                <w:noProof/>
              </w:rPr>
              <w:t>2.2.1 Content</w:t>
            </w:r>
            <w:r w:rsidR="00487E99">
              <w:rPr>
                <w:noProof/>
                <w:webHidden/>
              </w:rPr>
              <w:tab/>
            </w:r>
            <w:r w:rsidR="00487E99">
              <w:rPr>
                <w:noProof/>
                <w:webHidden/>
              </w:rPr>
              <w:fldChar w:fldCharType="begin"/>
            </w:r>
            <w:r w:rsidR="00487E99">
              <w:rPr>
                <w:noProof/>
                <w:webHidden/>
              </w:rPr>
              <w:instrText xml:space="preserve"> PAGEREF _Toc426715400 \h </w:instrText>
            </w:r>
            <w:r w:rsidR="00487E99">
              <w:rPr>
                <w:noProof/>
                <w:webHidden/>
              </w:rPr>
            </w:r>
            <w:r w:rsidR="00487E99">
              <w:rPr>
                <w:noProof/>
                <w:webHidden/>
              </w:rPr>
              <w:fldChar w:fldCharType="separate"/>
            </w:r>
            <w:r w:rsidR="00487E99">
              <w:rPr>
                <w:noProof/>
                <w:webHidden/>
              </w:rPr>
              <w:t>12</w:t>
            </w:r>
            <w:r w:rsidR="00487E99">
              <w:rPr>
                <w:noProof/>
                <w:webHidden/>
              </w:rPr>
              <w:fldChar w:fldCharType="end"/>
            </w:r>
          </w:hyperlink>
        </w:p>
        <w:p w14:paraId="5125D36C" w14:textId="77777777" w:rsidR="00487E99" w:rsidRDefault="00F446E8">
          <w:pPr>
            <w:pStyle w:val="TOC3"/>
            <w:tabs>
              <w:tab w:val="right" w:leader="dot" w:pos="9016"/>
            </w:tabs>
            <w:rPr>
              <w:rFonts w:asciiTheme="minorHAnsi" w:eastAsiaTheme="minorEastAsia" w:hAnsiTheme="minorHAnsi"/>
              <w:noProof/>
              <w:sz w:val="22"/>
              <w:lang w:val="nl-NL" w:eastAsia="nl-NL"/>
            </w:rPr>
          </w:pPr>
          <w:hyperlink w:anchor="_Toc426715401" w:history="1">
            <w:r w:rsidR="00487E99" w:rsidRPr="007D6C4A">
              <w:rPr>
                <w:rStyle w:val="Hyperlink"/>
                <w:noProof/>
              </w:rPr>
              <w:t>2.2.2 Format</w:t>
            </w:r>
            <w:r w:rsidR="00487E99">
              <w:rPr>
                <w:noProof/>
                <w:webHidden/>
              </w:rPr>
              <w:tab/>
            </w:r>
            <w:r w:rsidR="00487E99">
              <w:rPr>
                <w:noProof/>
                <w:webHidden/>
              </w:rPr>
              <w:fldChar w:fldCharType="begin"/>
            </w:r>
            <w:r w:rsidR="00487E99">
              <w:rPr>
                <w:noProof/>
                <w:webHidden/>
              </w:rPr>
              <w:instrText xml:space="preserve"> PAGEREF _Toc426715401 \h </w:instrText>
            </w:r>
            <w:r w:rsidR="00487E99">
              <w:rPr>
                <w:noProof/>
                <w:webHidden/>
              </w:rPr>
            </w:r>
            <w:r w:rsidR="00487E99">
              <w:rPr>
                <w:noProof/>
                <w:webHidden/>
              </w:rPr>
              <w:fldChar w:fldCharType="separate"/>
            </w:r>
            <w:r w:rsidR="00487E99">
              <w:rPr>
                <w:noProof/>
                <w:webHidden/>
              </w:rPr>
              <w:t>15</w:t>
            </w:r>
            <w:r w:rsidR="00487E99">
              <w:rPr>
                <w:noProof/>
                <w:webHidden/>
              </w:rPr>
              <w:fldChar w:fldCharType="end"/>
            </w:r>
          </w:hyperlink>
        </w:p>
        <w:p w14:paraId="332CB552" w14:textId="77777777" w:rsidR="00487E99" w:rsidRDefault="00F446E8">
          <w:pPr>
            <w:pStyle w:val="TOC3"/>
            <w:tabs>
              <w:tab w:val="right" w:leader="dot" w:pos="9016"/>
            </w:tabs>
            <w:rPr>
              <w:rFonts w:asciiTheme="minorHAnsi" w:eastAsiaTheme="minorEastAsia" w:hAnsiTheme="minorHAnsi"/>
              <w:noProof/>
              <w:sz w:val="22"/>
              <w:lang w:val="nl-NL" w:eastAsia="nl-NL"/>
            </w:rPr>
          </w:pPr>
          <w:hyperlink w:anchor="_Toc426715402" w:history="1">
            <w:r w:rsidR="00487E99" w:rsidRPr="007D6C4A">
              <w:rPr>
                <w:rStyle w:val="Hyperlink"/>
                <w:noProof/>
              </w:rPr>
              <w:t>2.2.3 Dissemination</w:t>
            </w:r>
            <w:r w:rsidR="00487E99">
              <w:rPr>
                <w:noProof/>
                <w:webHidden/>
              </w:rPr>
              <w:tab/>
            </w:r>
            <w:r w:rsidR="00487E99">
              <w:rPr>
                <w:noProof/>
                <w:webHidden/>
              </w:rPr>
              <w:fldChar w:fldCharType="begin"/>
            </w:r>
            <w:r w:rsidR="00487E99">
              <w:rPr>
                <w:noProof/>
                <w:webHidden/>
              </w:rPr>
              <w:instrText xml:space="preserve"> PAGEREF _Toc426715402 \h </w:instrText>
            </w:r>
            <w:r w:rsidR="00487E99">
              <w:rPr>
                <w:noProof/>
                <w:webHidden/>
              </w:rPr>
            </w:r>
            <w:r w:rsidR="00487E99">
              <w:rPr>
                <w:noProof/>
                <w:webHidden/>
              </w:rPr>
              <w:fldChar w:fldCharType="separate"/>
            </w:r>
            <w:r w:rsidR="00487E99">
              <w:rPr>
                <w:noProof/>
                <w:webHidden/>
              </w:rPr>
              <w:t>17</w:t>
            </w:r>
            <w:r w:rsidR="00487E99">
              <w:rPr>
                <w:noProof/>
                <w:webHidden/>
              </w:rPr>
              <w:fldChar w:fldCharType="end"/>
            </w:r>
          </w:hyperlink>
        </w:p>
        <w:p w14:paraId="5534D185" w14:textId="77777777" w:rsidR="00487E99" w:rsidRDefault="00F446E8">
          <w:pPr>
            <w:pStyle w:val="TOC1"/>
            <w:tabs>
              <w:tab w:val="right" w:leader="dot" w:pos="9016"/>
            </w:tabs>
            <w:rPr>
              <w:rFonts w:asciiTheme="minorHAnsi" w:eastAsiaTheme="minorEastAsia" w:hAnsiTheme="minorHAnsi"/>
              <w:noProof/>
              <w:sz w:val="22"/>
              <w:lang w:val="nl-NL" w:eastAsia="nl-NL"/>
            </w:rPr>
          </w:pPr>
          <w:hyperlink w:anchor="_Toc426715403" w:history="1">
            <w:r w:rsidR="00487E99" w:rsidRPr="007D6C4A">
              <w:rPr>
                <w:rStyle w:val="Hyperlink"/>
                <w:noProof/>
              </w:rPr>
              <w:t>Annex 1: Review of selected material in Tanzania</w:t>
            </w:r>
            <w:r w:rsidR="00487E99">
              <w:rPr>
                <w:noProof/>
                <w:webHidden/>
              </w:rPr>
              <w:tab/>
            </w:r>
            <w:r w:rsidR="00487E99">
              <w:rPr>
                <w:noProof/>
                <w:webHidden/>
              </w:rPr>
              <w:fldChar w:fldCharType="begin"/>
            </w:r>
            <w:r w:rsidR="00487E99">
              <w:rPr>
                <w:noProof/>
                <w:webHidden/>
              </w:rPr>
              <w:instrText xml:space="preserve"> PAGEREF _Toc426715403 \h </w:instrText>
            </w:r>
            <w:r w:rsidR="00487E99">
              <w:rPr>
                <w:noProof/>
                <w:webHidden/>
              </w:rPr>
            </w:r>
            <w:r w:rsidR="00487E99">
              <w:rPr>
                <w:noProof/>
                <w:webHidden/>
              </w:rPr>
              <w:fldChar w:fldCharType="separate"/>
            </w:r>
            <w:r w:rsidR="00487E99">
              <w:rPr>
                <w:noProof/>
                <w:webHidden/>
              </w:rPr>
              <w:t>23</w:t>
            </w:r>
            <w:r w:rsidR="00487E99">
              <w:rPr>
                <w:noProof/>
                <w:webHidden/>
              </w:rPr>
              <w:fldChar w:fldCharType="end"/>
            </w:r>
          </w:hyperlink>
        </w:p>
        <w:p w14:paraId="6656C723" w14:textId="77777777" w:rsidR="00487E99" w:rsidRDefault="00F446E8">
          <w:pPr>
            <w:pStyle w:val="TOC1"/>
            <w:tabs>
              <w:tab w:val="right" w:leader="dot" w:pos="9016"/>
            </w:tabs>
            <w:rPr>
              <w:rFonts w:asciiTheme="minorHAnsi" w:eastAsiaTheme="minorEastAsia" w:hAnsiTheme="minorHAnsi"/>
              <w:noProof/>
              <w:sz w:val="22"/>
              <w:lang w:val="nl-NL" w:eastAsia="nl-NL"/>
            </w:rPr>
          </w:pPr>
          <w:hyperlink w:anchor="_Toc426715404" w:history="1">
            <w:r w:rsidR="00487E99" w:rsidRPr="007D6C4A">
              <w:rPr>
                <w:rStyle w:val="Hyperlink"/>
                <w:noProof/>
              </w:rPr>
              <w:t>Annex 2: Practical insights from fieldwork for prototype testing</w:t>
            </w:r>
            <w:r w:rsidR="00487E99">
              <w:rPr>
                <w:noProof/>
                <w:webHidden/>
              </w:rPr>
              <w:tab/>
            </w:r>
            <w:r w:rsidR="00487E99">
              <w:rPr>
                <w:noProof/>
                <w:webHidden/>
              </w:rPr>
              <w:fldChar w:fldCharType="begin"/>
            </w:r>
            <w:r w:rsidR="00487E99">
              <w:rPr>
                <w:noProof/>
                <w:webHidden/>
              </w:rPr>
              <w:instrText xml:space="preserve"> PAGEREF _Toc426715404 \h </w:instrText>
            </w:r>
            <w:r w:rsidR="00487E99">
              <w:rPr>
                <w:noProof/>
                <w:webHidden/>
              </w:rPr>
            </w:r>
            <w:r w:rsidR="00487E99">
              <w:rPr>
                <w:noProof/>
                <w:webHidden/>
              </w:rPr>
              <w:fldChar w:fldCharType="separate"/>
            </w:r>
            <w:r w:rsidR="00487E99">
              <w:rPr>
                <w:noProof/>
                <w:webHidden/>
              </w:rPr>
              <w:t>26</w:t>
            </w:r>
            <w:r w:rsidR="00487E99">
              <w:rPr>
                <w:noProof/>
                <w:webHidden/>
              </w:rPr>
              <w:fldChar w:fldCharType="end"/>
            </w:r>
          </w:hyperlink>
        </w:p>
        <w:p w14:paraId="2A22722B" w14:textId="77777777" w:rsidR="00487E99" w:rsidRDefault="00F446E8">
          <w:pPr>
            <w:pStyle w:val="TOC1"/>
            <w:tabs>
              <w:tab w:val="right" w:leader="dot" w:pos="9016"/>
            </w:tabs>
            <w:rPr>
              <w:rFonts w:asciiTheme="minorHAnsi" w:eastAsiaTheme="minorEastAsia" w:hAnsiTheme="minorHAnsi"/>
              <w:noProof/>
              <w:sz w:val="22"/>
              <w:lang w:val="nl-NL" w:eastAsia="nl-NL"/>
            </w:rPr>
          </w:pPr>
          <w:hyperlink w:anchor="_Toc426715405" w:history="1">
            <w:r w:rsidR="00487E99" w:rsidRPr="007D6C4A">
              <w:rPr>
                <w:rStyle w:val="Hyperlink"/>
                <w:noProof/>
              </w:rPr>
              <w:t>Annex 3: Itinerary</w:t>
            </w:r>
            <w:r w:rsidR="00487E99">
              <w:rPr>
                <w:noProof/>
                <w:webHidden/>
              </w:rPr>
              <w:tab/>
            </w:r>
            <w:r w:rsidR="00487E99">
              <w:rPr>
                <w:noProof/>
                <w:webHidden/>
              </w:rPr>
              <w:fldChar w:fldCharType="begin"/>
            </w:r>
            <w:r w:rsidR="00487E99">
              <w:rPr>
                <w:noProof/>
                <w:webHidden/>
              </w:rPr>
              <w:instrText xml:space="preserve"> PAGEREF _Toc426715405 \h </w:instrText>
            </w:r>
            <w:r w:rsidR="00487E99">
              <w:rPr>
                <w:noProof/>
                <w:webHidden/>
              </w:rPr>
            </w:r>
            <w:r w:rsidR="00487E99">
              <w:rPr>
                <w:noProof/>
                <w:webHidden/>
              </w:rPr>
              <w:fldChar w:fldCharType="separate"/>
            </w:r>
            <w:r w:rsidR="00487E99">
              <w:rPr>
                <w:noProof/>
                <w:webHidden/>
              </w:rPr>
              <w:t>28</w:t>
            </w:r>
            <w:r w:rsidR="00487E99">
              <w:rPr>
                <w:noProof/>
                <w:webHidden/>
              </w:rPr>
              <w:fldChar w:fldCharType="end"/>
            </w:r>
          </w:hyperlink>
        </w:p>
        <w:p w14:paraId="0682970B" w14:textId="77777777" w:rsidR="00487E99" w:rsidRDefault="00F446E8">
          <w:pPr>
            <w:pStyle w:val="TOC1"/>
            <w:tabs>
              <w:tab w:val="right" w:leader="dot" w:pos="9016"/>
            </w:tabs>
            <w:rPr>
              <w:rFonts w:asciiTheme="minorHAnsi" w:eastAsiaTheme="minorEastAsia" w:hAnsiTheme="minorHAnsi"/>
              <w:noProof/>
              <w:sz w:val="22"/>
              <w:lang w:val="nl-NL" w:eastAsia="nl-NL"/>
            </w:rPr>
          </w:pPr>
          <w:hyperlink w:anchor="_Toc426715406" w:history="1">
            <w:r w:rsidR="00487E99" w:rsidRPr="007D6C4A">
              <w:rPr>
                <w:rStyle w:val="Hyperlink"/>
                <w:noProof/>
              </w:rPr>
              <w:t>Annex 4: Questionnaires</w:t>
            </w:r>
            <w:r w:rsidR="00487E99">
              <w:rPr>
                <w:noProof/>
                <w:webHidden/>
              </w:rPr>
              <w:tab/>
            </w:r>
            <w:r w:rsidR="00487E99">
              <w:rPr>
                <w:noProof/>
                <w:webHidden/>
              </w:rPr>
              <w:fldChar w:fldCharType="begin"/>
            </w:r>
            <w:r w:rsidR="00487E99">
              <w:rPr>
                <w:noProof/>
                <w:webHidden/>
              </w:rPr>
              <w:instrText xml:space="preserve"> PAGEREF _Toc426715406 \h </w:instrText>
            </w:r>
            <w:r w:rsidR="00487E99">
              <w:rPr>
                <w:noProof/>
                <w:webHidden/>
              </w:rPr>
            </w:r>
            <w:r w:rsidR="00487E99">
              <w:rPr>
                <w:noProof/>
                <w:webHidden/>
              </w:rPr>
              <w:fldChar w:fldCharType="separate"/>
            </w:r>
            <w:r w:rsidR="00487E99">
              <w:rPr>
                <w:noProof/>
                <w:webHidden/>
              </w:rPr>
              <w:t>30</w:t>
            </w:r>
            <w:r w:rsidR="00487E99">
              <w:rPr>
                <w:noProof/>
                <w:webHidden/>
              </w:rPr>
              <w:fldChar w:fldCharType="end"/>
            </w:r>
          </w:hyperlink>
        </w:p>
        <w:p w14:paraId="431B29DC" w14:textId="3A2C1993" w:rsidR="00B60330" w:rsidRPr="007858EC" w:rsidRDefault="00B60330">
          <w:r w:rsidRPr="007858EC">
            <w:rPr>
              <w:b/>
              <w:bCs/>
              <w:noProof/>
            </w:rPr>
            <w:fldChar w:fldCharType="end"/>
          </w:r>
        </w:p>
      </w:sdtContent>
    </w:sdt>
    <w:p w14:paraId="717D6A8A" w14:textId="18BD1A21" w:rsidR="00B60330" w:rsidRPr="007858EC" w:rsidRDefault="00B60330">
      <w:pPr>
        <w:rPr>
          <w:b/>
          <w:sz w:val="28"/>
        </w:rPr>
      </w:pPr>
      <w:r w:rsidRPr="007858EC">
        <w:rPr>
          <w:b/>
        </w:rPr>
        <w:br/>
      </w:r>
      <w:r w:rsidRPr="007858EC">
        <w:rPr>
          <w:b/>
          <w:sz w:val="28"/>
        </w:rPr>
        <w:br w:type="page"/>
      </w:r>
    </w:p>
    <w:p w14:paraId="36B2B563" w14:textId="19278FF3" w:rsidR="00343B06" w:rsidRDefault="00343B06" w:rsidP="008E25E0">
      <w:pPr>
        <w:pStyle w:val="Heading1"/>
        <w:numPr>
          <w:ilvl w:val="0"/>
          <w:numId w:val="7"/>
        </w:numPr>
        <w:rPr>
          <w:rStyle w:val="Heading1Char"/>
          <w:b/>
          <w:bCs/>
        </w:rPr>
      </w:pPr>
      <w:bookmarkStart w:id="2" w:name="_Toc426715393"/>
      <w:r w:rsidRPr="007858EC">
        <w:rPr>
          <w:rStyle w:val="Heading1Char"/>
          <w:b/>
          <w:bCs/>
        </w:rPr>
        <w:lastRenderedPageBreak/>
        <w:t>Introduction</w:t>
      </w:r>
      <w:bookmarkEnd w:id="2"/>
    </w:p>
    <w:p w14:paraId="7DC567AF" w14:textId="77777777" w:rsidR="007858EC" w:rsidRPr="007858EC" w:rsidRDefault="007858EC" w:rsidP="007858EC"/>
    <w:p w14:paraId="4D6B4F85" w14:textId="77777777" w:rsidR="007858EC" w:rsidRDefault="00886896" w:rsidP="00595095">
      <w:pPr>
        <w:rPr>
          <w:rStyle w:val="Heading2Char"/>
        </w:rPr>
      </w:pPr>
      <w:bookmarkStart w:id="3" w:name="_Toc426715394"/>
      <w:r w:rsidRPr="007858EC">
        <w:rPr>
          <w:rStyle w:val="Heading2Char"/>
        </w:rPr>
        <w:t>1.1 Rationale</w:t>
      </w:r>
      <w:bookmarkEnd w:id="3"/>
      <w:r w:rsidRPr="007858EC">
        <w:rPr>
          <w:rStyle w:val="Heading2Char"/>
        </w:rPr>
        <w:t xml:space="preserve"> </w:t>
      </w:r>
    </w:p>
    <w:p w14:paraId="2D3C5975" w14:textId="6E6067B7" w:rsidR="00595095" w:rsidRDefault="00886896" w:rsidP="00595095">
      <w:r w:rsidRPr="007858EC">
        <w:br/>
      </w:r>
      <w:r w:rsidR="00595095" w:rsidRPr="007858EC">
        <w:t xml:space="preserve">The African Soil Health Consortium (ASHC) led by CAB International and funded by the Bill &amp; Melinda Gates Foundation (BMGF), is a project contributing towards the understanding and use of ISFM techniques in </w:t>
      </w:r>
      <w:r w:rsidR="00DD030D" w:rsidRPr="007858EC">
        <w:t>s</w:t>
      </w:r>
      <w:r w:rsidR="00595095" w:rsidRPr="007858EC">
        <w:t xml:space="preserve">ub-Saharan Africa. </w:t>
      </w:r>
      <w:r w:rsidR="00AB6919">
        <w:t>So far, ASH</w:t>
      </w:r>
      <w:r w:rsidR="00595095" w:rsidRPr="007858EC">
        <w:t xml:space="preserve">C </w:t>
      </w:r>
      <w:r w:rsidR="00AB6919">
        <w:t xml:space="preserve">has played the </w:t>
      </w:r>
      <w:r w:rsidR="00595095" w:rsidRPr="007858EC">
        <w:t xml:space="preserve">role of a content broker, generating an ISFM handbook and cropping system guides for use by extension workers to promote adoption of ISFM-based soil fertility management practices.  </w:t>
      </w:r>
      <w:r w:rsidR="00595095" w:rsidRPr="007858EC">
        <w:br/>
      </w:r>
      <w:r w:rsidR="00595095" w:rsidRPr="007858EC">
        <w:br/>
        <w:t>In phase</w:t>
      </w:r>
      <w:r w:rsidR="00AB6919">
        <w:t xml:space="preserve"> </w:t>
      </w:r>
      <w:r w:rsidR="00595095" w:rsidRPr="007858EC">
        <w:t>1, ASHC and its partners generated about 1</w:t>
      </w:r>
      <w:r w:rsidR="00DD030D" w:rsidRPr="007858EC">
        <w:t>3</w:t>
      </w:r>
      <w:r w:rsidR="00595095" w:rsidRPr="007858EC">
        <w:t xml:space="preserve">0 information materials on various crops in various formats ranging from print, audio-visual, text and radio programs. The material is available in seven different languages (with some films in 22 languages). As well as materials on ISFM, ASHC was also contracted to prepare materials for the five main pests (including diseases/weeds) for 12 target crops of the BMGF. </w:t>
      </w:r>
    </w:p>
    <w:p w14:paraId="2C5906A3" w14:textId="77777777" w:rsidR="00AB6919" w:rsidRPr="007858EC" w:rsidRDefault="00AB6919" w:rsidP="00595095"/>
    <w:p w14:paraId="7F40A7D4" w14:textId="6E7A2664" w:rsidR="00595095" w:rsidRDefault="00595095" w:rsidP="00595095">
      <w:r w:rsidRPr="007858EC">
        <w:t xml:space="preserve">The main aim of phase 1 was to develop content and make it available for use by partners to increase ISFM awareness of identified audiences – with a particular focus on smallholder farmers and the intermediaries that provide them with information. However, </w:t>
      </w:r>
      <w:r w:rsidR="006008FE" w:rsidRPr="007858EC">
        <w:t>many of the organisations  that used the services of ASHC</w:t>
      </w:r>
      <w:r w:rsidRPr="007858EC">
        <w:t>,</w:t>
      </w:r>
      <w:r w:rsidR="006008FE" w:rsidRPr="007858EC">
        <w:t xml:space="preserve"> </w:t>
      </w:r>
      <w:r w:rsidRPr="007858EC">
        <w:t xml:space="preserve">did not have the resources to reproduce and use materials in dissemination activities. In </w:t>
      </w:r>
      <w:r w:rsidR="006008FE" w:rsidRPr="007858EC">
        <w:t xml:space="preserve">a parallel work strand </w:t>
      </w:r>
      <w:r w:rsidRPr="007858EC">
        <w:t>ASHC paid for innovation pilots to support informa</w:t>
      </w:r>
      <w:bookmarkStart w:id="4" w:name="_GoBack"/>
      <w:bookmarkEnd w:id="4"/>
      <w:r w:rsidRPr="007858EC">
        <w:t>tion dissemination in different media including</w:t>
      </w:r>
      <w:r w:rsidR="006008FE" w:rsidRPr="007858EC">
        <w:t xml:space="preserve"> youth media (</w:t>
      </w:r>
      <w:r w:rsidRPr="007858EC">
        <w:t xml:space="preserve">radio, </w:t>
      </w:r>
      <w:r w:rsidR="006008FE" w:rsidRPr="007858EC">
        <w:t xml:space="preserve">social media and </w:t>
      </w:r>
      <w:r w:rsidRPr="007858EC">
        <w:t>comics</w:t>
      </w:r>
      <w:r w:rsidR="006008FE" w:rsidRPr="007858EC">
        <w:t>)</w:t>
      </w:r>
      <w:r w:rsidRPr="007858EC">
        <w:t xml:space="preserve">, </w:t>
      </w:r>
      <w:r w:rsidR="006008FE" w:rsidRPr="007858EC">
        <w:t xml:space="preserve">secondary level school curriculum support materials, </w:t>
      </w:r>
      <w:r w:rsidRPr="007858EC">
        <w:t xml:space="preserve">SMS and television. </w:t>
      </w:r>
    </w:p>
    <w:p w14:paraId="072D6F37" w14:textId="77777777" w:rsidR="007858EC" w:rsidRPr="007858EC" w:rsidRDefault="007858EC" w:rsidP="00595095"/>
    <w:p w14:paraId="46A93DF2" w14:textId="24782A54" w:rsidR="00AD4A0D" w:rsidRPr="007858EC" w:rsidRDefault="006008FE" w:rsidP="007858EC">
      <w:pPr>
        <w:spacing w:after="240"/>
        <w:rPr>
          <w:rStyle w:val="Heading2Char"/>
        </w:rPr>
      </w:pPr>
      <w:r w:rsidRPr="007858EC">
        <w:t xml:space="preserve">Phase </w:t>
      </w:r>
      <w:r w:rsidR="00595095" w:rsidRPr="007858EC">
        <w:t xml:space="preserve">1 ended in </w:t>
      </w:r>
      <w:r w:rsidRPr="007858EC">
        <w:t xml:space="preserve">June </w:t>
      </w:r>
      <w:r w:rsidR="00595095" w:rsidRPr="007858EC">
        <w:t xml:space="preserve">2015. </w:t>
      </w:r>
      <w:r w:rsidRPr="007858EC">
        <w:t>P</w:t>
      </w:r>
      <w:r w:rsidR="00595095" w:rsidRPr="007858EC">
        <w:t>hase</w:t>
      </w:r>
      <w:r w:rsidRPr="007858EC">
        <w:t xml:space="preserve"> 2</w:t>
      </w:r>
      <w:r w:rsidR="00595095" w:rsidRPr="007858EC">
        <w:t xml:space="preserve"> will continue support to add value in developing materials.  </w:t>
      </w:r>
      <w:r w:rsidRPr="007858EC">
        <w:t>T</w:t>
      </w:r>
      <w:r w:rsidR="00595095" w:rsidRPr="007858EC">
        <w:t xml:space="preserve">he activities will concentrate on working on a series of specific targeted ISFM campaigns designed to meet the information needs of smallholder farming families. </w:t>
      </w:r>
      <w:r w:rsidRPr="007858EC">
        <w:t xml:space="preserve">Phase </w:t>
      </w:r>
      <w:r w:rsidR="00595095" w:rsidRPr="007858EC">
        <w:t xml:space="preserve">2 </w:t>
      </w:r>
      <w:r w:rsidRPr="007858EC">
        <w:t>will see</w:t>
      </w:r>
      <w:r w:rsidR="00595095" w:rsidRPr="007858EC">
        <w:t xml:space="preserve"> scale-up campaigns in up to 5 countries </w:t>
      </w:r>
      <w:r w:rsidR="003C6C81" w:rsidRPr="007858EC">
        <w:t>(</w:t>
      </w:r>
      <w:r w:rsidR="00595095" w:rsidRPr="007858EC">
        <w:t>Nigeria, Ghana, Tanzania, Kenya and Uganda</w:t>
      </w:r>
      <w:r w:rsidR="003C6C81" w:rsidRPr="007858EC">
        <w:t>)</w:t>
      </w:r>
      <w:r w:rsidR="00595095" w:rsidRPr="007858EC">
        <w:t xml:space="preserve"> between 2015 and 2019. These campaigns will be designed to encourage collaborative working across a wide range of partners to support approaches that overcome failures in the information supply chain from research and development of new approaches and techniques to smallholder farming family members looking for information. Phase 2 activities include the testing of information prototypes, piloting delivery mechanisms, and implementing scale-up campaigns to promote uptake of ISFM practices.  </w:t>
      </w:r>
      <w:r w:rsidR="00595095" w:rsidRPr="007858EC">
        <w:br/>
      </w:r>
      <w:r w:rsidR="00595095" w:rsidRPr="007858EC">
        <w:br/>
      </w:r>
      <w:r w:rsidRPr="007858EC">
        <w:t>I</w:t>
      </w:r>
      <w:r w:rsidR="00595095" w:rsidRPr="007858EC">
        <w:t>nformation needs assessment</w:t>
      </w:r>
      <w:r w:rsidR="003C6C81" w:rsidRPr="007858EC">
        <w:t>s</w:t>
      </w:r>
      <w:r w:rsidR="00595095" w:rsidRPr="007858EC">
        <w:t xml:space="preserve"> </w:t>
      </w:r>
      <w:r w:rsidRPr="007858EC">
        <w:t>were not needed in phase 1 because ASHC responded to the st</w:t>
      </w:r>
      <w:r w:rsidR="003C6C81" w:rsidRPr="007858EC">
        <w:t>a</w:t>
      </w:r>
      <w:r w:rsidRPr="007858EC">
        <w:t>ted needs of ISFM p</w:t>
      </w:r>
      <w:r w:rsidR="003C6C81" w:rsidRPr="007858EC">
        <w:t>r</w:t>
      </w:r>
      <w:r w:rsidRPr="007858EC">
        <w:t xml:space="preserve">omoters. The move to </w:t>
      </w:r>
      <w:r w:rsidR="003C6C81" w:rsidRPr="007858EC">
        <w:t xml:space="preserve">a </w:t>
      </w:r>
      <w:r w:rsidRPr="007858EC">
        <w:t>campaign</w:t>
      </w:r>
      <w:r w:rsidR="003C6C81" w:rsidRPr="007858EC">
        <w:t xml:space="preserve"> approach</w:t>
      </w:r>
      <w:r w:rsidRPr="007858EC">
        <w:t xml:space="preserve"> suggested a need for a deeper understanding of information needs</w:t>
      </w:r>
      <w:r w:rsidR="003C6C81" w:rsidRPr="007858EC">
        <w:t xml:space="preserve"> to inform development of campaign activities</w:t>
      </w:r>
      <w:r w:rsidRPr="007858EC">
        <w:t xml:space="preserve">. </w:t>
      </w:r>
      <w:r w:rsidR="00595095" w:rsidRPr="007858EC">
        <w:t xml:space="preserve">KIT was therefore commissioned to carry out a rapid information needs assessment in Ethiopia and Tanzania to provide insights for designing new materials as well as delivery channels in ASHC2. </w:t>
      </w:r>
      <w:r w:rsidR="00595095" w:rsidRPr="007858EC">
        <w:br/>
      </w:r>
      <w:r w:rsidR="00595095" w:rsidRPr="007858EC">
        <w:br/>
        <w:t>This report contains the findings of the information needs assessment carried out in Tanzania.</w:t>
      </w:r>
      <w:r w:rsidR="00886896" w:rsidRPr="007858EC">
        <w:br/>
      </w:r>
      <w:r w:rsidR="00595095" w:rsidRPr="007858EC">
        <w:t>In addition, a rapid assessment was carried out on the usefulness of a selection of ASHC and Plantwise materials (which can be found in the Annex</w:t>
      </w:r>
      <w:r w:rsidR="000C0BC2" w:rsidRPr="007858EC">
        <w:t xml:space="preserve">, together with some inputs for the development of prototype testing tools). </w:t>
      </w:r>
      <w:r w:rsidR="00595095" w:rsidRPr="007858EC">
        <w:t xml:space="preserve">Together with the findings from Ethiopia, this study will provide input for the further development of ASHC activities. </w:t>
      </w:r>
      <w:r w:rsidR="00595095" w:rsidRPr="007858EC">
        <w:rPr>
          <w:rFonts w:cstheme="minorHAnsi"/>
          <w:color w:val="231F20"/>
        </w:rPr>
        <w:br/>
      </w:r>
    </w:p>
    <w:p w14:paraId="3DED4829" w14:textId="77777777" w:rsidR="00AD4A0D" w:rsidRDefault="00AD4A0D" w:rsidP="007858EC">
      <w:pPr>
        <w:pStyle w:val="Heading2"/>
        <w:rPr>
          <w:rStyle w:val="Heading2Char"/>
          <w:b/>
        </w:rPr>
      </w:pPr>
      <w:bookmarkStart w:id="5" w:name="_Toc426715395"/>
      <w:r w:rsidRPr="007858EC">
        <w:rPr>
          <w:rStyle w:val="Heading2Char"/>
          <w:b/>
        </w:rPr>
        <w:t>1.2 Methodology</w:t>
      </w:r>
      <w:bookmarkEnd w:id="5"/>
    </w:p>
    <w:p w14:paraId="5E5810F4" w14:textId="77777777" w:rsidR="00AB6919" w:rsidRPr="00AB6919" w:rsidRDefault="00AB6919" w:rsidP="00AB6919"/>
    <w:p w14:paraId="696A05FA" w14:textId="12F299F4" w:rsidR="00886896" w:rsidRDefault="00886896" w:rsidP="00A83135">
      <w:r w:rsidRPr="007858EC">
        <w:t>The ToR formulate</w:t>
      </w:r>
      <w:r w:rsidR="009B3AF5" w:rsidRPr="007858EC">
        <w:t>d</w:t>
      </w:r>
      <w:r w:rsidRPr="007858EC">
        <w:t xml:space="preserve"> the following t</w:t>
      </w:r>
      <w:r w:rsidR="00595095" w:rsidRPr="007858EC">
        <w:t>w</w:t>
      </w:r>
      <w:r w:rsidRPr="007858EC">
        <w:t>o objectives:</w:t>
      </w:r>
    </w:p>
    <w:p w14:paraId="69B97437" w14:textId="77777777" w:rsidR="00A83135" w:rsidRPr="007858EC" w:rsidRDefault="00A83135" w:rsidP="00A83135"/>
    <w:p w14:paraId="64BC292B" w14:textId="77777777" w:rsidR="00A83135" w:rsidRPr="00A83135" w:rsidRDefault="00886896" w:rsidP="008E25E0">
      <w:pPr>
        <w:pStyle w:val="ListParagraph"/>
        <w:numPr>
          <w:ilvl w:val="0"/>
          <w:numId w:val="10"/>
        </w:numPr>
        <w:rPr>
          <w:rFonts w:eastAsiaTheme="majorEastAsia" w:cstheme="majorBidi"/>
          <w:b/>
          <w:bCs/>
          <w:szCs w:val="28"/>
        </w:rPr>
      </w:pPr>
      <w:r w:rsidRPr="007858EC">
        <w:t xml:space="preserve">Carry out an </w:t>
      </w:r>
      <w:r w:rsidRPr="00A83135">
        <w:rPr>
          <w:b/>
        </w:rPr>
        <w:t>information needs assessment</w:t>
      </w:r>
      <w:r w:rsidRPr="007858EC">
        <w:t xml:space="preserve"> – focusing on expected intermediaries and intermediary-end-user interactions</w:t>
      </w:r>
      <w:r w:rsidR="009B3AF5" w:rsidRPr="007858EC">
        <w:t xml:space="preserve"> to be involved in scale-up campaigns</w:t>
      </w:r>
      <w:r w:rsidR="006A510A" w:rsidRPr="007858EC">
        <w:t xml:space="preserve"> envisaged by ASHC</w:t>
      </w:r>
      <w:r w:rsidR="00A83135">
        <w:t xml:space="preserve">. </w:t>
      </w:r>
    </w:p>
    <w:p w14:paraId="0AAC4D95" w14:textId="77777777" w:rsidR="00A83135" w:rsidRPr="00A83135" w:rsidRDefault="00A83135" w:rsidP="00A83135">
      <w:pPr>
        <w:ind w:left="360"/>
        <w:rPr>
          <w:rFonts w:eastAsiaTheme="majorEastAsia" w:cstheme="majorBidi"/>
          <w:b/>
          <w:bCs/>
          <w:szCs w:val="28"/>
        </w:rPr>
      </w:pPr>
    </w:p>
    <w:p w14:paraId="0BBE86E4" w14:textId="77777777" w:rsidR="00A83135" w:rsidRPr="00A83135" w:rsidRDefault="00886896" w:rsidP="008E25E0">
      <w:pPr>
        <w:pStyle w:val="ListParagraph"/>
        <w:numPr>
          <w:ilvl w:val="0"/>
          <w:numId w:val="10"/>
        </w:numPr>
        <w:rPr>
          <w:rFonts w:eastAsiaTheme="majorEastAsia" w:cstheme="majorBidi"/>
          <w:b/>
          <w:bCs/>
          <w:szCs w:val="28"/>
        </w:rPr>
      </w:pPr>
      <w:r w:rsidRPr="007858EC">
        <w:lastRenderedPageBreak/>
        <w:t xml:space="preserve">Obtain </w:t>
      </w:r>
      <w:r w:rsidRPr="00A83135">
        <w:rPr>
          <w:b/>
        </w:rPr>
        <w:t>insights into the usefulness to different users of the information</w:t>
      </w:r>
      <w:r w:rsidRPr="007858EC">
        <w:t xml:space="preserve"> primarily of ASHC self-published mat</w:t>
      </w:r>
      <w:r w:rsidR="000C0BC2" w:rsidRPr="007858EC">
        <w:t>erials on ISFM (ASHC handbook, four or five</w:t>
      </w:r>
      <w:r w:rsidRPr="007858EC">
        <w:t xml:space="preserve"> cropping guides) and ASHC and</w:t>
      </w:r>
      <w:r w:rsidR="00A83135">
        <w:t xml:space="preserve"> Plantwise materials on pests.</w:t>
      </w:r>
    </w:p>
    <w:p w14:paraId="4C3676E5" w14:textId="77777777" w:rsidR="00A83135" w:rsidRDefault="00A83135" w:rsidP="00A83135">
      <w:pPr>
        <w:pStyle w:val="ListParagraph"/>
      </w:pPr>
    </w:p>
    <w:p w14:paraId="539938E0" w14:textId="72C9244C" w:rsidR="004556EC" w:rsidRPr="007858EC" w:rsidRDefault="00595095" w:rsidP="004556EC">
      <w:r w:rsidRPr="007858EC">
        <w:t xml:space="preserve">The </w:t>
      </w:r>
      <w:r w:rsidR="009B3AF5" w:rsidRPr="007858EC">
        <w:t xml:space="preserve">primary </w:t>
      </w:r>
      <w:r w:rsidRPr="007858EC">
        <w:t>focus of t</w:t>
      </w:r>
      <w:r w:rsidR="00EC0B85" w:rsidRPr="007858EC">
        <w:t>his report is</w:t>
      </w:r>
      <w:r w:rsidRPr="007858EC">
        <w:t xml:space="preserve"> on the first objective</w:t>
      </w:r>
      <w:r w:rsidR="00EC0B85" w:rsidRPr="007858EC">
        <w:t>, that is, the information needs assessment in Tanzania</w:t>
      </w:r>
      <w:r w:rsidRPr="007858EC">
        <w:t>.</w:t>
      </w:r>
      <w:r w:rsidR="0061496B" w:rsidRPr="007858EC">
        <w:t xml:space="preserve"> </w:t>
      </w:r>
      <w:r w:rsidRPr="007858EC">
        <w:t>The fieldwork was conducted over the course of two weeks in the Mbeya and Arusha regions of Tanzania. Semi-structured interviews were conducted with a range of stakeholders such as agrodealers, representatives of public research institutes, public extension workers and their superiors, agro-input companies and farmers.</w:t>
      </w:r>
      <w:r w:rsidR="00FF7E59">
        <w:t xml:space="preserve"> An overview of the complete list of interviewees can be found</w:t>
      </w:r>
      <w:r w:rsidRPr="007858EC">
        <w:t xml:space="preserve"> </w:t>
      </w:r>
      <w:r w:rsidR="00FF7E59">
        <w:t>in</w:t>
      </w:r>
      <w:r w:rsidR="00487E99">
        <w:t xml:space="preserve"> Annex 3.</w:t>
      </w:r>
      <w:r w:rsidR="00FF7E59">
        <w:t xml:space="preserve"> </w:t>
      </w:r>
      <w:r w:rsidR="00487E99">
        <w:br/>
      </w:r>
      <w:r w:rsidR="00487E99">
        <w:br/>
      </w:r>
      <w:r w:rsidRPr="007858EC">
        <w:t xml:space="preserve">The research team wanted to make sure ample attention was paid to the perspective of the actors that use information materials themselves. </w:t>
      </w:r>
      <w:r w:rsidR="006604B4">
        <w:t>Hence t</w:t>
      </w:r>
      <w:r w:rsidR="00487E99">
        <w:t>he emphasis of the study is</w:t>
      </w:r>
      <w:r w:rsidR="00AB6919" w:rsidRPr="00AB6919">
        <w:t xml:space="preserve"> on </w:t>
      </w:r>
      <w:r w:rsidR="00AB6919">
        <w:t xml:space="preserve">grassroots-level intermediaries that are in close contact with farmers, such as </w:t>
      </w:r>
      <w:r w:rsidR="00AB6919" w:rsidRPr="00AB6919">
        <w:t>agrodealers, agro-input companies and public extension</w:t>
      </w:r>
      <w:r w:rsidR="00AB6919">
        <w:t xml:space="preserve"> field staff</w:t>
      </w:r>
      <w:r w:rsidR="00AB6919" w:rsidRPr="00AB6919">
        <w:t xml:space="preserve">. </w:t>
      </w:r>
      <w:r w:rsidRPr="007858EC">
        <w:t xml:space="preserve">In other words, professionals that provide information </w:t>
      </w:r>
      <w:r w:rsidR="00AB6919">
        <w:t>directly</w:t>
      </w:r>
      <w:r w:rsidR="00AB6919" w:rsidRPr="007858EC">
        <w:t xml:space="preserve"> </w:t>
      </w:r>
      <w:r w:rsidRPr="007858EC">
        <w:t>to farmers</w:t>
      </w:r>
      <w:r w:rsidR="00AB6919">
        <w:t xml:space="preserve">. This means that </w:t>
      </w:r>
      <w:r w:rsidRPr="007858EC">
        <w:t xml:space="preserve">staff in agro-input shops working behind the counter </w:t>
      </w:r>
      <w:r w:rsidR="00AB6919">
        <w:t xml:space="preserve">were interviewed </w:t>
      </w:r>
      <w:r w:rsidRPr="007858EC">
        <w:t>rather than the</w:t>
      </w:r>
      <w:r w:rsidR="00AB6919">
        <w:t xml:space="preserve"> shop owners or </w:t>
      </w:r>
      <w:r w:rsidR="006604B4">
        <w:t>managers as well as extension agents instead of their supervisors.</w:t>
      </w:r>
      <w:r w:rsidR="003F69CB">
        <w:br/>
      </w:r>
      <w:r w:rsidR="003F69CB">
        <w:br/>
        <w:t xml:space="preserve">A limitation of the study was the geographical scope. As field work was concentrated in the Arusha and Mbeya regions, the conclusions and their overall </w:t>
      </w:r>
      <w:r w:rsidR="003F69CB" w:rsidRPr="003F69CB">
        <w:t>generalizability</w:t>
      </w:r>
      <w:r w:rsidR="003F69CB">
        <w:t xml:space="preserve"> are compromised. Another limitation has been the</w:t>
      </w:r>
      <w:r w:rsidR="003F69CB" w:rsidRPr="007858EC">
        <w:t xml:space="preserve"> few publications </w:t>
      </w:r>
      <w:r w:rsidR="003F69CB">
        <w:t xml:space="preserve">that </w:t>
      </w:r>
      <w:r w:rsidR="003F69CB" w:rsidRPr="007858EC">
        <w:t xml:space="preserve">were translated into Swahili and applicable to the agro-ecological zones visited in Tanzania. </w:t>
      </w:r>
      <w:r w:rsidR="004556EC">
        <w:t xml:space="preserve">Originally </w:t>
      </w:r>
      <w:r w:rsidR="004556EC" w:rsidRPr="007858EC">
        <w:t xml:space="preserve">CABI provided a list of materials, yet most of the materials were in English or other </w:t>
      </w:r>
      <w:r w:rsidR="004556EC">
        <w:t xml:space="preserve">languages, not Swahili. A </w:t>
      </w:r>
      <w:r w:rsidR="004556EC" w:rsidRPr="007858EC">
        <w:t>selection was a made of materials that were translated to Swahili and applicable to the agro-ecological zone</w:t>
      </w:r>
      <w:r w:rsidR="004556EC">
        <w:t>s we visited. U</w:t>
      </w:r>
      <w:r w:rsidR="004556EC" w:rsidRPr="007858EC">
        <w:t xml:space="preserve">nfortunately, this selection </w:t>
      </w:r>
      <w:r w:rsidR="004556EC">
        <w:t>resulted in only a few materials. More details can be found in Annex 1.</w:t>
      </w:r>
    </w:p>
    <w:p w14:paraId="587B27AE" w14:textId="69665CB3" w:rsidR="00542DDB" w:rsidRPr="007858EC" w:rsidRDefault="00595095" w:rsidP="00A83135">
      <w:pPr>
        <w:rPr>
          <w:rStyle w:val="Heading1Char"/>
        </w:rPr>
        <w:sectPr w:rsidR="00542DDB" w:rsidRPr="007858EC" w:rsidSect="00BD30F0">
          <w:footerReference w:type="default" r:id="rId10"/>
          <w:headerReference w:type="first" r:id="rId11"/>
          <w:footerReference w:type="first" r:id="rId12"/>
          <w:pgSz w:w="11906" w:h="16838"/>
          <w:pgMar w:top="1440" w:right="1440" w:bottom="1440" w:left="1440" w:header="708" w:footer="708" w:gutter="0"/>
          <w:pgNumType w:start="0"/>
          <w:cols w:space="708"/>
          <w:titlePg/>
          <w:docGrid w:linePitch="360"/>
        </w:sectPr>
      </w:pPr>
      <w:r w:rsidRPr="007858EC">
        <w:br/>
      </w:r>
      <w:r w:rsidR="0061496B" w:rsidRPr="007858EC">
        <w:t xml:space="preserve">Separate reports are available regarding the information needs assessment in Ethiopia and the rapid assessments (objective 2) of the published materials on ISFM (produced by ASHC) and pest management (produced by Plantwise). </w:t>
      </w:r>
      <w:r w:rsidR="006604B4">
        <w:t xml:space="preserve">Quite some findings in Tanzania were found to be similar to the findings in Ethiopia, although significant differences exist, for example with regard to the envisioned dissemination strategy. Some of the findings from Ethiopia, when relevant, are also referred to in this report through the use of text boxes. </w:t>
      </w:r>
      <w:r w:rsidR="0061496B" w:rsidRPr="007858EC">
        <w:t xml:space="preserve">For more details we refer to the other reports. </w:t>
      </w:r>
      <w:r w:rsidR="006604B4" w:rsidRPr="007858EC">
        <w:t xml:space="preserve"> </w:t>
      </w:r>
      <w:r w:rsidRPr="007858EC">
        <w:br/>
      </w:r>
      <w:r w:rsidRPr="007858EC">
        <w:br/>
      </w:r>
      <w:r w:rsidR="00AD4A0D" w:rsidRPr="007858EC">
        <w:br/>
      </w:r>
    </w:p>
    <w:p w14:paraId="17F7A74B" w14:textId="77777777" w:rsidR="0061496B" w:rsidRPr="00AB6919" w:rsidRDefault="00886896" w:rsidP="00AB6919">
      <w:pPr>
        <w:pStyle w:val="Heading1"/>
        <w:rPr>
          <w:rStyle w:val="Heading2Char"/>
          <w:b/>
          <w:sz w:val="22"/>
          <w:szCs w:val="28"/>
        </w:rPr>
      </w:pPr>
      <w:bookmarkStart w:id="6" w:name="_Toc426715396"/>
      <w:r w:rsidRPr="00AB6919">
        <w:rPr>
          <w:rStyle w:val="Heading1Char"/>
          <w:b/>
          <w:bCs/>
        </w:rPr>
        <w:lastRenderedPageBreak/>
        <w:t>2</w:t>
      </w:r>
      <w:r w:rsidR="00775630" w:rsidRPr="00AB6919">
        <w:rPr>
          <w:rStyle w:val="Heading1Char"/>
          <w:b/>
          <w:bCs/>
        </w:rPr>
        <w:t xml:space="preserve">. </w:t>
      </w:r>
      <w:r w:rsidR="0061496B" w:rsidRPr="00AB6919">
        <w:rPr>
          <w:rStyle w:val="Heading1Char"/>
          <w:b/>
          <w:bCs/>
        </w:rPr>
        <w:t>Information sources and needs</w:t>
      </w:r>
      <w:r w:rsidR="00595095" w:rsidRPr="00AB6919">
        <w:rPr>
          <w:rStyle w:val="Heading1Char"/>
          <w:b/>
          <w:bCs/>
        </w:rPr>
        <w:t xml:space="preserve"> </w:t>
      </w:r>
      <w:r w:rsidR="0061496B" w:rsidRPr="00AB6919">
        <w:rPr>
          <w:rStyle w:val="Heading1Char"/>
          <w:b/>
          <w:bCs/>
        </w:rPr>
        <w:t>at grassroots level</w:t>
      </w:r>
      <w:bookmarkEnd w:id="6"/>
      <w:r w:rsidR="009446E4" w:rsidRPr="00AB6919">
        <w:br/>
      </w:r>
    </w:p>
    <w:p w14:paraId="7397E75C" w14:textId="77777777" w:rsidR="00AB6919" w:rsidRDefault="00886896" w:rsidP="00AB6919">
      <w:pPr>
        <w:spacing w:after="240"/>
      </w:pPr>
      <w:bookmarkStart w:id="7" w:name="_Toc426715397"/>
      <w:r w:rsidRPr="007858EC">
        <w:rPr>
          <w:rStyle w:val="Heading2Char"/>
        </w:rPr>
        <w:t>2</w:t>
      </w:r>
      <w:r w:rsidR="00547155" w:rsidRPr="007858EC">
        <w:rPr>
          <w:rStyle w:val="Heading2Char"/>
        </w:rPr>
        <w:t>.</w:t>
      </w:r>
      <w:r w:rsidR="00775630" w:rsidRPr="007858EC">
        <w:rPr>
          <w:rStyle w:val="Heading2Char"/>
        </w:rPr>
        <w:t>1</w:t>
      </w:r>
      <w:r w:rsidR="00133922" w:rsidRPr="007858EC">
        <w:rPr>
          <w:rStyle w:val="Heading2Char"/>
        </w:rPr>
        <w:t xml:space="preserve"> Current Information sourcing </w:t>
      </w:r>
      <w:r w:rsidR="008523BC" w:rsidRPr="007858EC">
        <w:rPr>
          <w:rStyle w:val="Heading2Char"/>
        </w:rPr>
        <w:t>farmers and intermedia</w:t>
      </w:r>
      <w:r w:rsidR="00BC0C30" w:rsidRPr="007858EC">
        <w:rPr>
          <w:rStyle w:val="Heading2Char"/>
        </w:rPr>
        <w:t>ri</w:t>
      </w:r>
      <w:r w:rsidR="008523BC" w:rsidRPr="007858EC">
        <w:rPr>
          <w:rStyle w:val="Heading2Char"/>
        </w:rPr>
        <w:t>es</w:t>
      </w:r>
      <w:bookmarkEnd w:id="7"/>
      <w:r w:rsidR="009446E4" w:rsidRPr="007858EC">
        <w:rPr>
          <w:rStyle w:val="Heading2Char"/>
        </w:rPr>
        <w:t xml:space="preserve"> </w:t>
      </w:r>
      <w:r w:rsidR="00133922" w:rsidRPr="007858EC">
        <w:rPr>
          <w:rStyle w:val="Heading2Char"/>
        </w:rPr>
        <w:br/>
      </w:r>
      <w:r w:rsidR="00950E10" w:rsidRPr="007858EC">
        <w:t xml:space="preserve"> </w:t>
      </w:r>
      <w:r w:rsidR="00950E10" w:rsidRPr="007858EC">
        <w:br/>
      </w:r>
      <w:r w:rsidR="00A269E4" w:rsidRPr="007858EC">
        <w:t xml:space="preserve">This </w:t>
      </w:r>
      <w:r w:rsidR="007858EC" w:rsidRPr="007858EC">
        <w:t xml:space="preserve">chapter </w:t>
      </w:r>
      <w:r w:rsidR="00A269E4" w:rsidRPr="007858EC">
        <w:t xml:space="preserve">discusses </w:t>
      </w:r>
      <w:r w:rsidR="007858EC" w:rsidRPr="007858EC">
        <w:t xml:space="preserve">what sources </w:t>
      </w:r>
      <w:r w:rsidR="00A269E4" w:rsidRPr="007858EC">
        <w:t>farmers and</w:t>
      </w:r>
      <w:r w:rsidR="007858EC" w:rsidRPr="007858EC">
        <w:t xml:space="preserve"> grassroots-level </w:t>
      </w:r>
      <w:r w:rsidR="00A269E4" w:rsidRPr="007858EC">
        <w:t xml:space="preserve"> intermediaries </w:t>
      </w:r>
      <w:r w:rsidR="007858EC" w:rsidRPr="007858EC">
        <w:t xml:space="preserve">in Tanzania use to access </w:t>
      </w:r>
      <w:r w:rsidR="00A269E4" w:rsidRPr="007858EC">
        <w:t>information</w:t>
      </w:r>
      <w:r w:rsidR="007858EC" w:rsidRPr="007858EC">
        <w:t xml:space="preserve"> on agriculture</w:t>
      </w:r>
      <w:r w:rsidR="00A269E4" w:rsidRPr="007858EC">
        <w:t xml:space="preserve">. The </w:t>
      </w:r>
      <w:r w:rsidR="007858EC" w:rsidRPr="007858EC">
        <w:t xml:space="preserve">main information sources </w:t>
      </w:r>
      <w:r w:rsidR="00A269E4" w:rsidRPr="007858EC">
        <w:t>are summarized in the table below</w:t>
      </w:r>
      <w:r w:rsidR="007858EC">
        <w:t xml:space="preserve"> (</w:t>
      </w:r>
      <w:r w:rsidR="007858EC">
        <w:fldChar w:fldCharType="begin"/>
      </w:r>
      <w:r w:rsidR="007858EC">
        <w:instrText xml:space="preserve"> REF _Ref425331136 \h </w:instrText>
      </w:r>
      <w:r w:rsidR="007858EC">
        <w:fldChar w:fldCharType="separate"/>
      </w:r>
      <w:r w:rsidR="007858EC" w:rsidRPr="007858EC">
        <w:t xml:space="preserve">Table </w:t>
      </w:r>
      <w:r w:rsidR="007858EC" w:rsidRPr="007858EC">
        <w:rPr>
          <w:noProof/>
        </w:rPr>
        <w:t>1</w:t>
      </w:r>
      <w:r w:rsidR="007858EC">
        <w:fldChar w:fldCharType="end"/>
      </w:r>
      <w:r w:rsidR="007858EC">
        <w:t>)</w:t>
      </w:r>
      <w:r w:rsidR="00A269E4" w:rsidRPr="007858EC">
        <w:t>.</w:t>
      </w:r>
    </w:p>
    <w:p w14:paraId="1227CA24" w14:textId="259397C7" w:rsidR="007858EC" w:rsidRPr="007858EC" w:rsidRDefault="00950E10" w:rsidP="00AB6919">
      <w:pPr>
        <w:pStyle w:val="Caption"/>
      </w:pPr>
      <w:r w:rsidRPr="007858EC">
        <w:br/>
      </w:r>
      <w:bookmarkStart w:id="8" w:name="_Ref425331136"/>
      <w:r w:rsidR="007858EC" w:rsidRPr="007858EC">
        <w:t xml:space="preserve">Table </w:t>
      </w:r>
      <w:r w:rsidR="007858EC" w:rsidRPr="007858EC">
        <w:fldChar w:fldCharType="begin"/>
      </w:r>
      <w:r w:rsidR="007858EC" w:rsidRPr="007858EC">
        <w:instrText xml:space="preserve"> SEQ Table \* ARABIC </w:instrText>
      </w:r>
      <w:r w:rsidR="007858EC" w:rsidRPr="007858EC">
        <w:fldChar w:fldCharType="separate"/>
      </w:r>
      <w:r w:rsidR="00CE25E4">
        <w:rPr>
          <w:noProof/>
        </w:rPr>
        <w:t>1</w:t>
      </w:r>
      <w:r w:rsidR="007858EC" w:rsidRPr="007858EC">
        <w:fldChar w:fldCharType="end"/>
      </w:r>
      <w:bookmarkEnd w:id="8"/>
      <w:r w:rsidR="007858EC" w:rsidRPr="007858EC">
        <w:t>. Main sources used for agricultural information by grassroots-level actors</w:t>
      </w:r>
    </w:p>
    <w:tbl>
      <w:tblPr>
        <w:tblStyle w:val="TableGrid"/>
        <w:tblW w:w="8796" w:type="dxa"/>
        <w:tblLayout w:type="fixed"/>
        <w:tblLook w:val="04A0" w:firstRow="1" w:lastRow="0" w:firstColumn="1" w:lastColumn="0" w:noHBand="0" w:noVBand="1"/>
      </w:tblPr>
      <w:tblGrid>
        <w:gridCol w:w="688"/>
        <w:gridCol w:w="2001"/>
        <w:gridCol w:w="6107"/>
      </w:tblGrid>
      <w:tr w:rsidR="002B1B38" w:rsidRPr="007858EC" w14:paraId="2F40850B" w14:textId="77777777" w:rsidTr="007858EC">
        <w:tc>
          <w:tcPr>
            <w:tcW w:w="2689" w:type="dxa"/>
            <w:gridSpan w:val="2"/>
            <w:tcBorders>
              <w:bottom w:val="single" w:sz="4" w:space="0" w:color="auto"/>
            </w:tcBorders>
          </w:tcPr>
          <w:p w14:paraId="4D4F3D1C" w14:textId="5DEBC2EE" w:rsidR="002B1B38" w:rsidRPr="007858EC" w:rsidRDefault="002B1B38" w:rsidP="00D862FD">
            <w:pPr>
              <w:rPr>
                <w:b/>
                <w:sz w:val="16"/>
              </w:rPr>
            </w:pPr>
            <w:r w:rsidRPr="007858EC">
              <w:rPr>
                <w:b/>
                <w:sz w:val="16"/>
              </w:rPr>
              <w:t>Category of respondents</w:t>
            </w:r>
          </w:p>
        </w:tc>
        <w:tc>
          <w:tcPr>
            <w:tcW w:w="6107" w:type="dxa"/>
          </w:tcPr>
          <w:p w14:paraId="73E837EE" w14:textId="7F2BA9A6" w:rsidR="002B1B38" w:rsidRPr="007858EC" w:rsidRDefault="002B1B38" w:rsidP="007858EC">
            <w:pPr>
              <w:rPr>
                <w:b/>
                <w:sz w:val="16"/>
              </w:rPr>
            </w:pPr>
            <w:r w:rsidRPr="007858EC">
              <w:rPr>
                <w:b/>
                <w:sz w:val="16"/>
              </w:rPr>
              <w:t>Information sources (in order of importance)</w:t>
            </w:r>
          </w:p>
        </w:tc>
      </w:tr>
      <w:tr w:rsidR="007858EC" w:rsidRPr="007858EC" w14:paraId="4C381F03" w14:textId="77777777" w:rsidTr="00D05D9E">
        <w:trPr>
          <w:trHeight w:val="556"/>
        </w:trPr>
        <w:tc>
          <w:tcPr>
            <w:tcW w:w="688" w:type="dxa"/>
            <w:tcBorders>
              <w:bottom w:val="single" w:sz="4" w:space="0" w:color="auto"/>
              <w:right w:val="nil"/>
            </w:tcBorders>
            <w:vAlign w:val="center"/>
          </w:tcPr>
          <w:p w14:paraId="1641E378" w14:textId="6686E904" w:rsidR="007858EC" w:rsidRPr="007858EC" w:rsidRDefault="007858EC" w:rsidP="007858EC">
            <w:pPr>
              <w:spacing w:line="240" w:lineRule="auto"/>
              <w:ind w:left="708"/>
              <w:rPr>
                <w:sz w:val="16"/>
              </w:rPr>
            </w:pPr>
          </w:p>
        </w:tc>
        <w:tc>
          <w:tcPr>
            <w:tcW w:w="2001" w:type="dxa"/>
            <w:tcBorders>
              <w:left w:val="nil"/>
              <w:bottom w:val="single" w:sz="4" w:space="0" w:color="auto"/>
            </w:tcBorders>
            <w:vAlign w:val="center"/>
          </w:tcPr>
          <w:p w14:paraId="1219709D" w14:textId="65354215" w:rsidR="007858EC" w:rsidRPr="007858EC" w:rsidRDefault="007858EC" w:rsidP="007858EC">
            <w:pPr>
              <w:rPr>
                <w:sz w:val="16"/>
              </w:rPr>
            </w:pPr>
            <w:r w:rsidRPr="007858EC">
              <w:rPr>
                <w:sz w:val="16"/>
              </w:rPr>
              <w:t xml:space="preserve">Farmers </w:t>
            </w:r>
          </w:p>
        </w:tc>
        <w:tc>
          <w:tcPr>
            <w:tcW w:w="6107" w:type="dxa"/>
            <w:tcBorders>
              <w:bottom w:val="single" w:sz="4" w:space="0" w:color="auto"/>
            </w:tcBorders>
            <w:vAlign w:val="center"/>
          </w:tcPr>
          <w:p w14:paraId="7501F97E" w14:textId="49E4A4CF" w:rsidR="007858EC" w:rsidRPr="007858EC" w:rsidRDefault="007858EC" w:rsidP="007858EC">
            <w:pPr>
              <w:ind w:right="-108"/>
              <w:rPr>
                <w:sz w:val="16"/>
              </w:rPr>
            </w:pPr>
            <w:r w:rsidRPr="007858EC">
              <w:rPr>
                <w:sz w:val="16"/>
              </w:rPr>
              <w:t>Family and neighbours, Nane Nane agricultural fair, product labels, public extension, research institutes, private extension (demos and training by agro-input companies)</w:t>
            </w:r>
          </w:p>
        </w:tc>
      </w:tr>
      <w:tr w:rsidR="007858EC" w:rsidRPr="007858EC" w14:paraId="17142CAC" w14:textId="77777777" w:rsidTr="002206DF">
        <w:trPr>
          <w:trHeight w:val="341"/>
        </w:trPr>
        <w:tc>
          <w:tcPr>
            <w:tcW w:w="688" w:type="dxa"/>
            <w:vMerge w:val="restart"/>
            <w:tcBorders>
              <w:bottom w:val="nil"/>
            </w:tcBorders>
            <w:textDirection w:val="btLr"/>
          </w:tcPr>
          <w:p w14:paraId="03C0BDC1" w14:textId="10CF4A28" w:rsidR="007858EC" w:rsidRPr="007858EC" w:rsidRDefault="007858EC" w:rsidP="007858EC">
            <w:pPr>
              <w:ind w:left="113" w:right="113"/>
              <w:jc w:val="center"/>
              <w:rPr>
                <w:sz w:val="16"/>
              </w:rPr>
            </w:pPr>
            <w:r w:rsidRPr="007858EC">
              <w:rPr>
                <w:sz w:val="16"/>
              </w:rPr>
              <w:t>Intermediaries</w:t>
            </w:r>
          </w:p>
        </w:tc>
        <w:tc>
          <w:tcPr>
            <w:tcW w:w="2001" w:type="dxa"/>
            <w:tcBorders>
              <w:bottom w:val="single" w:sz="4" w:space="0" w:color="auto"/>
            </w:tcBorders>
            <w:vAlign w:val="center"/>
          </w:tcPr>
          <w:p w14:paraId="200A9075" w14:textId="6CAEAA1B" w:rsidR="007858EC" w:rsidRPr="007858EC" w:rsidRDefault="007858EC" w:rsidP="002206DF">
            <w:pPr>
              <w:rPr>
                <w:sz w:val="16"/>
              </w:rPr>
            </w:pPr>
            <w:r w:rsidRPr="007858EC">
              <w:rPr>
                <w:sz w:val="16"/>
              </w:rPr>
              <w:t>Agrodealers</w:t>
            </w:r>
          </w:p>
        </w:tc>
        <w:tc>
          <w:tcPr>
            <w:tcW w:w="6107" w:type="dxa"/>
            <w:tcBorders>
              <w:bottom w:val="single" w:sz="4" w:space="0" w:color="auto"/>
            </w:tcBorders>
            <w:vAlign w:val="center"/>
          </w:tcPr>
          <w:p w14:paraId="50548E3A" w14:textId="4EF3A849" w:rsidR="00D05D9E" w:rsidRPr="007858EC" w:rsidRDefault="007858EC" w:rsidP="002206DF">
            <w:pPr>
              <w:rPr>
                <w:sz w:val="16"/>
              </w:rPr>
            </w:pPr>
            <w:r w:rsidRPr="007858EC">
              <w:rPr>
                <w:sz w:val="16"/>
              </w:rPr>
              <w:t>Demos and training by agro-input companies, nationwide agrodealer program</w:t>
            </w:r>
          </w:p>
        </w:tc>
      </w:tr>
      <w:tr w:rsidR="007858EC" w:rsidRPr="007858EC" w14:paraId="5FA90843" w14:textId="77777777" w:rsidTr="002206DF">
        <w:tc>
          <w:tcPr>
            <w:tcW w:w="688" w:type="dxa"/>
            <w:vMerge/>
            <w:tcBorders>
              <w:top w:val="nil"/>
            </w:tcBorders>
          </w:tcPr>
          <w:p w14:paraId="69E181B2" w14:textId="77777777" w:rsidR="007858EC" w:rsidRPr="007858EC" w:rsidRDefault="007858EC" w:rsidP="007858EC">
            <w:pPr>
              <w:rPr>
                <w:sz w:val="16"/>
              </w:rPr>
            </w:pPr>
          </w:p>
        </w:tc>
        <w:tc>
          <w:tcPr>
            <w:tcW w:w="2001" w:type="dxa"/>
            <w:tcBorders>
              <w:top w:val="single" w:sz="4" w:space="0" w:color="auto"/>
            </w:tcBorders>
            <w:vAlign w:val="center"/>
          </w:tcPr>
          <w:p w14:paraId="7C027595" w14:textId="143C56FA" w:rsidR="007858EC" w:rsidRPr="007858EC" w:rsidRDefault="007858EC" w:rsidP="002206DF">
            <w:pPr>
              <w:rPr>
                <w:sz w:val="16"/>
              </w:rPr>
            </w:pPr>
            <w:r w:rsidRPr="007858EC">
              <w:rPr>
                <w:sz w:val="16"/>
              </w:rPr>
              <w:t>Public extension workers</w:t>
            </w:r>
          </w:p>
        </w:tc>
        <w:tc>
          <w:tcPr>
            <w:tcW w:w="6107" w:type="dxa"/>
            <w:tcBorders>
              <w:top w:val="single" w:sz="4" w:space="0" w:color="auto"/>
            </w:tcBorders>
            <w:vAlign w:val="center"/>
          </w:tcPr>
          <w:p w14:paraId="0565D0B1" w14:textId="3BB9FE44" w:rsidR="007858EC" w:rsidRPr="007858EC" w:rsidRDefault="007858EC" w:rsidP="002206DF">
            <w:pPr>
              <w:rPr>
                <w:sz w:val="16"/>
              </w:rPr>
            </w:pPr>
            <w:r w:rsidRPr="007858EC">
              <w:rPr>
                <w:sz w:val="16"/>
              </w:rPr>
              <w:t>Colleagues, farmers, research institutes, manuals (rare), training (rare)</w:t>
            </w:r>
          </w:p>
        </w:tc>
      </w:tr>
      <w:tr w:rsidR="007858EC" w:rsidRPr="007858EC" w14:paraId="25E5F7F2" w14:textId="77777777" w:rsidTr="002206DF">
        <w:trPr>
          <w:trHeight w:val="453"/>
        </w:trPr>
        <w:tc>
          <w:tcPr>
            <w:tcW w:w="688" w:type="dxa"/>
            <w:vMerge/>
          </w:tcPr>
          <w:p w14:paraId="34B4CFF4" w14:textId="1F36956D" w:rsidR="007858EC" w:rsidRPr="007858EC" w:rsidRDefault="007858EC" w:rsidP="007858EC">
            <w:pPr>
              <w:rPr>
                <w:sz w:val="16"/>
              </w:rPr>
            </w:pPr>
          </w:p>
        </w:tc>
        <w:tc>
          <w:tcPr>
            <w:tcW w:w="2001" w:type="dxa"/>
            <w:vAlign w:val="center"/>
          </w:tcPr>
          <w:p w14:paraId="179A862E" w14:textId="43F9619E" w:rsidR="007858EC" w:rsidRPr="007858EC" w:rsidRDefault="007858EC" w:rsidP="007858EC">
            <w:pPr>
              <w:rPr>
                <w:sz w:val="16"/>
              </w:rPr>
            </w:pPr>
            <w:r w:rsidRPr="007858EC">
              <w:rPr>
                <w:sz w:val="16"/>
              </w:rPr>
              <w:t>Agro-input companies</w:t>
            </w:r>
          </w:p>
        </w:tc>
        <w:tc>
          <w:tcPr>
            <w:tcW w:w="6107" w:type="dxa"/>
            <w:vAlign w:val="center"/>
          </w:tcPr>
          <w:p w14:paraId="1E1A5194" w14:textId="695C38CA" w:rsidR="007858EC" w:rsidRPr="007858EC" w:rsidRDefault="007858EC" w:rsidP="002206DF">
            <w:pPr>
              <w:rPr>
                <w:sz w:val="16"/>
              </w:rPr>
            </w:pPr>
            <w:r w:rsidRPr="007858EC">
              <w:rPr>
                <w:sz w:val="16"/>
              </w:rPr>
              <w:t>Colleagues, from superiors (the company training and literature)</w:t>
            </w:r>
          </w:p>
        </w:tc>
      </w:tr>
      <w:tr w:rsidR="007858EC" w:rsidRPr="007858EC" w14:paraId="7AA8669D" w14:textId="77777777" w:rsidTr="002206DF">
        <w:trPr>
          <w:trHeight w:val="416"/>
        </w:trPr>
        <w:tc>
          <w:tcPr>
            <w:tcW w:w="688" w:type="dxa"/>
            <w:vMerge/>
          </w:tcPr>
          <w:p w14:paraId="35C1C57B" w14:textId="77777777" w:rsidR="007858EC" w:rsidRPr="007858EC" w:rsidRDefault="007858EC" w:rsidP="007858EC">
            <w:pPr>
              <w:rPr>
                <w:sz w:val="16"/>
              </w:rPr>
            </w:pPr>
          </w:p>
        </w:tc>
        <w:tc>
          <w:tcPr>
            <w:tcW w:w="2001" w:type="dxa"/>
            <w:vAlign w:val="center"/>
          </w:tcPr>
          <w:p w14:paraId="72AECB94" w14:textId="176CB4C5" w:rsidR="007858EC" w:rsidRPr="007858EC" w:rsidRDefault="007858EC" w:rsidP="007858EC">
            <w:pPr>
              <w:rPr>
                <w:sz w:val="16"/>
              </w:rPr>
            </w:pPr>
            <w:r w:rsidRPr="007858EC">
              <w:rPr>
                <w:sz w:val="16"/>
              </w:rPr>
              <w:t>NGOs</w:t>
            </w:r>
          </w:p>
        </w:tc>
        <w:tc>
          <w:tcPr>
            <w:tcW w:w="6107" w:type="dxa"/>
            <w:vAlign w:val="center"/>
          </w:tcPr>
          <w:p w14:paraId="36C4D36B" w14:textId="1B2AAA93" w:rsidR="007858EC" w:rsidRPr="007858EC" w:rsidRDefault="007858EC" w:rsidP="002206DF">
            <w:pPr>
              <w:rPr>
                <w:sz w:val="16"/>
              </w:rPr>
            </w:pPr>
            <w:r w:rsidRPr="007858EC">
              <w:rPr>
                <w:sz w:val="16"/>
              </w:rPr>
              <w:t>Mostly from their own programmes and ‘experts’, research institutes (rare)</w:t>
            </w:r>
          </w:p>
        </w:tc>
      </w:tr>
    </w:tbl>
    <w:p w14:paraId="5F9EA89F" w14:textId="456984AD" w:rsidR="00087962" w:rsidRDefault="000D2A36" w:rsidP="00087962">
      <w:pPr>
        <w:pStyle w:val="Heading3"/>
      </w:pPr>
      <w:r w:rsidRPr="007858EC">
        <w:br/>
      </w:r>
      <w:bookmarkStart w:id="9" w:name="_Toc426715398"/>
      <w:r w:rsidR="00886896" w:rsidRPr="007858EC">
        <w:t>2</w:t>
      </w:r>
      <w:r w:rsidR="00133922" w:rsidRPr="007858EC">
        <w:t xml:space="preserve">.1.1 </w:t>
      </w:r>
      <w:r w:rsidR="00A269E4" w:rsidRPr="007858EC">
        <w:t>Information sources used by f</w:t>
      </w:r>
      <w:r w:rsidR="00133922" w:rsidRPr="007858EC">
        <w:t>armers</w:t>
      </w:r>
      <w:bookmarkEnd w:id="9"/>
    </w:p>
    <w:p w14:paraId="66C828A4" w14:textId="77777777" w:rsidR="00AB6919" w:rsidRPr="00AB6919" w:rsidRDefault="00AB6919" w:rsidP="00AB6919"/>
    <w:p w14:paraId="764BC173" w14:textId="291005C9" w:rsidR="006A5ED1" w:rsidRPr="007858EC" w:rsidRDefault="00A269E4" w:rsidP="00BA3B45">
      <w:pPr>
        <w:spacing w:after="240"/>
      </w:pPr>
      <w:r w:rsidRPr="007858EC">
        <w:t xml:space="preserve">The most common sources </w:t>
      </w:r>
      <w:r w:rsidR="009B3AF5" w:rsidRPr="007858EC">
        <w:t xml:space="preserve">of </w:t>
      </w:r>
      <w:r w:rsidRPr="007858EC">
        <w:t xml:space="preserve">information for farmers are family members and neighbours. This information is mostly provided in a very informal manner, through a combination of sharing experiences as well as observations of practices and input/technology use. </w:t>
      </w:r>
      <w:r w:rsidRPr="007858EC">
        <w:br/>
      </w:r>
      <w:r w:rsidR="007E37B4" w:rsidRPr="007858EC">
        <w:br/>
      </w:r>
      <w:r w:rsidR="00666C6D" w:rsidRPr="007858EC">
        <w:t xml:space="preserve">Interestingly, a majority of the farmers said </w:t>
      </w:r>
      <w:r w:rsidR="00A072AE" w:rsidRPr="007858EC">
        <w:t xml:space="preserve">that they </w:t>
      </w:r>
      <w:r w:rsidR="00666C6D" w:rsidRPr="007858EC">
        <w:t xml:space="preserve">draw information and inspiration from the </w:t>
      </w:r>
      <w:r w:rsidR="00BC0C30" w:rsidRPr="007858EC">
        <w:t>annual</w:t>
      </w:r>
      <w:r w:rsidR="00BA3B45" w:rsidRPr="007858EC">
        <w:t xml:space="preserve"> </w:t>
      </w:r>
      <w:r w:rsidR="00666C6D" w:rsidRPr="007858EC">
        <w:t>Nane Nane ag</w:t>
      </w:r>
      <w:r w:rsidR="00BA3B45" w:rsidRPr="007858EC">
        <w:t>ricultural fair.</w:t>
      </w:r>
      <w:r w:rsidR="00666C6D" w:rsidRPr="007858EC">
        <w:rPr>
          <w:rStyle w:val="FootnoteReference"/>
        </w:rPr>
        <w:footnoteReference w:id="1"/>
      </w:r>
      <w:r w:rsidR="00BA3B45" w:rsidRPr="007858EC">
        <w:t xml:space="preserve"> This one-week</w:t>
      </w:r>
      <w:r w:rsidR="00AB6919">
        <w:t xml:space="preserve"> </w:t>
      </w:r>
      <w:r w:rsidR="00BA3B45" w:rsidRPr="007858EC">
        <w:t>fair takes place around the eight</w:t>
      </w:r>
      <w:r w:rsidR="00A072AE" w:rsidRPr="007858EC">
        <w:t>h day</w:t>
      </w:r>
      <w:r w:rsidR="00BA3B45" w:rsidRPr="007858EC">
        <w:t xml:space="preserve"> of the eight</w:t>
      </w:r>
      <w:r w:rsidR="00A072AE" w:rsidRPr="007858EC">
        <w:t>h</w:t>
      </w:r>
      <w:r w:rsidR="00BA3B45" w:rsidRPr="007858EC">
        <w:t xml:space="preserve"> month </w:t>
      </w:r>
      <w:r w:rsidR="00542DDB" w:rsidRPr="007858EC">
        <w:t xml:space="preserve">(August) </w:t>
      </w:r>
      <w:r w:rsidR="00BA3B45" w:rsidRPr="007858EC">
        <w:t xml:space="preserve">in eight locations across Tanzania. </w:t>
      </w:r>
      <w:r w:rsidR="009B3AF5" w:rsidRPr="007858EC">
        <w:t>A</w:t>
      </w:r>
      <w:r w:rsidR="00BA3B45" w:rsidRPr="007858EC">
        <w:t xml:space="preserve"> national fair is </w:t>
      </w:r>
      <w:r w:rsidR="00BC0C30" w:rsidRPr="007858EC">
        <w:t xml:space="preserve">held </w:t>
      </w:r>
      <w:r w:rsidR="000D2A36" w:rsidRPr="007858EC">
        <w:t>in a different</w:t>
      </w:r>
      <w:r w:rsidRPr="007858EC">
        <w:t xml:space="preserve"> town </w:t>
      </w:r>
      <w:r w:rsidR="00BC0C30" w:rsidRPr="007858EC">
        <w:t xml:space="preserve">each </w:t>
      </w:r>
      <w:r w:rsidR="000D2A36" w:rsidRPr="007858EC">
        <w:t>year and simultaneously accompanied by events</w:t>
      </w:r>
      <w:r w:rsidR="006A5ED1" w:rsidRPr="007858EC">
        <w:t xml:space="preserve"> organized in s</w:t>
      </w:r>
      <w:r w:rsidR="00BA3B45" w:rsidRPr="007858EC">
        <w:t>even zones</w:t>
      </w:r>
      <w:r w:rsidR="00BC0C30" w:rsidRPr="007858EC">
        <w:t>;</w:t>
      </w:r>
      <w:r w:rsidR="00BA3B45" w:rsidRPr="007858EC">
        <w:t xml:space="preserve"> </w:t>
      </w:r>
      <w:r w:rsidR="006A5ED1" w:rsidRPr="007858EC">
        <w:t xml:space="preserve">in </w:t>
      </w:r>
      <w:r w:rsidR="00BA3B45" w:rsidRPr="007858EC">
        <w:t>Morogoro</w:t>
      </w:r>
      <w:r w:rsidR="006A5ED1" w:rsidRPr="007858EC">
        <w:t xml:space="preserve"> (Eastern zone), Tabora (Western zone), Mbeya (Southern Highlands), Mwanza (Lake Zone), Arusha (Northern Zone), </w:t>
      </w:r>
      <w:r w:rsidR="00BA3B45" w:rsidRPr="007858EC">
        <w:t>Lindi, Mtwara or Songea</w:t>
      </w:r>
      <w:r w:rsidR="006A5ED1" w:rsidRPr="007858EC">
        <w:t xml:space="preserve"> (Southern zone) and</w:t>
      </w:r>
      <w:r w:rsidR="00BA3B45" w:rsidRPr="007858EC">
        <w:t xml:space="preserve"> Dodoma</w:t>
      </w:r>
      <w:r w:rsidR="006A5ED1" w:rsidRPr="007858EC">
        <w:t xml:space="preserve"> (Central zone). </w:t>
      </w:r>
      <w:r w:rsidR="00BA3B45" w:rsidRPr="007858EC">
        <w:t>F</w:t>
      </w:r>
      <w:r w:rsidR="002B5AA2" w:rsidRPr="007858EC">
        <w:t xml:space="preserve">armers and other stakeholders such as </w:t>
      </w:r>
      <w:r w:rsidR="000E7640" w:rsidRPr="007858EC">
        <w:t xml:space="preserve">researchers (from </w:t>
      </w:r>
      <w:r w:rsidR="00BA3B45" w:rsidRPr="007858EC">
        <w:t>universities</w:t>
      </w:r>
      <w:r w:rsidR="000E7640" w:rsidRPr="007858EC">
        <w:t xml:space="preserve"> and</w:t>
      </w:r>
      <w:r w:rsidR="00BA3B45" w:rsidRPr="007858EC">
        <w:t xml:space="preserve"> research institutes</w:t>
      </w:r>
      <w:r w:rsidR="000E7640" w:rsidRPr="007858EC">
        <w:t>)</w:t>
      </w:r>
      <w:r w:rsidR="00BA3B45" w:rsidRPr="007858EC">
        <w:t xml:space="preserve">, </w:t>
      </w:r>
      <w:r w:rsidR="002B5AA2" w:rsidRPr="007858EC">
        <w:t>agrodealers and</w:t>
      </w:r>
      <w:r w:rsidR="00BA3B45" w:rsidRPr="007858EC">
        <w:t xml:space="preserve"> input companies come together and display new technologies and exchange knowledge.</w:t>
      </w:r>
      <w:r w:rsidR="00385D36" w:rsidRPr="007858EC">
        <w:rPr>
          <w:rStyle w:val="FootnoteReference"/>
        </w:rPr>
        <w:footnoteReference w:id="2"/>
      </w:r>
      <w:r w:rsidR="00BA3B45" w:rsidRPr="007858EC">
        <w:t xml:space="preserve"> </w:t>
      </w:r>
    </w:p>
    <w:p w14:paraId="66C58250" w14:textId="05CD3232" w:rsidR="00542DDB" w:rsidRPr="007858EC" w:rsidRDefault="00542DDB" w:rsidP="007D780F">
      <w:pPr>
        <w:spacing w:after="240"/>
      </w:pPr>
      <w:r w:rsidRPr="007858EC">
        <w:t>F</w:t>
      </w:r>
      <w:r w:rsidR="00AC1404" w:rsidRPr="007858EC">
        <w:t xml:space="preserve">armers mentioned </w:t>
      </w:r>
      <w:r w:rsidR="002B5AA2" w:rsidRPr="007858EC">
        <w:t>product labels</w:t>
      </w:r>
      <w:r w:rsidR="006A5ED1" w:rsidRPr="007858EC">
        <w:t xml:space="preserve"> of agro-inputs quite frequently</w:t>
      </w:r>
      <w:r w:rsidR="002B5AA2" w:rsidRPr="007858EC">
        <w:t xml:space="preserve"> as a source of information</w:t>
      </w:r>
      <w:r w:rsidR="006A5ED1" w:rsidRPr="007858EC">
        <w:t xml:space="preserve">. </w:t>
      </w:r>
      <w:r w:rsidR="008D419F" w:rsidRPr="007858EC">
        <w:t xml:space="preserve">However </w:t>
      </w:r>
      <w:r w:rsidR="00A91ACA" w:rsidRPr="007858EC">
        <w:t>the</w:t>
      </w:r>
      <w:r w:rsidR="00336D49" w:rsidRPr="007858EC">
        <w:t>y also noted that</w:t>
      </w:r>
      <w:r w:rsidR="00A91ACA" w:rsidRPr="007858EC">
        <w:t xml:space="preserve"> information provided by labels is limited and often generic, without being adapted to the specific agro-ecological context</w:t>
      </w:r>
      <w:r w:rsidR="000E7640" w:rsidRPr="007858EC">
        <w:t xml:space="preserve"> of farmers</w:t>
      </w:r>
      <w:r w:rsidR="00A91ACA" w:rsidRPr="007858EC">
        <w:t>.</w:t>
      </w:r>
      <w:r w:rsidR="00CC1A12" w:rsidRPr="007858EC">
        <w:t xml:space="preserve"> Labels give information on </w:t>
      </w:r>
      <w:r w:rsidR="00CC1A12" w:rsidRPr="007858EC">
        <w:rPr>
          <w:color w:val="000000" w:themeColor="text1"/>
        </w:rPr>
        <w:t>the dosage (usually a standardized recommendation) and recommended practices on how to apply it. As such there is no information on other stages of the crop production (weeding, land preparation, early harvesting etc.).</w:t>
      </w:r>
      <w:r w:rsidR="00CC1A12" w:rsidRPr="007858EC">
        <w:t xml:space="preserve"> </w:t>
      </w:r>
    </w:p>
    <w:p w14:paraId="183077A4" w14:textId="77777777" w:rsidR="00AB6919" w:rsidRDefault="00164683" w:rsidP="008C019A">
      <w:r w:rsidRPr="007858EC">
        <w:t xml:space="preserve">Farmers mentioned the private sector as a source of information, notably agrodealers. However, most farmers interviewed said agrodealers </w:t>
      </w:r>
      <w:r w:rsidR="001E693A" w:rsidRPr="007858EC">
        <w:t xml:space="preserve">themselves </w:t>
      </w:r>
      <w:r w:rsidRPr="007858EC">
        <w:t xml:space="preserve">give only very limited advice, if at all. Their information provision seems to derive from the information on the product labels (recommended dosage and application). For example adequate information on the appropriate amount of fertilizer </w:t>
      </w:r>
      <w:r w:rsidRPr="007858EC">
        <w:lastRenderedPageBreak/>
        <w:t xml:space="preserve">(adjusted to the local agro-ecological zone) and how to do topdressing properly, was often not mentioned by </w:t>
      </w:r>
      <w:r w:rsidR="001E693A" w:rsidRPr="007858EC">
        <w:t xml:space="preserve">either </w:t>
      </w:r>
      <w:r w:rsidRPr="007858EC">
        <w:t>agro-dealers and product labels.</w:t>
      </w:r>
    </w:p>
    <w:p w14:paraId="7F299B7E" w14:textId="6E0A4D6C" w:rsidR="00164683" w:rsidRPr="007858EC" w:rsidRDefault="00164683" w:rsidP="008C019A"/>
    <w:p w14:paraId="2A03B175" w14:textId="77777777" w:rsidR="008C019A" w:rsidRDefault="00542DDB" w:rsidP="008C019A">
      <w:r w:rsidRPr="007858EC">
        <w:t>S</w:t>
      </w:r>
      <w:r w:rsidR="00A269E4" w:rsidRPr="007858EC">
        <w:t>ome farmers</w:t>
      </w:r>
      <w:r w:rsidRPr="007858EC">
        <w:t xml:space="preserve"> mentioned public extension workers</w:t>
      </w:r>
      <w:r w:rsidR="00A269E4" w:rsidRPr="007858EC">
        <w:t xml:space="preserve"> as sources of information. In Tanzania, the current public extension is relatively weak</w:t>
      </w:r>
      <w:r w:rsidR="005110B9">
        <w:t>.</w:t>
      </w:r>
      <w:r w:rsidR="00A269E4" w:rsidRPr="007858EC">
        <w:t xml:space="preserve"> Estimations o</w:t>
      </w:r>
      <w:r w:rsidR="001E693A" w:rsidRPr="007858EC">
        <w:t>f</w:t>
      </w:r>
      <w:r w:rsidR="00A269E4" w:rsidRPr="007858EC">
        <w:t xml:space="preserve"> the number of public extension workers vary widely, ranging from one extension worker serving 469 up to 2,307 households, with a national average ratio of 1:630. </w:t>
      </w:r>
      <w:r w:rsidRPr="007858EC">
        <w:t>T</w:t>
      </w:r>
      <w:r w:rsidR="00A269E4" w:rsidRPr="007858EC">
        <w:t xml:space="preserve">hese estimates combined both crop and livestock officers, while only the first category is relevant for ASHC promotion campaigns. Out of the 10,891 officers employed in 2012, 6,925 are crop specialists. There is an ongoing </w:t>
      </w:r>
      <w:r w:rsidR="001E693A" w:rsidRPr="007858EC">
        <w:t>effort</w:t>
      </w:r>
      <w:r w:rsidR="008C019A">
        <w:t xml:space="preserve"> by the Tanzanian Government </w:t>
      </w:r>
      <w:r w:rsidR="001E693A" w:rsidRPr="007858EC">
        <w:t xml:space="preserve"> </w:t>
      </w:r>
      <w:r w:rsidR="00A269E4" w:rsidRPr="007858EC">
        <w:t xml:space="preserve">to increase the </w:t>
      </w:r>
      <w:r w:rsidRPr="007858EC">
        <w:t xml:space="preserve">number </w:t>
      </w:r>
      <w:r w:rsidR="00A269E4" w:rsidRPr="007858EC">
        <w:t xml:space="preserve">of extension workers. As the government aims to have at least one extension worker per village, the </w:t>
      </w:r>
      <w:r w:rsidRPr="007858EC">
        <w:t xml:space="preserve">number </w:t>
      </w:r>
      <w:r w:rsidR="00A269E4" w:rsidRPr="007858EC">
        <w:t>is expected to rise to 15,802 this year.</w:t>
      </w:r>
      <w:r w:rsidR="00A269E4" w:rsidRPr="007858EC">
        <w:rPr>
          <w:rStyle w:val="FootnoteReference"/>
        </w:rPr>
        <w:footnoteReference w:id="3"/>
      </w:r>
    </w:p>
    <w:p w14:paraId="3BB3069E" w14:textId="77777777" w:rsidR="008C019A" w:rsidRDefault="008C019A" w:rsidP="008C019A"/>
    <w:p w14:paraId="300932E0" w14:textId="390101CB" w:rsidR="007D780F" w:rsidRDefault="00A269E4" w:rsidP="008C019A">
      <w:r w:rsidRPr="007858EC">
        <w:t xml:space="preserve">The national agricultural policy does not </w:t>
      </w:r>
      <w:r w:rsidR="008C019A">
        <w:t>prescribe</w:t>
      </w:r>
      <w:r w:rsidRPr="007858EC">
        <w:t xml:space="preserve"> a specifi</w:t>
      </w:r>
      <w:r w:rsidR="008C019A">
        <w:t>c</w:t>
      </w:r>
      <w:r w:rsidRPr="007858EC">
        <w:t xml:space="preserve"> approach towards extension.</w:t>
      </w:r>
      <w:r w:rsidRPr="007858EC">
        <w:rPr>
          <w:rStyle w:val="FootnoteReference"/>
        </w:rPr>
        <w:footnoteReference w:id="4"/>
      </w:r>
      <w:r w:rsidRPr="007858EC">
        <w:t xml:space="preserve"> </w:t>
      </w:r>
      <w:r w:rsidR="001E693A" w:rsidRPr="007858EC">
        <w:t>However, i</w:t>
      </w:r>
      <w:r w:rsidRPr="007858EC">
        <w:t>n practice, extension workers often work through established farmer groups (sometimes</w:t>
      </w:r>
      <w:r w:rsidRPr="007858EC" w:rsidDel="00A22D9F">
        <w:t xml:space="preserve"> </w:t>
      </w:r>
      <w:r w:rsidRPr="007858EC">
        <w:t xml:space="preserve">called economic groups). Groups </w:t>
      </w:r>
      <w:r w:rsidR="00542DDB" w:rsidRPr="007858EC">
        <w:t xml:space="preserve">can be </w:t>
      </w:r>
      <w:r w:rsidRPr="007858EC">
        <w:t xml:space="preserve">formed as a part of a development project, government intervention or by farmers themselves. </w:t>
      </w:r>
      <w:r w:rsidR="00542DDB" w:rsidRPr="007858EC">
        <w:t xml:space="preserve"> G</w:t>
      </w:r>
      <w:r w:rsidRPr="007858EC">
        <w:t>roups</w:t>
      </w:r>
      <w:r w:rsidR="00542DDB" w:rsidRPr="007858EC">
        <w:t xml:space="preserve"> </w:t>
      </w:r>
      <w:r w:rsidRPr="007858EC">
        <w:t>usually consist of 10-20 members</w:t>
      </w:r>
      <w:r w:rsidR="00542DDB" w:rsidRPr="007858EC">
        <w:t xml:space="preserve"> and</w:t>
      </w:r>
      <w:r w:rsidRPr="007858EC">
        <w:t xml:space="preserve"> have a small demo</w:t>
      </w:r>
      <w:r w:rsidR="008C019A">
        <w:t>nstration</w:t>
      </w:r>
      <w:r w:rsidRPr="007858EC">
        <w:t xml:space="preserve"> plot on which they jointly cultivate crops. This is where the extension workers conduct trials and occasionally organize field days. Group members running these demo-plots are supposed to disseminate the information further onwards in the community, yet there </w:t>
      </w:r>
      <w:r w:rsidR="001E693A" w:rsidRPr="007858EC">
        <w:t>are</w:t>
      </w:r>
      <w:r w:rsidRPr="007858EC">
        <w:t xml:space="preserve"> neither strong incentives nor control mechanisms in place to enforce such dissemination. Some of the group representatives interviewed said they also receive support through research institutions.</w:t>
      </w:r>
      <w:r w:rsidR="00387E63" w:rsidRPr="007858EC">
        <w:br/>
      </w:r>
      <w:r w:rsidR="007D780F" w:rsidRPr="007858EC">
        <w:br/>
        <w:t xml:space="preserve">There </w:t>
      </w:r>
      <w:r w:rsidR="001E1DBA">
        <w:t>is</w:t>
      </w:r>
      <w:r w:rsidR="007D780F" w:rsidRPr="007858EC">
        <w:t xml:space="preserve"> some evidence</w:t>
      </w:r>
      <w:r w:rsidR="008C019A" w:rsidRPr="007858EC">
        <w:rPr>
          <w:rStyle w:val="FootnoteReference"/>
        </w:rPr>
        <w:footnoteReference w:id="5"/>
      </w:r>
      <w:r w:rsidR="007D780F" w:rsidRPr="007858EC">
        <w:t xml:space="preserve"> for increasing support by the government for farmer-to-farmer learning models, which originally stem from a program for the dissemination of the </w:t>
      </w:r>
      <w:r w:rsidR="00DD5B00" w:rsidRPr="007858EC">
        <w:t xml:space="preserve">SARO5 </w:t>
      </w:r>
      <w:r w:rsidR="007D780F" w:rsidRPr="007858EC">
        <w:t>rice variety. No data is available on the actual level of support, the scale of this approach, let alone its results beyond the S</w:t>
      </w:r>
      <w:r w:rsidR="008C019A" w:rsidRPr="007858EC">
        <w:t>ARO</w:t>
      </w:r>
      <w:r w:rsidR="007D780F" w:rsidRPr="007858EC">
        <w:t xml:space="preserve">5 rice variety program. </w:t>
      </w:r>
      <w:r w:rsidR="002A67F8" w:rsidRPr="007858EC">
        <w:t>I</w:t>
      </w:r>
      <w:r w:rsidR="007D780F" w:rsidRPr="007858EC">
        <w:t>n the areas where the interviews were conducted extension workers di</w:t>
      </w:r>
      <w:r w:rsidR="001E1DBA">
        <w:t>d not explicitly make use of a farmer-to</w:t>
      </w:r>
      <w:r w:rsidR="007D780F" w:rsidRPr="007858EC">
        <w:t>-farmer approach.</w:t>
      </w:r>
      <w:r w:rsidR="007D780F" w:rsidRPr="007858EC">
        <w:rPr>
          <w:rStyle w:val="FootnoteReference"/>
        </w:rPr>
        <w:footnoteReference w:id="6"/>
      </w:r>
      <w:r w:rsidR="007D780F" w:rsidRPr="007858EC">
        <w:t xml:space="preserve"> </w:t>
      </w:r>
    </w:p>
    <w:p w14:paraId="4E407AF9" w14:textId="77777777" w:rsidR="001E1DBA" w:rsidRPr="007858EC" w:rsidRDefault="001E1DBA" w:rsidP="008C019A"/>
    <w:p w14:paraId="36178086" w14:textId="5341397C" w:rsidR="000D1417" w:rsidRDefault="00B47487" w:rsidP="000D1417">
      <w:r w:rsidRPr="007858EC">
        <w:t>Farmers are sometimes organized around irrigation schemes</w:t>
      </w:r>
      <w:r w:rsidRPr="007858EC">
        <w:rPr>
          <w:rStyle w:val="FootnoteReference"/>
        </w:rPr>
        <w:footnoteReference w:id="7"/>
      </w:r>
      <w:r w:rsidR="00BB5A21" w:rsidRPr="007858EC">
        <w:t xml:space="preserve"> </w:t>
      </w:r>
      <w:r w:rsidR="002E321F" w:rsidRPr="007858EC">
        <w:t>or</w:t>
      </w:r>
      <w:r w:rsidR="004A0DAE" w:rsidRPr="007858EC">
        <w:t xml:space="preserve"> village</w:t>
      </w:r>
      <w:r w:rsidR="000E7640" w:rsidRPr="007858EC">
        <w:t>-</w:t>
      </w:r>
      <w:r w:rsidR="004A0DAE" w:rsidRPr="007858EC">
        <w:t>based loan schemes</w:t>
      </w:r>
      <w:r w:rsidR="00EB7E79" w:rsidRPr="007858EC">
        <w:t xml:space="preserve"> as well</w:t>
      </w:r>
      <w:r w:rsidR="004A0DAE" w:rsidRPr="007858EC">
        <w:t xml:space="preserve">. </w:t>
      </w:r>
      <w:r w:rsidR="00E242B1" w:rsidRPr="007858EC">
        <w:t xml:space="preserve">The various irrigation schemes in the country have been built with support of the </w:t>
      </w:r>
      <w:r w:rsidR="001E1DBA">
        <w:t>G</w:t>
      </w:r>
      <w:r w:rsidR="00E242B1" w:rsidRPr="007858EC">
        <w:t>overnment. The schemes receive special attention and support in their activities. For example</w:t>
      </w:r>
      <w:r w:rsidR="001E1DBA">
        <w:t>, members of</w:t>
      </w:r>
      <w:r w:rsidR="00E242B1" w:rsidRPr="007858EC">
        <w:t xml:space="preserve"> the Uyole irrigation scheme</w:t>
      </w:r>
      <w:r w:rsidR="00C721AB" w:rsidRPr="007858EC">
        <w:t xml:space="preserve"> cooperative visit</w:t>
      </w:r>
      <w:r w:rsidR="00E242B1" w:rsidRPr="007858EC">
        <w:t xml:space="preserve"> other</w:t>
      </w:r>
      <w:r w:rsidR="001E1DBA">
        <w:t xml:space="preserve"> irrigation</w:t>
      </w:r>
      <w:r w:rsidR="00E242B1" w:rsidRPr="007858EC">
        <w:t xml:space="preserve"> schemes</w:t>
      </w:r>
      <w:r w:rsidR="00C721AB" w:rsidRPr="007858EC">
        <w:t xml:space="preserve"> </w:t>
      </w:r>
      <w:r w:rsidR="001E1DBA">
        <w:t xml:space="preserve">across </w:t>
      </w:r>
      <w:r w:rsidR="00C721AB" w:rsidRPr="007858EC">
        <w:t>the country</w:t>
      </w:r>
      <w:r w:rsidR="001E1DBA">
        <w:t xml:space="preserve">, or </w:t>
      </w:r>
      <w:r w:rsidR="00E242B1" w:rsidRPr="007858EC">
        <w:t>other</w:t>
      </w:r>
      <w:r w:rsidR="001E1DBA">
        <w:t xml:space="preserve"> cooperative</w:t>
      </w:r>
      <w:r w:rsidR="00E242B1" w:rsidRPr="007858EC">
        <w:t xml:space="preserve">s visit </w:t>
      </w:r>
      <w:r w:rsidR="001E1DBA">
        <w:t xml:space="preserve">Uyole, </w:t>
      </w:r>
      <w:r w:rsidR="00E242B1" w:rsidRPr="007858EC">
        <w:t xml:space="preserve">to exchange knowledge. </w:t>
      </w:r>
      <w:r w:rsidR="00C721AB" w:rsidRPr="007858EC">
        <w:t xml:space="preserve">The </w:t>
      </w:r>
      <w:r w:rsidR="00E242B1" w:rsidRPr="007858EC">
        <w:t xml:space="preserve">Mbeya city council </w:t>
      </w:r>
      <w:r w:rsidR="00C721AB" w:rsidRPr="007858EC">
        <w:t>finances the</w:t>
      </w:r>
      <w:r w:rsidR="001E1DBA">
        <w:t>se knowledge exchange</w:t>
      </w:r>
      <w:r w:rsidR="00E242B1" w:rsidRPr="007858EC">
        <w:t xml:space="preserve"> trips.</w:t>
      </w:r>
      <w:r w:rsidR="00C721AB" w:rsidRPr="007858EC">
        <w:br/>
      </w:r>
      <w:r w:rsidR="00C721AB" w:rsidRPr="001E1DBA">
        <w:br/>
        <w:t xml:space="preserve">Village loan schemes </w:t>
      </w:r>
      <w:r w:rsidR="005D303F" w:rsidRPr="001E1DBA">
        <w:t>and village community banks are informal village</w:t>
      </w:r>
      <w:r w:rsidR="00DF7544">
        <w:t>-</w:t>
      </w:r>
      <w:r w:rsidR="005D303F" w:rsidRPr="001E1DBA">
        <w:t xml:space="preserve">based savings and credit groups. </w:t>
      </w:r>
      <w:r w:rsidR="00DF7544">
        <w:t>These groups differ in size, formality and turnover. O</w:t>
      </w:r>
      <w:r w:rsidR="00411737" w:rsidRPr="001E1DBA">
        <w:t xml:space="preserve">ne farmer interviewed said </w:t>
      </w:r>
      <w:r w:rsidR="002A67F8" w:rsidRPr="001E1DBA">
        <w:t>he was</w:t>
      </w:r>
      <w:r w:rsidR="00411737" w:rsidRPr="001E1DBA">
        <w:t xml:space="preserve"> part of a group with 14 members, meeting up </w:t>
      </w:r>
      <w:r w:rsidR="005D303F" w:rsidRPr="001E1DBA">
        <w:t xml:space="preserve">every month. </w:t>
      </w:r>
      <w:r w:rsidR="00411737" w:rsidRPr="001E1DBA">
        <w:t xml:space="preserve">Members contribute </w:t>
      </w:r>
      <w:r w:rsidR="00DF7544">
        <w:t xml:space="preserve">TSH </w:t>
      </w:r>
      <w:r w:rsidR="00411737" w:rsidRPr="001E1DBA">
        <w:t>20</w:t>
      </w:r>
      <w:r w:rsidR="001E1DBA">
        <w:t>,</w:t>
      </w:r>
      <w:r w:rsidR="00411737" w:rsidRPr="001E1DBA">
        <w:t>000 (close to 10 USD)</w:t>
      </w:r>
      <w:r w:rsidR="00DF7544">
        <w:t xml:space="preserve"> every month</w:t>
      </w:r>
      <w:r w:rsidR="00411737" w:rsidRPr="001E1DBA">
        <w:t xml:space="preserve">. </w:t>
      </w:r>
      <w:r w:rsidR="005D303F" w:rsidRPr="001E1DBA">
        <w:t xml:space="preserve">Two members will receive </w:t>
      </w:r>
      <w:r w:rsidR="00DF7544">
        <w:t xml:space="preserve">TSH </w:t>
      </w:r>
      <w:r w:rsidR="005D303F" w:rsidRPr="001E1DBA">
        <w:t>200</w:t>
      </w:r>
      <w:r w:rsidR="00DF7544">
        <w:t>,</w:t>
      </w:r>
      <w:r w:rsidR="005D303F" w:rsidRPr="001E1DBA">
        <w:t>000</w:t>
      </w:r>
      <w:r w:rsidR="00411737" w:rsidRPr="001E1DBA">
        <w:t xml:space="preserve"> (close to </w:t>
      </w:r>
      <w:r w:rsidR="00DF7544">
        <w:t>USD 100</w:t>
      </w:r>
      <w:r w:rsidR="00411737" w:rsidRPr="001E1DBA">
        <w:t xml:space="preserve">) </w:t>
      </w:r>
      <w:r w:rsidR="00DF7544">
        <w:t xml:space="preserve">every few months, to be used for </w:t>
      </w:r>
      <w:r w:rsidR="00411737" w:rsidRPr="001E1DBA">
        <w:t xml:space="preserve">investments. </w:t>
      </w:r>
      <w:r w:rsidR="00DF7544">
        <w:t>O</w:t>
      </w:r>
      <w:r w:rsidR="00411737" w:rsidRPr="001E1DBA">
        <w:t>ther groups, often supported by NGOs throughout the years, have</w:t>
      </w:r>
      <w:r w:rsidR="00541224" w:rsidRPr="001E1DBA">
        <w:t xml:space="preserve"> formal</w:t>
      </w:r>
      <w:r w:rsidR="00411737" w:rsidRPr="001E1DBA">
        <w:t xml:space="preserve"> ties</w:t>
      </w:r>
      <w:r w:rsidR="00541224" w:rsidRPr="001E1DBA">
        <w:t xml:space="preserve"> with financia</w:t>
      </w:r>
      <w:r w:rsidR="002161EF" w:rsidRPr="001E1DBA">
        <w:t xml:space="preserve">l institutions and can provide </w:t>
      </w:r>
      <w:r w:rsidR="00541224" w:rsidRPr="001E1DBA">
        <w:t>credit</w:t>
      </w:r>
      <w:r w:rsidR="002161EF" w:rsidRPr="001E1DBA">
        <w:t xml:space="preserve"> as well</w:t>
      </w:r>
      <w:r w:rsidR="00541224" w:rsidRPr="001E1DBA">
        <w:t>.</w:t>
      </w:r>
      <w:r w:rsidR="002161EF" w:rsidRPr="001E1DBA">
        <w:t xml:space="preserve"> In 2009</w:t>
      </w:r>
      <w:r w:rsidR="00DF7544">
        <w:t>,</w:t>
      </w:r>
      <w:r w:rsidR="002161EF" w:rsidRPr="001E1DBA">
        <w:t xml:space="preserve"> village community banks were up and running in 19 out of 25 regions in Tanzania with 56,280 members in total.</w:t>
      </w:r>
      <w:r w:rsidR="002161EF" w:rsidRPr="00DF7544">
        <w:rPr>
          <w:vertAlign w:val="superscript"/>
        </w:rPr>
        <w:footnoteReference w:id="8"/>
      </w:r>
      <w:r w:rsidR="002161EF" w:rsidRPr="001E1DBA">
        <w:br/>
      </w:r>
      <w:r w:rsidR="002161EF" w:rsidRPr="001E1DBA">
        <w:br/>
      </w:r>
      <w:r w:rsidR="007D780F" w:rsidRPr="007858EC">
        <w:t xml:space="preserve">Estimations of the numbers of farmers organized in groups vary highly </w:t>
      </w:r>
      <w:r w:rsidR="00164683" w:rsidRPr="007858EC">
        <w:t xml:space="preserve">between </w:t>
      </w:r>
      <w:r w:rsidR="007D780F" w:rsidRPr="007858EC">
        <w:t>area</w:t>
      </w:r>
      <w:r w:rsidR="00164683" w:rsidRPr="007858EC">
        <w:t>s</w:t>
      </w:r>
      <w:r w:rsidR="007D780F" w:rsidRPr="007858EC">
        <w:t xml:space="preserve">, yet it is </w:t>
      </w:r>
      <w:r w:rsidR="007D780F" w:rsidRPr="007858EC">
        <w:lastRenderedPageBreak/>
        <w:t>safe to say that the majority of farmers are not members of a</w:t>
      </w:r>
      <w:r w:rsidR="00164683" w:rsidRPr="007858EC">
        <w:t>ny</w:t>
      </w:r>
      <w:r w:rsidR="007D780F" w:rsidRPr="007858EC">
        <w:t xml:space="preserve"> group. For example</w:t>
      </w:r>
      <w:r w:rsidR="00DF7544">
        <w:t>,</w:t>
      </w:r>
      <w:r w:rsidR="007D780F" w:rsidRPr="007858EC">
        <w:t xml:space="preserve"> in Kisongo, Arusha region, </w:t>
      </w:r>
      <w:r w:rsidR="00DF7544">
        <w:t>each</w:t>
      </w:r>
      <w:r w:rsidR="007D780F" w:rsidRPr="007858EC">
        <w:t xml:space="preserve"> village (with at least 300 households) has </w:t>
      </w:r>
      <w:r w:rsidR="00DF7544" w:rsidRPr="007858EC">
        <w:t xml:space="preserve">on average </w:t>
      </w:r>
      <w:r w:rsidR="007D780F" w:rsidRPr="007858EC">
        <w:t xml:space="preserve">one group of organized farmers. </w:t>
      </w:r>
      <w:r w:rsidR="00164683" w:rsidRPr="007858EC">
        <w:t>D</w:t>
      </w:r>
      <w:r w:rsidR="007D780F" w:rsidRPr="007858EC">
        <w:t>efinition</w:t>
      </w:r>
      <w:r w:rsidR="00DF7544">
        <w:t>s</w:t>
      </w:r>
      <w:r w:rsidR="007D780F" w:rsidRPr="007858EC">
        <w:t xml:space="preserve"> of</w:t>
      </w:r>
      <w:r w:rsidR="00164683" w:rsidRPr="007858EC">
        <w:t xml:space="preserve"> </w:t>
      </w:r>
      <w:r w:rsidR="007D780F" w:rsidRPr="007858EC">
        <w:t>organized group</w:t>
      </w:r>
      <w:r w:rsidR="00164683" w:rsidRPr="007858EC">
        <w:t>s</w:t>
      </w:r>
      <w:r w:rsidR="007D780F" w:rsidRPr="007858EC">
        <w:t xml:space="preserve"> </w:t>
      </w:r>
      <w:r w:rsidR="00164683" w:rsidRPr="007858EC">
        <w:t xml:space="preserve">vary, </w:t>
      </w:r>
      <w:r w:rsidR="007D780F" w:rsidRPr="007858EC">
        <w:t xml:space="preserve">but members </w:t>
      </w:r>
      <w:r w:rsidR="002A67F8" w:rsidRPr="007858EC">
        <w:t xml:space="preserve">were </w:t>
      </w:r>
      <w:r w:rsidR="007D780F" w:rsidRPr="007858EC">
        <w:t>said to meet formally at least once a week during the cropping season. Farmers discuss topics related to agriculture, ranging from technical issues to marketing. Sometimes these meetings are used by extension workers to provide training. Some of the farmer groups share a plot of land which is used for joint cultivation.</w:t>
      </w:r>
      <w:r w:rsidR="007D780F" w:rsidRPr="007858EC">
        <w:rPr>
          <w:b/>
        </w:rPr>
        <w:br/>
      </w:r>
      <w:r w:rsidR="007D780F" w:rsidRPr="007858EC">
        <w:br/>
        <w:t>One extension worker</w:t>
      </w:r>
      <w:r w:rsidR="00B52430">
        <w:t xml:space="preserve"> in Tukuyu</w:t>
      </w:r>
      <w:r w:rsidR="007D780F" w:rsidRPr="007858EC">
        <w:t xml:space="preserve"> described how he would randomly visit farmers, besides his engagement with the groups, to make sure attention is evenly divided as much as possible.</w:t>
      </w:r>
      <w:r w:rsidR="007D780F" w:rsidRPr="007858EC">
        <w:rPr>
          <w:b/>
        </w:rPr>
        <w:t xml:space="preserve"> </w:t>
      </w:r>
      <w:r w:rsidR="007D780F" w:rsidRPr="007858EC">
        <w:t xml:space="preserve">However it is clear that the majority of farmers have little regular interaction with the local extension workers as they mainly engage with </w:t>
      </w:r>
      <w:r w:rsidR="007D780F" w:rsidRPr="00DF7544">
        <w:t>established groups rather than individual farmers.  Women are usually under</w:t>
      </w:r>
      <w:r w:rsidR="002A67F8" w:rsidRPr="00DF7544">
        <w:t>-</w:t>
      </w:r>
      <w:r w:rsidR="007D780F" w:rsidRPr="00DF7544">
        <w:t>represented in groups, and seldom occupy</w:t>
      </w:r>
      <w:r w:rsidR="00164683" w:rsidRPr="00DF7544">
        <w:t xml:space="preserve"> a</w:t>
      </w:r>
      <w:r w:rsidR="007D780F" w:rsidRPr="00DF7544">
        <w:t xml:space="preserve"> leadership position hence extension provision is biased in favour of the men. </w:t>
      </w:r>
      <w:r w:rsidR="007D780F" w:rsidRPr="00DF7544">
        <w:br/>
      </w:r>
      <w:r w:rsidR="00845002" w:rsidRPr="00DF7544">
        <w:br/>
      </w:r>
      <w:r w:rsidR="007D780F" w:rsidRPr="00DF7544">
        <w:t xml:space="preserve">In areas in the proximity of research institutes (like </w:t>
      </w:r>
      <w:r w:rsidR="00164683" w:rsidRPr="00DF7544">
        <w:t xml:space="preserve">Selian Agricultural Research Institute </w:t>
      </w:r>
      <w:r w:rsidR="007D780F" w:rsidRPr="00DF7544">
        <w:t xml:space="preserve">or Uyole) farmers at times mentioned these institutes as a source of information. For example, one farmer was used as a lead farmer and received advice on a structural basis by phone. Other farmers interviewed were engaged in previous programmes and training provided by research institutes. </w:t>
      </w:r>
      <w:r w:rsidR="00DF7544">
        <w:t>However, the initiative is often taken by the research institute, rather than the farmers. This means that the research institutes determine the information that is made available and select the farmers that receive the information. It is rare that farmers themselves</w:t>
      </w:r>
      <w:r w:rsidR="000D1417">
        <w:t xml:space="preserve"> approach research institutes to request</w:t>
      </w:r>
      <w:r w:rsidR="00DF7544">
        <w:t xml:space="preserve"> info</w:t>
      </w:r>
      <w:r w:rsidR="000D1417">
        <w:t>rmation</w:t>
      </w:r>
      <w:r w:rsidR="00DF7544">
        <w:t>.</w:t>
      </w:r>
    </w:p>
    <w:p w14:paraId="0AF5F2EF" w14:textId="77777777" w:rsidR="00B52430" w:rsidRDefault="00B52430" w:rsidP="000D1417"/>
    <w:p w14:paraId="502FC1F6" w14:textId="77777777" w:rsidR="00B52430" w:rsidRDefault="00B52430" w:rsidP="00B52430">
      <w:r>
        <w:rPr>
          <w:noProof/>
          <w:lang w:eastAsia="en-GB"/>
        </w:rPr>
        <mc:AlternateContent>
          <mc:Choice Requires="wpg">
            <w:drawing>
              <wp:anchor distT="0" distB="0" distL="114300" distR="114300" simplePos="0" relativeHeight="251715584" behindDoc="0" locked="0" layoutInCell="1" allowOverlap="1" wp14:anchorId="04B48AFF" wp14:editId="3E369CF2">
                <wp:simplePos x="0" y="0"/>
                <wp:positionH relativeFrom="margin">
                  <wp:align>right</wp:align>
                </wp:positionH>
                <wp:positionV relativeFrom="paragraph">
                  <wp:posOffset>1981200</wp:posOffset>
                </wp:positionV>
                <wp:extent cx="5722620" cy="3032760"/>
                <wp:effectExtent l="0" t="0" r="0" b="0"/>
                <wp:wrapSquare wrapText="bothSides"/>
                <wp:docPr id="22" name="Group 22"/>
                <wp:cNvGraphicFramePr/>
                <a:graphic xmlns:a="http://schemas.openxmlformats.org/drawingml/2006/main">
                  <a:graphicData uri="http://schemas.microsoft.com/office/word/2010/wordprocessingGroup">
                    <wpg:wgp>
                      <wpg:cNvGrpSpPr/>
                      <wpg:grpSpPr>
                        <a:xfrm>
                          <a:off x="0" y="0"/>
                          <a:ext cx="5722620" cy="3032760"/>
                          <a:chOff x="0" y="7620"/>
                          <a:chExt cx="5817235" cy="2849880"/>
                        </a:xfrm>
                      </wpg:grpSpPr>
                      <pic:pic xmlns:pic="http://schemas.openxmlformats.org/drawingml/2006/picture">
                        <pic:nvPicPr>
                          <pic:cNvPr id="20" name="Picture 20" descr="F:\DCIM\104_PANA\P1040047.JPG"/>
                          <pic:cNvPicPr>
                            <a:picLocks noChangeAspect="1"/>
                          </pic:cNvPicPr>
                        </pic:nvPicPr>
                        <pic:blipFill>
                          <a:blip r:embed="rId13" cstate="print">
                            <a:extLst>
                              <a:ext uri="{28A0092B-C50C-407E-A947-70E740481C1C}">
                                <a14:useLocalDpi xmlns:a14="http://schemas.microsoft.com/office/drawing/2010/main"/>
                              </a:ext>
                            </a:extLst>
                          </a:blip>
                          <a:srcRect/>
                          <a:stretch>
                            <a:fillRect/>
                          </a:stretch>
                        </pic:blipFill>
                        <pic:spPr bwMode="auto">
                          <a:xfrm rot="16200000">
                            <a:off x="-354965" y="373380"/>
                            <a:ext cx="2839085" cy="2129155"/>
                          </a:xfrm>
                          <a:prstGeom prst="rect">
                            <a:avLst/>
                          </a:prstGeom>
                          <a:noFill/>
                          <a:ln>
                            <a:noFill/>
                          </a:ln>
                        </pic:spPr>
                      </pic:pic>
                      <wps:wsp>
                        <wps:cNvPr id="17" name="Text Box 17"/>
                        <wps:cNvSpPr txBox="1"/>
                        <wps:spPr>
                          <a:xfrm>
                            <a:off x="4453255" y="7620"/>
                            <a:ext cx="1363980" cy="2811780"/>
                          </a:xfrm>
                          <a:prstGeom prst="rect">
                            <a:avLst/>
                          </a:prstGeom>
                          <a:solidFill>
                            <a:prstClr val="white"/>
                          </a:solidFill>
                          <a:ln>
                            <a:noFill/>
                          </a:ln>
                          <a:effectLst/>
                        </wps:spPr>
                        <wps:txbx>
                          <w:txbxContent>
                            <w:p w14:paraId="407AA029" w14:textId="77777777" w:rsidR="00AC319D" w:rsidRDefault="00AC319D" w:rsidP="00B52430">
                              <w:pPr>
                                <w:pStyle w:val="Caption"/>
                                <w:spacing w:before="120"/>
                                <w:rPr>
                                  <w:b w:val="0"/>
                                  <w:i w:val="0"/>
                                  <w:lang w:val="en-US"/>
                                </w:rPr>
                              </w:pPr>
                              <w:r w:rsidRPr="008E06AA">
                                <w:rPr>
                                  <w:lang w:val="en-US"/>
                                </w:rPr>
                                <w:t xml:space="preserve">Figure </w:t>
                              </w:r>
                              <w:r>
                                <w:fldChar w:fldCharType="begin"/>
                              </w:r>
                              <w:r w:rsidRPr="008E06AA">
                                <w:rPr>
                                  <w:lang w:val="en-US"/>
                                </w:rPr>
                                <w:instrText xml:space="preserve"> SEQ Figuur \* ARABIC </w:instrText>
                              </w:r>
                              <w:r>
                                <w:fldChar w:fldCharType="separate"/>
                              </w:r>
                              <w:r>
                                <w:rPr>
                                  <w:noProof/>
                                  <w:lang w:val="en-US"/>
                                </w:rPr>
                                <w:t>1</w:t>
                              </w:r>
                              <w:r>
                                <w:fldChar w:fldCharType="end"/>
                              </w:r>
                              <w:r>
                                <w:t xml:space="preserve">. </w:t>
                              </w:r>
                              <w:r w:rsidRPr="005110B9">
                                <w:rPr>
                                  <w:b w:val="0"/>
                                  <w:i w:val="0"/>
                                  <w:lang w:val="en-US"/>
                                </w:rPr>
                                <w:t>A poster by Syngenta, depicting several pests and diseases and the products offered by Syngenta that can help to alleviate the problem. The poster was pinned to a wall of the agricultural district office of the Tukuyu district.</w:t>
                              </w:r>
                              <w:r w:rsidRPr="00D63DE8">
                                <w:rPr>
                                  <w:b w:val="0"/>
                                  <w:i w:val="0"/>
                                </w:rPr>
                                <w:t xml:space="preserve"> </w:t>
                              </w:r>
                              <w:r>
                                <w:rPr>
                                  <w:b w:val="0"/>
                                  <w:i w:val="0"/>
                                </w:rPr>
                                <w:t>(left photograph)</w:t>
                              </w:r>
                              <w:r w:rsidRPr="005110B9">
                                <w:rPr>
                                  <w:b w:val="0"/>
                                  <w:i w:val="0"/>
                                  <w:lang w:val="en-US"/>
                                </w:rPr>
                                <w:br/>
                              </w:r>
                              <w:r>
                                <w:rPr>
                                  <w:i w:val="0"/>
                                  <w:lang w:val="en-US"/>
                                </w:rPr>
                                <w:br/>
                              </w:r>
                              <w:r w:rsidRPr="005110B9">
                                <w:rPr>
                                  <w:lang w:val="en-US"/>
                                </w:rPr>
                                <w:t>Figure 2</w:t>
                              </w:r>
                              <w:r>
                                <w:rPr>
                                  <w:i w:val="0"/>
                                  <w:lang w:val="en-US"/>
                                </w:rPr>
                                <w:t xml:space="preserve">. </w:t>
                              </w:r>
                              <w:r w:rsidRPr="005110B9">
                                <w:rPr>
                                  <w:b w:val="0"/>
                                  <w:i w:val="0"/>
                                  <w:lang w:val="en-US"/>
                                </w:rPr>
                                <w:t>A commercial flyer of YaraVera Amidas. The content is promotional and does not provide information on usage, let alone more general agricultural best practices.</w:t>
                              </w:r>
                              <w:r>
                                <w:rPr>
                                  <w:b w:val="0"/>
                                  <w:i w:val="0"/>
                                  <w:lang w:val="en-US"/>
                                </w:rPr>
                                <w:t xml:space="preserve"> (right photograph)</w:t>
                              </w:r>
                            </w:p>
                            <w:p w14:paraId="3B5F17D7" w14:textId="77777777" w:rsidR="00AC319D" w:rsidRDefault="00AC319D" w:rsidP="00B52430">
                              <w:pPr>
                                <w:spacing w:before="120"/>
                                <w:rPr>
                                  <w:lang w:val="en-US"/>
                                </w:rPr>
                              </w:pPr>
                            </w:p>
                            <w:p w14:paraId="4A226FDE" w14:textId="77777777" w:rsidR="00AC319D" w:rsidRDefault="00AC319D" w:rsidP="00B52430">
                              <w:pPr>
                                <w:spacing w:before="120"/>
                                <w:rPr>
                                  <w:lang w:val="en-US"/>
                                </w:rPr>
                              </w:pPr>
                            </w:p>
                            <w:p w14:paraId="262A6C8B" w14:textId="77777777" w:rsidR="00AC319D" w:rsidRPr="005110B9" w:rsidRDefault="00AC319D" w:rsidP="00B52430">
                              <w:pPr>
                                <w:spacing w:before="120"/>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1" name="Picture 21" descr="F:\DCIM\104_PANA\P1040152.JPG"/>
                          <pic:cNvPicPr>
                            <a:picLocks noChangeAspect="1"/>
                          </pic:cNvPicPr>
                        </pic:nvPicPr>
                        <pic:blipFill rotWithShape="1">
                          <a:blip r:embed="rId14" cstate="print">
                            <a:extLst>
                              <a:ext uri="{28A0092B-C50C-407E-A947-70E740481C1C}">
                                <a14:useLocalDpi xmlns:a14="http://schemas.microsoft.com/office/drawing/2010/main"/>
                              </a:ext>
                            </a:extLst>
                          </a:blip>
                          <a:srcRect/>
                          <a:stretch/>
                        </pic:blipFill>
                        <pic:spPr bwMode="auto">
                          <a:xfrm>
                            <a:off x="2296795" y="18414"/>
                            <a:ext cx="1983740" cy="2839086"/>
                          </a:xfrm>
                          <a:prstGeom prst="rect">
                            <a:avLst/>
                          </a:prstGeom>
                          <a:noFill/>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w14:anchorId="04B48AFF" id="Group 22" o:spid="_x0000_s1026" style="position:absolute;margin-left:399.4pt;margin-top:156pt;width:450.6pt;height:238.8pt;z-index:251715584;mso-position-horizontal:right;mso-position-horizontal-relative:margin" coordorigin=",76" coordsize="58172,284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7" type="#_x0000_t75" style="position:absolute;left:-3550;top:3734;width:28391;height:2129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d0szCAAAA2wAAAA8AAABkcnMvZG93bnJldi54bWxETz1vwjAQ3ZH4D9YhdUGNA0NVBRyEUEsR&#10;7dJA92t8TQzxOcQOhH9fD5U6Pr3v5WqwjbhS541jBbMkBUFcOm24UnA8vD4+g/ABWWPjmBTcycMq&#10;H4+WmGl340+6FqESMYR9hgrqENpMSl/WZNEnriWO3I/rLIYIu0rqDm8x3DZynqZP0qLh2FBjS5ua&#10;ynPRWwXbl356ecPTFg9f79/DR2HMvr8r9TAZ1gsQgYbwL/5z77SCeVwfv8QfIPN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HdLMwgAAANsAAAAPAAAAAAAAAAAAAAAAAJ8C&#10;AABkcnMvZG93bnJldi54bWxQSwUGAAAAAAQABAD3AAAAjgMAAAAA&#10;">
                  <v:imagedata r:id="rId17" o:title="P1040047"/>
                  <v:path arrowok="t"/>
                </v:shape>
                <v:shapetype id="_x0000_t202" coordsize="21600,21600" o:spt="202" path="m,l,21600r21600,l21600,xe">
                  <v:stroke joinstyle="miter"/>
                  <v:path gradientshapeok="t" o:connecttype="rect"/>
                </v:shapetype>
                <v:shape id="Text Box 17" o:spid="_x0000_s1028" type="#_x0000_t202" style="position:absolute;left:44532;top:76;width:13640;height:281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tMKsMA&#10;AADbAAAADwAAAGRycy9kb3ducmV2LnhtbERPS2vCQBC+C/0PyxR6kbppDlFSV2m1hR7qISqeh+yY&#10;BLOzYXfN4993C4Xe5uN7zno7mlb05HxjWcHLIgFBXFrdcKXgfPp8XoHwAVlja5kUTORhu3mYrTHX&#10;duCC+mOoRAxhn6OCOoQul9KXNRn0C9sRR+5qncEQoaukdjjEcNPKNEkyabDh2FBjR7uaytvxbhRk&#10;e3cfCt7N9+ePbzx0VXp5ny5KPT2Ob68gAo3hX/zn/tJx/hJ+f4kHy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stMKsMAAADbAAAADwAAAAAAAAAAAAAAAACYAgAAZHJzL2Rv&#10;d25yZXYueG1sUEsFBgAAAAAEAAQA9QAAAIgDAAAAAA==&#10;" stroked="f">
                  <v:textbox inset="0,0,0,0">
                    <w:txbxContent>
                      <w:p w14:paraId="407AA029" w14:textId="77777777" w:rsidR="00AC319D" w:rsidRDefault="00AC319D" w:rsidP="00B52430">
                        <w:pPr>
                          <w:pStyle w:val="Caption"/>
                          <w:spacing w:before="120"/>
                          <w:rPr>
                            <w:b w:val="0"/>
                            <w:i w:val="0"/>
                            <w:lang w:val="en-US"/>
                          </w:rPr>
                        </w:pPr>
                        <w:r w:rsidRPr="008E06AA">
                          <w:rPr>
                            <w:lang w:val="en-US"/>
                          </w:rPr>
                          <w:t xml:space="preserve">Figure </w:t>
                        </w:r>
                        <w:r>
                          <w:fldChar w:fldCharType="begin"/>
                        </w:r>
                        <w:r w:rsidRPr="008E06AA">
                          <w:rPr>
                            <w:lang w:val="en-US"/>
                          </w:rPr>
                          <w:instrText xml:space="preserve"> SEQ Figuur \* ARABIC </w:instrText>
                        </w:r>
                        <w:r>
                          <w:fldChar w:fldCharType="separate"/>
                        </w:r>
                        <w:r>
                          <w:rPr>
                            <w:noProof/>
                            <w:lang w:val="en-US"/>
                          </w:rPr>
                          <w:t>1</w:t>
                        </w:r>
                        <w:r>
                          <w:fldChar w:fldCharType="end"/>
                        </w:r>
                        <w:r>
                          <w:t xml:space="preserve">. </w:t>
                        </w:r>
                        <w:r w:rsidRPr="005110B9">
                          <w:rPr>
                            <w:b w:val="0"/>
                            <w:i w:val="0"/>
                            <w:lang w:val="en-US"/>
                          </w:rPr>
                          <w:t>A poster by Syngenta, depicting several pests and diseases and the products offered by Syngenta that can help to alleviate the problem. The poster was pinned to a wall of the agricultural district office of the Tukuyu district.</w:t>
                        </w:r>
                        <w:r w:rsidRPr="00D63DE8">
                          <w:rPr>
                            <w:b w:val="0"/>
                            <w:i w:val="0"/>
                          </w:rPr>
                          <w:t xml:space="preserve"> </w:t>
                        </w:r>
                        <w:r>
                          <w:rPr>
                            <w:b w:val="0"/>
                            <w:i w:val="0"/>
                          </w:rPr>
                          <w:t>(left photograph)</w:t>
                        </w:r>
                        <w:r w:rsidRPr="005110B9">
                          <w:rPr>
                            <w:b w:val="0"/>
                            <w:i w:val="0"/>
                            <w:lang w:val="en-US"/>
                          </w:rPr>
                          <w:br/>
                        </w:r>
                        <w:r>
                          <w:rPr>
                            <w:i w:val="0"/>
                            <w:lang w:val="en-US"/>
                          </w:rPr>
                          <w:br/>
                        </w:r>
                        <w:r w:rsidRPr="005110B9">
                          <w:rPr>
                            <w:lang w:val="en-US"/>
                          </w:rPr>
                          <w:t>Figure 2</w:t>
                        </w:r>
                        <w:r>
                          <w:rPr>
                            <w:i w:val="0"/>
                            <w:lang w:val="en-US"/>
                          </w:rPr>
                          <w:t xml:space="preserve">. </w:t>
                        </w:r>
                        <w:r w:rsidRPr="005110B9">
                          <w:rPr>
                            <w:b w:val="0"/>
                            <w:i w:val="0"/>
                            <w:lang w:val="en-US"/>
                          </w:rPr>
                          <w:t>A commercial flyer of YaraVera Amidas. The content is promotional and does not provide information on usage, let alone more general agricultural best practices.</w:t>
                        </w:r>
                        <w:r>
                          <w:rPr>
                            <w:b w:val="0"/>
                            <w:i w:val="0"/>
                            <w:lang w:val="en-US"/>
                          </w:rPr>
                          <w:t xml:space="preserve"> (right photograph)</w:t>
                        </w:r>
                      </w:p>
                      <w:p w14:paraId="3B5F17D7" w14:textId="77777777" w:rsidR="00AC319D" w:rsidRDefault="00AC319D" w:rsidP="00B52430">
                        <w:pPr>
                          <w:spacing w:before="120"/>
                          <w:rPr>
                            <w:lang w:val="en-US"/>
                          </w:rPr>
                        </w:pPr>
                      </w:p>
                      <w:p w14:paraId="4A226FDE" w14:textId="77777777" w:rsidR="00AC319D" w:rsidRDefault="00AC319D" w:rsidP="00B52430">
                        <w:pPr>
                          <w:spacing w:before="120"/>
                          <w:rPr>
                            <w:lang w:val="en-US"/>
                          </w:rPr>
                        </w:pPr>
                      </w:p>
                      <w:p w14:paraId="262A6C8B" w14:textId="77777777" w:rsidR="00AC319D" w:rsidRPr="005110B9" w:rsidRDefault="00AC319D" w:rsidP="00B52430">
                        <w:pPr>
                          <w:spacing w:before="120"/>
                          <w:rPr>
                            <w:lang w:val="en-US"/>
                          </w:rPr>
                        </w:pPr>
                      </w:p>
                    </w:txbxContent>
                  </v:textbox>
                </v:shape>
                <v:shape id="Picture 21" o:spid="_x0000_s1029" type="#_x0000_t75" style="position:absolute;left:22967;top:184;width:19838;height:283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OFZDEAAAA2wAAAA8AAABkcnMvZG93bnJldi54bWxEj0FrwkAUhO+C/2F5Qm+60YKV1E0QQenJ&#10;tlGKx8fuM4lm34bsVlN/fbdQ8DjMzDfMMu9tI67U+dqxgukkAUGsnam5VHDYb8YLED4gG2wck4If&#10;8pBnw8ESU+Nu/EnXIpQiQtinqKAKoU2l9Loii37iWuLonVxnMUTZldJ0eItw28hZksylxZrjQoUt&#10;rSvSl+LbKtjpj2dsz+vj7qjfN4W/fxWrl61ST6N+9QoiUB8e4f/2m1Ewm8Lfl/gDZPY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1OFZDEAAAA2wAAAA8AAAAAAAAAAAAAAAAA&#10;nwIAAGRycy9kb3ducmV2LnhtbFBLBQYAAAAABAAEAPcAAACQAwAAAAA=&#10;">
                  <v:imagedata r:id="rId18" o:title="P1040152"/>
                  <v:path arrowok="t"/>
                </v:shape>
                <w10:wrap type="square" anchorx="margin"/>
              </v:group>
            </w:pict>
          </mc:Fallback>
        </mc:AlternateContent>
      </w:r>
      <w:r w:rsidR="007D780F" w:rsidRPr="000D1417">
        <w:t>Another source of information for small-scale farmers are the demonstrations of new products on</w:t>
      </w:r>
      <w:r w:rsidR="007D780F" w:rsidRPr="007858EC">
        <w:t xml:space="preserve"> demo-plots organized and financed by input companies in order to market their products. The demonstrations usually involve information provision on improved agro-inputs and training on how to use them effectively. The training and inputs are provided by the compan</w:t>
      </w:r>
      <w:r w:rsidR="00B7177A" w:rsidRPr="007858EC">
        <w:t>y staff</w:t>
      </w:r>
      <w:r w:rsidR="007D780F" w:rsidRPr="007858EC">
        <w:t>. Depending on the company and the area, multiple training sessions are organized throughout the season, starting from planting to harvest. Th</w:t>
      </w:r>
      <w:r w:rsidR="00B902F1" w:rsidRPr="007858EC">
        <w:t>is</w:t>
      </w:r>
      <w:r w:rsidR="007D780F" w:rsidRPr="007858EC">
        <w:t xml:space="preserve"> training often take</w:t>
      </w:r>
      <w:r w:rsidR="00B7177A" w:rsidRPr="007858EC">
        <w:t>s</w:t>
      </w:r>
      <w:r w:rsidR="007D780F" w:rsidRPr="007858EC">
        <w:t xml:space="preserve"> place on the demonstration plot or in a communal building in the nearby village. Farmers and other attendees often receive promotion material regarding the promoted inputs </w:t>
      </w:r>
      <w:r w:rsidR="00B7177A" w:rsidRPr="007858EC">
        <w:t xml:space="preserve">during the demos </w:t>
      </w:r>
      <w:r w:rsidR="007D780F" w:rsidRPr="007858EC">
        <w:t>(see below for examples).</w:t>
      </w:r>
      <w:r w:rsidR="00B7177A" w:rsidRPr="007858EC">
        <w:t xml:space="preserve"> However</w:t>
      </w:r>
      <w:r w:rsidR="007A2301" w:rsidRPr="007858EC">
        <w:t xml:space="preserve"> these demonstrations are localized, and usually the attendees are agrodealers and public extension workers who will bring along a few of the more advanced farmers in their network</w:t>
      </w:r>
      <w:r w:rsidR="00B7177A" w:rsidRPr="007858EC">
        <w:t>s</w:t>
      </w:r>
      <w:r w:rsidR="007A2301" w:rsidRPr="007858EC">
        <w:t xml:space="preserve"> (lead farmers). </w:t>
      </w:r>
      <w:r w:rsidR="00B7177A" w:rsidRPr="007858EC">
        <w:t>M</w:t>
      </w:r>
      <w:r w:rsidR="007A2301" w:rsidRPr="007858EC">
        <w:t>ost farmers that were interviewed for this study did not attend such demo</w:t>
      </w:r>
      <w:r w:rsidR="004309E3">
        <w:t>nstration</w:t>
      </w:r>
      <w:r w:rsidR="007A2301" w:rsidRPr="007858EC">
        <w:t>s.</w:t>
      </w:r>
      <w:r w:rsidR="008D419F" w:rsidRPr="007858EC">
        <w:br/>
      </w:r>
    </w:p>
    <w:p w14:paraId="12B16DC8" w14:textId="77777777" w:rsidR="00B52430" w:rsidRDefault="00B52430" w:rsidP="00B52430"/>
    <w:p w14:paraId="3BCD5F48" w14:textId="77777777" w:rsidR="00B52430" w:rsidRDefault="00B52430" w:rsidP="00B52430"/>
    <w:p w14:paraId="62B6884F" w14:textId="0699548C" w:rsidR="006F717B" w:rsidRDefault="0046104F" w:rsidP="00B52430">
      <w:r>
        <w:rPr>
          <w:noProof/>
          <w:lang w:eastAsia="en-GB"/>
        </w:rPr>
        <w:lastRenderedPageBreak/>
        <mc:AlternateContent>
          <mc:Choice Requires="wpg">
            <w:drawing>
              <wp:anchor distT="0" distB="0" distL="114300" distR="114300" simplePos="0" relativeHeight="251688960" behindDoc="0" locked="0" layoutInCell="1" allowOverlap="1" wp14:anchorId="4AE06758" wp14:editId="609C90D6">
                <wp:simplePos x="0" y="0"/>
                <wp:positionH relativeFrom="margin">
                  <wp:align>right</wp:align>
                </wp:positionH>
                <wp:positionV relativeFrom="paragraph">
                  <wp:posOffset>162560</wp:posOffset>
                </wp:positionV>
                <wp:extent cx="2110740" cy="3116580"/>
                <wp:effectExtent l="0" t="0" r="3810" b="7620"/>
                <wp:wrapTight wrapText="bothSides">
                  <wp:wrapPolygon edited="0">
                    <wp:start x="0" y="0"/>
                    <wp:lineTo x="0" y="21521"/>
                    <wp:lineTo x="21444" y="21521"/>
                    <wp:lineTo x="21444" y="17692"/>
                    <wp:lineTo x="19495" y="16900"/>
                    <wp:lineTo x="19495" y="0"/>
                    <wp:lineTo x="0" y="0"/>
                  </wp:wrapPolygon>
                </wp:wrapTight>
                <wp:docPr id="194" name="Group 194"/>
                <wp:cNvGraphicFramePr/>
                <a:graphic xmlns:a="http://schemas.openxmlformats.org/drawingml/2006/main">
                  <a:graphicData uri="http://schemas.microsoft.com/office/word/2010/wordprocessingGroup">
                    <wpg:wgp>
                      <wpg:cNvGrpSpPr/>
                      <wpg:grpSpPr>
                        <a:xfrm>
                          <a:off x="0" y="0"/>
                          <a:ext cx="2110740" cy="3116580"/>
                          <a:chOff x="0" y="0"/>
                          <a:chExt cx="2110740" cy="3116580"/>
                        </a:xfrm>
                      </wpg:grpSpPr>
                      <wps:wsp>
                        <wps:cNvPr id="25" name="Text Box 25"/>
                        <wps:cNvSpPr txBox="1"/>
                        <wps:spPr>
                          <a:xfrm>
                            <a:off x="0" y="2545080"/>
                            <a:ext cx="2110740" cy="571500"/>
                          </a:xfrm>
                          <a:prstGeom prst="rect">
                            <a:avLst/>
                          </a:prstGeom>
                          <a:solidFill>
                            <a:prstClr val="white"/>
                          </a:solidFill>
                          <a:ln>
                            <a:noFill/>
                          </a:ln>
                          <a:effectLst/>
                        </wps:spPr>
                        <wps:txbx>
                          <w:txbxContent>
                            <w:p w14:paraId="1CFAC91F" w14:textId="080BA670" w:rsidR="00AC319D" w:rsidRPr="0080122B" w:rsidRDefault="00AC319D" w:rsidP="00F22C5A">
                              <w:pPr>
                                <w:pStyle w:val="Caption"/>
                                <w:rPr>
                                  <w:b w:val="0"/>
                                  <w:lang w:val="en-US"/>
                                </w:rPr>
                              </w:pPr>
                              <w:r w:rsidRPr="0080122B">
                                <w:rPr>
                                  <w:lang w:val="en-US"/>
                                </w:rPr>
                                <w:t>Figure 3</w:t>
                              </w:r>
                              <w:r w:rsidRPr="0080122B">
                                <w:rPr>
                                  <w:i w:val="0"/>
                                  <w:lang w:val="en-US"/>
                                </w:rPr>
                                <w:t>:</w:t>
                              </w:r>
                              <w:r w:rsidRPr="0080122B">
                                <w:rPr>
                                  <w:lang w:val="en-US"/>
                                </w:rPr>
                                <w:t xml:space="preserve"> </w:t>
                              </w:r>
                              <w:r w:rsidRPr="0080122B">
                                <w:rPr>
                                  <w:b w:val="0"/>
                                  <w:i w:val="0"/>
                                  <w:lang w:val="en-US"/>
                                </w:rPr>
                                <w:t>A poster produced by the Uyole research institute. This was the result of a research trajec</w:t>
                              </w:r>
                              <w:r>
                                <w:rPr>
                                  <w:b w:val="0"/>
                                  <w:i w:val="0"/>
                                  <w:lang w:val="en-US"/>
                                </w:rPr>
                                <w:t>tory, funded by AGRA</w:t>
                              </w:r>
                              <w:r w:rsidRPr="0080122B">
                                <w:rPr>
                                  <w:b w:val="0"/>
                                  <w:i w:val="0"/>
                                  <w:lang w:val="en-US"/>
                                </w:rPr>
                                <w:t>, to conduct soil nutrient research.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93" name="Picture 193"/>
                          <pic:cNvPicPr>
                            <a:picLocks noChangeAspect="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1879600" cy="250063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4AE06758" id="Group 194" o:spid="_x0000_s1030" style="position:absolute;margin-left:115pt;margin-top:12.8pt;width:166.2pt;height:245.4pt;z-index:251688960;mso-position-horizontal:right;mso-position-horizontal-relative:margin;mso-width-relative:margin;mso-height-relative:margin" coordsize="21107,311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">
                <v:shape id="Text Box 25" o:spid="_x0000_s1031" type="#_x0000_t202" style="position:absolute;top:25450;width:21107;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m9e8UA&#10;AADbAAAADwAAAGRycy9kb3ducmV2LnhtbESPzWrDMBCE74W8g9hALqWRa2gobpSQnwZ6SA92Q86L&#10;tbVMrZWRlNh5+6oQ6HGYmW+Y5Xq0nbiSD61jBc/zDARx7XTLjYLT1+HpFUSIyBo7x6TgRgHWq8nD&#10;EgvtBi7pWsVGJAiHAhWYGPtCylAbshjmridO3rfzFmOSvpHa45DgtpN5li2kxZbTgsGedobqn+pi&#10;FSz2/jKUvHvcn96P+Nk3+Xl7Oys1m46bNxCRxvgfvrc/tIL8Bf6+p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Ob17xQAAANsAAAAPAAAAAAAAAAAAAAAAAJgCAABkcnMv&#10;ZG93bnJldi54bWxQSwUGAAAAAAQABAD1AAAAigMAAAAA&#10;" stroked="f">
                  <v:textbox inset="0,0,0,0">
                    <w:txbxContent>
                      <w:p w14:paraId="1CFAC91F" w14:textId="080BA670" w:rsidR="00AC319D" w:rsidRPr="0080122B" w:rsidRDefault="00AC319D" w:rsidP="00F22C5A">
                        <w:pPr>
                          <w:pStyle w:val="Caption"/>
                          <w:rPr>
                            <w:b w:val="0"/>
                            <w:lang w:val="en-US"/>
                          </w:rPr>
                        </w:pPr>
                        <w:r w:rsidRPr="0080122B">
                          <w:rPr>
                            <w:lang w:val="en-US"/>
                          </w:rPr>
                          <w:t>Figure 3</w:t>
                        </w:r>
                        <w:r w:rsidRPr="0080122B">
                          <w:rPr>
                            <w:i w:val="0"/>
                            <w:lang w:val="en-US"/>
                          </w:rPr>
                          <w:t>:</w:t>
                        </w:r>
                        <w:r w:rsidRPr="0080122B">
                          <w:rPr>
                            <w:lang w:val="en-US"/>
                          </w:rPr>
                          <w:t xml:space="preserve"> </w:t>
                        </w:r>
                        <w:r w:rsidRPr="0080122B">
                          <w:rPr>
                            <w:b w:val="0"/>
                            <w:i w:val="0"/>
                            <w:lang w:val="en-US"/>
                          </w:rPr>
                          <w:t>A poster produced by the Uyole research institute. This was the result of a research trajec</w:t>
                        </w:r>
                        <w:r>
                          <w:rPr>
                            <w:b w:val="0"/>
                            <w:i w:val="0"/>
                            <w:lang w:val="en-US"/>
                          </w:rPr>
                          <w:t>tory, funded by AGRA</w:t>
                        </w:r>
                        <w:r w:rsidRPr="0080122B">
                          <w:rPr>
                            <w:b w:val="0"/>
                            <w:i w:val="0"/>
                            <w:lang w:val="en-US"/>
                          </w:rPr>
                          <w:t>, to conduct soil nutrient research.</w:t>
                        </w:r>
                      </w:p>
                    </w:txbxContent>
                  </v:textbox>
                </v:shape>
                <v:shape id="Picture 193" o:spid="_x0000_s1032" type="#_x0000_t75" style="position:absolute;width:18796;height:25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lMvCAAAA3AAAAA8AAABkcnMvZG93bnJldi54bWxET0trAjEQvhf6H8II3mrWB6VdjVKUhYIn&#10;bS+9DZvpZjGZLEnc3fbXN4LQ23x8z9nsRmdFTyG2nhXMZwUI4trrlhsFnx/V0wuImJA1Ws+k4Ici&#10;7LaPDxsstR/4RP05NSKHcCxRgUmpK6WMtSGHceY74sx9++AwZRgaqQMOOdxZuSiKZ+mw5dxgsKO9&#10;ofpyvjoFh99Kj6uV7Y/hi4y5DPawrOZKTSfj2xpEojH9i+/ud53nvy7h9ky+QG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q5TLwgAAANwAAAAPAAAAAAAAAAAAAAAAAJ8C&#10;AABkcnMvZG93bnJldi54bWxQSwUGAAAAAAQABAD3AAAAjgMAAAAA&#10;">
                  <v:imagedata r:id="rId20" o:title=""/>
                  <v:path arrowok="t"/>
                </v:shape>
                <w10:wrap type="tight" anchorx="margin"/>
              </v:group>
            </w:pict>
          </mc:Fallback>
        </mc:AlternateContent>
      </w:r>
      <w:r w:rsidR="00E41D7C" w:rsidRPr="007858EC">
        <w:br/>
      </w:r>
      <w:r w:rsidR="000E7640" w:rsidRPr="007858EC">
        <w:t xml:space="preserve">Other than </w:t>
      </w:r>
      <w:r w:rsidR="00D862FD" w:rsidRPr="007858EC">
        <w:t>demo plots</w:t>
      </w:r>
      <w:r w:rsidR="008E1425" w:rsidRPr="007858EC">
        <w:t xml:space="preserve"> arranged by agro-input companies and the </w:t>
      </w:r>
      <w:r w:rsidR="00624372" w:rsidRPr="007858EC">
        <w:t>limited</w:t>
      </w:r>
      <w:r w:rsidR="008E1425" w:rsidRPr="007858EC">
        <w:t xml:space="preserve"> advice</w:t>
      </w:r>
      <w:r w:rsidR="00E33B4B" w:rsidRPr="007858EC">
        <w:t xml:space="preserve"> given</w:t>
      </w:r>
      <w:r w:rsidR="008E1425" w:rsidRPr="007858EC">
        <w:t xml:space="preserve"> by agrodeal</w:t>
      </w:r>
      <w:r w:rsidR="008523BC" w:rsidRPr="007858EC">
        <w:t>ers, p</w:t>
      </w:r>
      <w:r w:rsidR="008E1425" w:rsidRPr="007858EC">
        <w:t xml:space="preserve">rivate extension is mostly limited to closed value chains </w:t>
      </w:r>
      <w:r w:rsidR="007A2301" w:rsidRPr="007858EC">
        <w:t>for export commodities</w:t>
      </w:r>
      <w:r w:rsidR="008E1425" w:rsidRPr="007858EC">
        <w:t xml:space="preserve">, such as tea, coffee and tobacco (not </w:t>
      </w:r>
      <w:r w:rsidR="00B7177A" w:rsidRPr="007858EC">
        <w:t>included in</w:t>
      </w:r>
      <w:r w:rsidR="008E1425" w:rsidRPr="007858EC">
        <w:t xml:space="preserve"> </w:t>
      </w:r>
      <w:r w:rsidR="003A3326" w:rsidRPr="007858EC">
        <w:t xml:space="preserve">B&amp;MGF </w:t>
      </w:r>
      <w:r w:rsidR="008E1425" w:rsidRPr="007858EC">
        <w:t>‘focus crops’).</w:t>
      </w:r>
      <w:r w:rsidR="008523BC" w:rsidRPr="007858EC">
        <w:t xml:space="preserve"> </w:t>
      </w:r>
      <w:r w:rsidR="008E1425" w:rsidRPr="007858EC">
        <w:t>NGOs</w:t>
      </w:r>
      <w:r w:rsidR="008523BC" w:rsidRPr="007858EC">
        <w:t xml:space="preserve"> provide extension </w:t>
      </w:r>
      <w:r w:rsidR="000E7640" w:rsidRPr="007858EC">
        <w:t xml:space="preserve">services </w:t>
      </w:r>
      <w:r w:rsidR="008523BC" w:rsidRPr="007858EC">
        <w:t>as well, usually targeted at specific areas</w:t>
      </w:r>
      <w:r w:rsidR="007A2301" w:rsidRPr="007858EC">
        <w:t xml:space="preserve"> or villages</w:t>
      </w:r>
      <w:r w:rsidR="008523BC" w:rsidRPr="007858EC">
        <w:t>.</w:t>
      </w:r>
      <w:r w:rsidR="008E1425" w:rsidRPr="007858EC">
        <w:br/>
      </w:r>
      <w:r w:rsidR="008E1425" w:rsidRPr="007858EC">
        <w:br/>
      </w:r>
      <w:r w:rsidR="00E41D7C" w:rsidRPr="007858EC">
        <w:t>In general w</w:t>
      </w:r>
      <w:r w:rsidR="00A91ACA" w:rsidRPr="007858EC">
        <w:t>ritten materials (leaflets and posters) are very rare</w:t>
      </w:r>
      <w:r w:rsidR="00C463FE" w:rsidRPr="007858EC">
        <w:t xml:space="preserve"> at the farmer level</w:t>
      </w:r>
      <w:r w:rsidR="00A91ACA" w:rsidRPr="007858EC">
        <w:t xml:space="preserve">. The exception to this is some of the commercial </w:t>
      </w:r>
      <w:r w:rsidR="008523BC" w:rsidRPr="007858EC">
        <w:t>promotion material</w:t>
      </w:r>
      <w:r w:rsidR="00E41D7C" w:rsidRPr="007858EC">
        <w:t>s</w:t>
      </w:r>
      <w:r w:rsidR="008523BC" w:rsidRPr="007858EC">
        <w:t xml:space="preserve"> </w:t>
      </w:r>
      <w:r w:rsidR="00C463FE" w:rsidRPr="007858EC">
        <w:t xml:space="preserve">for inputs </w:t>
      </w:r>
      <w:r w:rsidR="008523BC" w:rsidRPr="007858EC">
        <w:t xml:space="preserve">available through </w:t>
      </w:r>
      <w:r w:rsidR="00F74B11" w:rsidRPr="007858EC">
        <w:t>agrodealers</w:t>
      </w:r>
      <w:r w:rsidR="00E41D7C" w:rsidRPr="007858EC">
        <w:t>. Yet these</w:t>
      </w:r>
      <w:r w:rsidR="00A91ACA" w:rsidRPr="007858EC">
        <w:t xml:space="preserve"> material</w:t>
      </w:r>
      <w:r w:rsidR="00EF70CB" w:rsidRPr="007858EC">
        <w:t>s</w:t>
      </w:r>
      <w:r w:rsidR="00A91ACA" w:rsidRPr="007858EC">
        <w:t>, like the labels, usually pro</w:t>
      </w:r>
      <w:r w:rsidR="00E41D7C" w:rsidRPr="007858EC">
        <w:t>vide</w:t>
      </w:r>
      <w:r w:rsidR="003A5657" w:rsidRPr="007858EC">
        <w:t xml:space="preserve"> limited information only. </w:t>
      </w:r>
      <w:r w:rsidR="00E41D7C" w:rsidRPr="007858EC">
        <w:t>B</w:t>
      </w:r>
      <w:r w:rsidR="00C463FE" w:rsidRPr="007858EC">
        <w:t>eside</w:t>
      </w:r>
      <w:r w:rsidR="00E41D7C" w:rsidRPr="007858EC">
        <w:t>s</w:t>
      </w:r>
      <w:r w:rsidR="00C463FE" w:rsidRPr="007858EC">
        <w:t xml:space="preserve"> </w:t>
      </w:r>
      <w:r w:rsidR="003A5657" w:rsidRPr="007858EC">
        <w:t xml:space="preserve">the dosage recommendation and recommended practice on how to apply it, there is no </w:t>
      </w:r>
      <w:r w:rsidR="006A2FE1" w:rsidRPr="007858EC">
        <w:t>information on other stages of the crop production such as weeding, land preparation, early harvesting etc., which are all pivotal for the efficient use of the input</w:t>
      </w:r>
      <w:r w:rsidR="008523BC" w:rsidRPr="007858EC">
        <w:t>s</w:t>
      </w:r>
      <w:r w:rsidR="006A2FE1" w:rsidRPr="007858EC">
        <w:t xml:space="preserve"> as well. Moreover, the materials have a</w:t>
      </w:r>
      <w:r w:rsidR="003A5657" w:rsidRPr="007858EC">
        <w:t xml:space="preserve"> par</w:t>
      </w:r>
      <w:r w:rsidR="008523BC" w:rsidRPr="007858EC">
        <w:t>ticular emphasis on one or more products of the company marketing the product(s).</w:t>
      </w:r>
    </w:p>
    <w:p w14:paraId="274BA80C" w14:textId="77777777" w:rsidR="00B52430" w:rsidRDefault="00B52430" w:rsidP="00B52430"/>
    <w:p w14:paraId="49C094D1" w14:textId="1C8A030A" w:rsidR="006F717B" w:rsidRDefault="006F717B" w:rsidP="007D780F">
      <w:pPr>
        <w:spacing w:after="240"/>
        <w:rPr>
          <w:color w:val="000000" w:themeColor="text1"/>
        </w:rPr>
      </w:pPr>
      <w:r w:rsidRPr="007858EC">
        <w:t xml:space="preserve">Occasionally posters are produced by research institutes, promoting new varieties or certain practices. These posters can be found at agro-dealer shops, district agricultural offices and at local village headquarters (see </w:t>
      </w:r>
      <w:r>
        <w:t>F</w:t>
      </w:r>
      <w:r w:rsidRPr="007858EC">
        <w:t>igure</w:t>
      </w:r>
      <w:r>
        <w:t>s 1 and 2</w:t>
      </w:r>
      <w:r w:rsidRPr="007858EC">
        <w:t>).</w:t>
      </w:r>
    </w:p>
    <w:p w14:paraId="15387556" w14:textId="24E14CA6" w:rsidR="0080122B" w:rsidRDefault="0080122B" w:rsidP="009D1181">
      <w:pPr>
        <w:spacing w:after="240"/>
      </w:pPr>
      <w:r w:rsidRPr="0080122B">
        <w:t>Written information materials are often limited in terms of their quantity. For example</w:t>
      </w:r>
      <w:r>
        <w:t>,</w:t>
      </w:r>
      <w:r w:rsidRPr="0080122B">
        <w:t xml:space="preserve"> three lead-farmers of economic groups (one from Siha, two from Karatu) said in a group interview that “it is difficult to get the pamphlets” which are sometimes distributed in their area by the NGO RECODA. On some occasions they would receive more than the number of group members and share these materials with other community members who are not part of the economic group.</w:t>
      </w:r>
    </w:p>
    <w:p w14:paraId="7F0986CC" w14:textId="0EF59C83" w:rsidR="00F74B11" w:rsidRDefault="00537B44" w:rsidP="00192C38">
      <w:r w:rsidRPr="007858EC">
        <w:t>F</w:t>
      </w:r>
      <w:r w:rsidR="007A2301" w:rsidRPr="007858EC">
        <w:t>armers</w:t>
      </w:r>
      <w:r w:rsidRPr="007858EC">
        <w:t xml:space="preserve"> in the Arusha </w:t>
      </w:r>
      <w:r w:rsidR="000F4410" w:rsidRPr="007858EC">
        <w:t>area received</w:t>
      </w:r>
      <w:r w:rsidR="008523BC" w:rsidRPr="007858EC">
        <w:t xml:space="preserve"> information from the </w:t>
      </w:r>
      <w:r w:rsidR="00EE7EA1" w:rsidRPr="007858EC">
        <w:t>S</w:t>
      </w:r>
      <w:r w:rsidR="007A2301" w:rsidRPr="007858EC">
        <w:t>elian</w:t>
      </w:r>
      <w:r w:rsidR="001C4FE0" w:rsidRPr="007858EC">
        <w:t xml:space="preserve"> </w:t>
      </w:r>
      <w:r w:rsidR="008523BC" w:rsidRPr="007858EC">
        <w:t>Agriculture Research Institution</w:t>
      </w:r>
      <w:r w:rsidR="000F4410" w:rsidRPr="007858EC">
        <w:t xml:space="preserve"> </w:t>
      </w:r>
      <w:r w:rsidR="00C463FE" w:rsidRPr="007858EC">
        <w:t xml:space="preserve">(SARI) </w:t>
      </w:r>
      <w:r w:rsidR="000F4410" w:rsidRPr="007858EC">
        <w:t xml:space="preserve">on maize intercropping with </w:t>
      </w:r>
      <w:r w:rsidR="008523BC" w:rsidRPr="007858EC">
        <w:t>cowpeas</w:t>
      </w:r>
      <w:r w:rsidR="00C463FE" w:rsidRPr="007858EC">
        <w:t>,</w:t>
      </w:r>
      <w:r w:rsidR="008523BC" w:rsidRPr="007858EC">
        <w:t xml:space="preserve"> pigeon peas and lab</w:t>
      </w:r>
      <w:r w:rsidR="000F4410" w:rsidRPr="007858EC">
        <w:t>lab.</w:t>
      </w:r>
      <w:r w:rsidR="00CC41CF" w:rsidRPr="007858EC">
        <w:rPr>
          <w:b/>
        </w:rPr>
        <w:t xml:space="preserve"> </w:t>
      </w:r>
      <w:r w:rsidR="000F4410" w:rsidRPr="007858EC">
        <w:t xml:space="preserve">CABI </w:t>
      </w:r>
      <w:r w:rsidR="00C463FE" w:rsidRPr="007858EC">
        <w:t xml:space="preserve">provided </w:t>
      </w:r>
      <w:r w:rsidR="000F4410" w:rsidRPr="007858EC">
        <w:t>information materials on indigenous vegetable varieties (African eggplant, nightshade, spider plant). But acc</w:t>
      </w:r>
      <w:r w:rsidR="00205E41" w:rsidRPr="007858EC">
        <w:t xml:space="preserve">ording to the extension </w:t>
      </w:r>
      <w:r w:rsidR="0080122B">
        <w:t>agent</w:t>
      </w:r>
      <w:r w:rsidR="000F4410" w:rsidRPr="007858EC">
        <w:t xml:space="preserve"> interviewed</w:t>
      </w:r>
      <w:r w:rsidR="00205E41" w:rsidRPr="007858EC">
        <w:t xml:space="preserve"> in Kikwe, Arusha region,</w:t>
      </w:r>
      <w:r w:rsidR="000F4410" w:rsidRPr="007858EC">
        <w:t xml:space="preserve"> “they came only once, it was not a continuous process”</w:t>
      </w:r>
      <w:r w:rsidR="00E41D7C" w:rsidRPr="007858EC">
        <w:t>. Also the number of information materials provided was not sufficient.</w:t>
      </w:r>
      <w:r w:rsidR="000F4410" w:rsidRPr="007858EC">
        <w:t xml:space="preserve"> </w:t>
      </w:r>
      <w:r w:rsidR="0080122B">
        <w:t xml:space="preserve">About </w:t>
      </w:r>
      <w:r w:rsidR="00F74B11" w:rsidRPr="007858EC">
        <w:t>t</w:t>
      </w:r>
      <w:r w:rsidR="00205E41" w:rsidRPr="007858EC">
        <w:t>wenty</w:t>
      </w:r>
      <w:r w:rsidR="000F4410" w:rsidRPr="007858EC">
        <w:t xml:space="preserve"> </w:t>
      </w:r>
      <w:r w:rsidR="00E41D7C" w:rsidRPr="007858EC">
        <w:t>folders</w:t>
      </w:r>
      <w:r w:rsidR="000F4410" w:rsidRPr="007858EC">
        <w:t xml:space="preserve"> were distributed in total </w:t>
      </w:r>
      <w:r w:rsidR="00205E41" w:rsidRPr="007858EC">
        <w:t>for two</w:t>
      </w:r>
      <w:r w:rsidR="000F4410" w:rsidRPr="007858EC">
        <w:t xml:space="preserve"> producer groups</w:t>
      </w:r>
      <w:r w:rsidR="005A1F4D" w:rsidRPr="007858EC">
        <w:t xml:space="preserve">, which was </w:t>
      </w:r>
      <w:r w:rsidR="000F4410" w:rsidRPr="007858EC">
        <w:t>abo</w:t>
      </w:r>
      <w:r w:rsidR="005A1F4D" w:rsidRPr="007858EC">
        <w:t>ut half of what was needed</w:t>
      </w:r>
      <w:r w:rsidR="007A2301" w:rsidRPr="007858EC">
        <w:t xml:space="preserve"> if one is to provide each farmer with a folder</w:t>
      </w:r>
      <w:r w:rsidR="000F4410" w:rsidRPr="007858EC">
        <w:t xml:space="preserve">. </w:t>
      </w:r>
    </w:p>
    <w:p w14:paraId="6265837C" w14:textId="16CAB372" w:rsidR="00192C38" w:rsidRPr="007858EC" w:rsidRDefault="00192C38" w:rsidP="00192C38"/>
    <w:p w14:paraId="33845F3C" w14:textId="0835A025" w:rsidR="0080122B" w:rsidRPr="00192C38" w:rsidRDefault="006C76C1" w:rsidP="00087962">
      <w:pPr>
        <w:spacing w:after="240"/>
      </w:pPr>
      <w:r w:rsidRPr="00192C38">
        <w:t>Some f</w:t>
      </w:r>
      <w:r w:rsidR="00C463FE" w:rsidRPr="00192C38">
        <w:t>armers also mentioned r</w:t>
      </w:r>
      <w:r w:rsidR="00965740" w:rsidRPr="00192C38">
        <w:t>adio and TV as sources</w:t>
      </w:r>
      <w:r w:rsidRPr="00192C38">
        <w:t xml:space="preserve"> they rely on for information.</w:t>
      </w:r>
      <w:r w:rsidR="00965740" w:rsidRPr="00192C38">
        <w:t xml:space="preserve"> </w:t>
      </w:r>
      <w:r w:rsidRPr="00192C38">
        <w:t>Yet the information they receive and use was very limited</w:t>
      </w:r>
      <w:r w:rsidR="00965740" w:rsidRPr="00192C38">
        <w:t xml:space="preserve">. </w:t>
      </w:r>
      <w:r w:rsidR="00DC3235" w:rsidRPr="00192C38">
        <w:t>Firstly, a</w:t>
      </w:r>
      <w:r w:rsidR="00965740" w:rsidRPr="00192C38">
        <w:t xml:space="preserve">s is the case in Ethiopia, </w:t>
      </w:r>
      <w:r w:rsidR="008E1425" w:rsidRPr="00192C38">
        <w:t xml:space="preserve">most </w:t>
      </w:r>
      <w:r w:rsidR="00965740" w:rsidRPr="00192C38">
        <w:t xml:space="preserve">radio and TV items </w:t>
      </w:r>
      <w:r w:rsidR="00CC41CF" w:rsidRPr="00192C38">
        <w:t xml:space="preserve">related to agriculture </w:t>
      </w:r>
      <w:r w:rsidR="00965740" w:rsidRPr="00192C38">
        <w:t xml:space="preserve">were </w:t>
      </w:r>
      <w:r w:rsidR="00276304" w:rsidRPr="00192C38">
        <w:t>broadcasted at irregular times</w:t>
      </w:r>
      <w:r w:rsidR="007A2301" w:rsidRPr="00192C38">
        <w:t xml:space="preserve">. </w:t>
      </w:r>
      <w:r w:rsidR="00DC3235" w:rsidRPr="00192C38">
        <w:t>Secondly</w:t>
      </w:r>
      <w:r w:rsidR="00276304" w:rsidRPr="00192C38">
        <w:t xml:space="preserve">, most radio and TV coverage of agriculture was said to be ‘newsy’ i.e. </w:t>
      </w:r>
      <w:r w:rsidR="008E1425" w:rsidRPr="00192C38">
        <w:t xml:space="preserve">stories that stand out and are not </w:t>
      </w:r>
      <w:r w:rsidR="00CC41CF" w:rsidRPr="00192C38">
        <w:t xml:space="preserve">presenting ‘common practices’ and therefore </w:t>
      </w:r>
      <w:r w:rsidR="008E1425" w:rsidRPr="00192C38">
        <w:t>disconnected from reality</w:t>
      </w:r>
      <w:r w:rsidR="005A1F4D" w:rsidRPr="00192C38">
        <w:t>. Thirdly, the news often relates</w:t>
      </w:r>
      <w:r w:rsidR="00276304" w:rsidRPr="00192C38">
        <w:t xml:space="preserve"> to a situation in a different agro-ecological context, hence not </w:t>
      </w:r>
      <w:r w:rsidR="008E1425" w:rsidRPr="00192C38">
        <w:t xml:space="preserve">very </w:t>
      </w:r>
      <w:r w:rsidR="00276304" w:rsidRPr="00192C38">
        <w:t>applicable to the listener or viewer in question. The TV programs on national and regional</w:t>
      </w:r>
      <w:r w:rsidR="008E1425" w:rsidRPr="00192C38">
        <w:t xml:space="preserve"> stations</w:t>
      </w:r>
      <w:r w:rsidR="00276304" w:rsidRPr="00192C38">
        <w:t xml:space="preserve"> are general programs</w:t>
      </w:r>
      <w:r w:rsidR="005A1F4D" w:rsidRPr="00192C38">
        <w:t xml:space="preserve"> with multiple items - instead of a program on a weekly basis fully dedicated to agriculture. From time to time a program, quite randomly, features</w:t>
      </w:r>
      <w:r w:rsidR="00276304" w:rsidRPr="00192C38">
        <w:t xml:space="preserve"> a sto</w:t>
      </w:r>
      <w:r w:rsidR="005A1F4D" w:rsidRPr="00192C38">
        <w:t>ry on agriculture</w:t>
      </w:r>
      <w:r w:rsidR="00276304" w:rsidRPr="00192C38">
        <w:t xml:space="preserve">. </w:t>
      </w:r>
      <w:r w:rsidR="005A1F4D" w:rsidRPr="00192C38">
        <w:t>Perhaps the most limiting factor is that</w:t>
      </w:r>
      <w:r w:rsidR="00276304" w:rsidRPr="00192C38">
        <w:t xml:space="preserve"> most farmers have</w:t>
      </w:r>
      <w:r w:rsidR="00D15A44" w:rsidRPr="00192C38">
        <w:t xml:space="preserve"> access to TV</w:t>
      </w:r>
      <w:r w:rsidR="005A1F4D" w:rsidRPr="00192C38">
        <w:t xml:space="preserve"> only sporadically</w:t>
      </w:r>
      <w:r w:rsidR="00D15A44" w:rsidRPr="00192C38">
        <w:t>.</w:t>
      </w:r>
      <w:r w:rsidR="00604331" w:rsidRPr="00192C38">
        <w:rPr>
          <w:vertAlign w:val="superscript"/>
        </w:rPr>
        <w:footnoteReference w:id="9"/>
      </w:r>
      <w:r w:rsidR="008E06AA" w:rsidRPr="00192C38">
        <w:t xml:space="preserve"> </w:t>
      </w:r>
    </w:p>
    <w:p w14:paraId="7C06F980" w14:textId="77777777" w:rsidR="00192C38" w:rsidRDefault="0080122B" w:rsidP="006E2221">
      <w:pPr>
        <w:spacing w:after="240"/>
        <w:rPr>
          <w:rStyle w:val="Heading3Char"/>
        </w:rPr>
      </w:pPr>
      <w:r>
        <w:rPr>
          <w:rFonts w:ascii="Calibri" w:hAnsi="Calibri" w:cs="Calibri"/>
          <w:noProof/>
          <w:vertAlign w:val="superscript"/>
          <w:lang w:eastAsia="en-GB"/>
        </w:rPr>
        <w:lastRenderedPageBreak/>
        <mc:AlternateContent>
          <mc:Choice Requires="wpg">
            <w:drawing>
              <wp:inline distT="0" distB="0" distL="0" distR="0" wp14:anchorId="653815C9" wp14:editId="5A64D38D">
                <wp:extent cx="4652328" cy="2033270"/>
                <wp:effectExtent l="0" t="0" r="0" b="5080"/>
                <wp:docPr id="195" name="Group 195"/>
                <wp:cNvGraphicFramePr/>
                <a:graphic xmlns:a="http://schemas.openxmlformats.org/drawingml/2006/main">
                  <a:graphicData uri="http://schemas.microsoft.com/office/word/2010/wordprocessingGroup">
                    <wpg:wgp>
                      <wpg:cNvGrpSpPr/>
                      <wpg:grpSpPr>
                        <a:xfrm>
                          <a:off x="0" y="0"/>
                          <a:ext cx="4652328" cy="2033270"/>
                          <a:chOff x="0" y="0"/>
                          <a:chExt cx="4652328" cy="2033270"/>
                        </a:xfrm>
                      </wpg:grpSpPr>
                      <wps:wsp>
                        <wps:cNvPr id="217" name="Text Box 2"/>
                        <wps:cNvSpPr txBox="1">
                          <a:spLocks noChangeArrowheads="1"/>
                        </wps:cNvSpPr>
                        <wps:spPr bwMode="auto">
                          <a:xfrm>
                            <a:off x="3239453" y="67627"/>
                            <a:ext cx="1412875" cy="1405890"/>
                          </a:xfrm>
                          <a:prstGeom prst="rect">
                            <a:avLst/>
                          </a:prstGeom>
                          <a:solidFill>
                            <a:srgbClr val="FFFFFF"/>
                          </a:solidFill>
                          <a:ln w="9525">
                            <a:noFill/>
                            <a:miter lim="800000"/>
                            <a:headEnd/>
                            <a:tailEnd/>
                          </a:ln>
                        </wps:spPr>
                        <wps:txbx>
                          <w:txbxContent>
                            <w:p w14:paraId="6602F2B3" w14:textId="779DC6F5" w:rsidR="00AC319D" w:rsidRPr="0080122B" w:rsidRDefault="00AC319D" w:rsidP="0080122B">
                              <w:pPr>
                                <w:rPr>
                                  <w:sz w:val="16"/>
                                  <w:lang w:val="en-US"/>
                                </w:rPr>
                              </w:pPr>
                              <w:r w:rsidRPr="0080122B">
                                <w:rPr>
                                  <w:b/>
                                  <w:i/>
                                  <w:sz w:val="16"/>
                                  <w:lang w:val="en-US"/>
                                </w:rPr>
                                <w:t xml:space="preserve">Figure </w:t>
                              </w:r>
                              <w:r>
                                <w:rPr>
                                  <w:b/>
                                  <w:i/>
                                  <w:sz w:val="16"/>
                                  <w:lang w:val="en-US"/>
                                </w:rPr>
                                <w:t>4.</w:t>
                              </w:r>
                              <w:r w:rsidRPr="0080122B">
                                <w:rPr>
                                  <w:sz w:val="16"/>
                                  <w:lang w:val="en-US"/>
                                </w:rPr>
                                <w:t xml:space="preserve"> New varieties by the Uyole Research Institute promoted through posters at a local village headquarters.</w:t>
                              </w:r>
                            </w:p>
                          </w:txbxContent>
                        </wps:txbx>
                        <wps:bodyPr rot="0" vert="horz" wrap="square" lIns="91440" tIns="45720" rIns="91440" bIns="45720" anchor="t" anchorCtr="0">
                          <a:noAutofit/>
                        </wps:bodyPr>
                      </wps:wsp>
                      <pic:pic xmlns:pic="http://schemas.openxmlformats.org/drawingml/2006/picture">
                        <pic:nvPicPr>
                          <pic:cNvPr id="5" name="Picture 5" descr="F:\DCIM\104_PANA\P1040039.JPG"/>
                          <pic:cNvPicPr>
                            <a:picLocks noChangeAspect="1"/>
                          </pic:cNvPicPr>
                        </pic:nvPicPr>
                        <pic:blipFill>
                          <a:blip r:embed="rId21" cstate="print">
                            <a:extLst>
                              <a:ext uri="{28A0092B-C50C-407E-A947-70E740481C1C}">
                                <a14:useLocalDpi xmlns:a14="http://schemas.microsoft.com/office/drawing/2010/main"/>
                              </a:ext>
                            </a:extLst>
                          </a:blip>
                          <a:srcRect/>
                          <a:stretch>
                            <a:fillRect/>
                          </a:stretch>
                        </pic:blipFill>
                        <pic:spPr bwMode="auto">
                          <a:xfrm rot="5400000">
                            <a:off x="1338263" y="253393"/>
                            <a:ext cx="2026920" cy="1520190"/>
                          </a:xfrm>
                          <a:prstGeom prst="rect">
                            <a:avLst/>
                          </a:prstGeom>
                          <a:noFill/>
                          <a:ln>
                            <a:noFill/>
                          </a:ln>
                        </pic:spPr>
                      </pic:pic>
                      <pic:pic xmlns:pic="http://schemas.openxmlformats.org/drawingml/2006/picture">
                        <pic:nvPicPr>
                          <pic:cNvPr id="3" name="Picture 3" descr="F:\DCIM\104_PANA\P1040038.JPG"/>
                          <pic:cNvPicPr>
                            <a:picLocks noChangeAspect="1"/>
                          </pic:cNvPicPr>
                        </pic:nvPicPr>
                        <pic:blipFill>
                          <a:blip r:embed="rId22" cstate="print">
                            <a:extLst>
                              <a:ext uri="{28A0092B-C50C-407E-A947-70E740481C1C}">
                                <a14:useLocalDpi xmlns:a14="http://schemas.microsoft.com/office/drawing/2010/main"/>
                              </a:ext>
                            </a:extLst>
                          </a:blip>
                          <a:srcRect/>
                          <a:stretch>
                            <a:fillRect/>
                          </a:stretch>
                        </pic:blipFill>
                        <pic:spPr bwMode="auto">
                          <a:xfrm rot="5400000">
                            <a:off x="-254317" y="254317"/>
                            <a:ext cx="2033270" cy="1524635"/>
                          </a:xfrm>
                          <a:prstGeom prst="rect">
                            <a:avLst/>
                          </a:prstGeom>
                          <a:noFill/>
                          <a:ln>
                            <a:noFill/>
                          </a:ln>
                        </pic:spPr>
                      </pic:pic>
                    </wpg:wgp>
                  </a:graphicData>
                </a:graphic>
              </wp:inline>
            </w:drawing>
          </mc:Choice>
          <mc:Fallback>
            <w:pict>
              <v:group w14:anchorId="653815C9" id="Group 195" o:spid="_x0000_s1033" style="width:366.35pt;height:160.1pt;mso-position-horizontal-relative:char;mso-position-vertical-relative:line" coordsize="46523,203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">
                <v:shape id="_x0000_s1034" type="#_x0000_t202" style="position:absolute;left:32394;top:676;width:14129;height:140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kgxMIA&#10;AADcAAAADwAAAGRycy9kb3ducmV2LnhtbESP3YrCMBSE7xd8h3AEbxZNFddqNYoKirf+PMCxObbF&#10;5qQ00da3N4Kwl8PMfMMsVq0pxZNqV1hWMBxEIIhTqwvOFFzOu/4UhPPIGkvLpOBFDlbLzs8CE20b&#10;PtLz5DMRIOwSVJB7XyVSujQng25gK+Lg3Wxt0AdZZ1LX2AS4KeUoiibSYMFhIceKtjml99PDKLgd&#10;mt+/WXPd+0t8HE82WMRX+1Kq123XcxCeWv8f/rYPWsFoGMPnTDgCcvk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iSDEwgAAANwAAAAPAAAAAAAAAAAAAAAAAJgCAABkcnMvZG93&#10;bnJldi54bWxQSwUGAAAAAAQABAD1AAAAhwMAAAAA&#10;" stroked="f">
                  <v:textbox>
                    <w:txbxContent>
                      <w:p w14:paraId="6602F2B3" w14:textId="779DC6F5" w:rsidR="00AC319D" w:rsidRPr="0080122B" w:rsidRDefault="00AC319D" w:rsidP="0080122B">
                        <w:pPr>
                          <w:rPr>
                            <w:sz w:val="16"/>
                            <w:lang w:val="en-US"/>
                          </w:rPr>
                        </w:pPr>
                        <w:r w:rsidRPr="0080122B">
                          <w:rPr>
                            <w:b/>
                            <w:i/>
                            <w:sz w:val="16"/>
                            <w:lang w:val="en-US"/>
                          </w:rPr>
                          <w:t xml:space="preserve">Figure </w:t>
                        </w:r>
                        <w:r>
                          <w:rPr>
                            <w:b/>
                            <w:i/>
                            <w:sz w:val="16"/>
                            <w:lang w:val="en-US"/>
                          </w:rPr>
                          <w:t>4.</w:t>
                        </w:r>
                        <w:r w:rsidRPr="0080122B">
                          <w:rPr>
                            <w:sz w:val="16"/>
                            <w:lang w:val="en-US"/>
                          </w:rPr>
                          <w:t xml:space="preserve"> New varieties by the Uyole Research Institute promoted through posters at a local village headquarters.</w:t>
                        </w:r>
                      </w:p>
                    </w:txbxContent>
                  </v:textbox>
                </v:shape>
                <v:shape id="Picture 5" o:spid="_x0000_s1035" type="#_x0000_t75" style="position:absolute;left:13382;top:2534;width:20269;height:15202;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pLCAAAA2gAAAA8AAABkcnMvZG93bnJldi54bWxEj0Frg0AUhO+F/IflBXpr1hQsxWYjJiXi&#10;tSaQHl/cF5W4b427Vfvvu4VCj8PMfMNs0tl0YqTBtZYVrFcRCOLK6pZrBafj4ekVhPPIGjvLpOCb&#10;HKTbxcMGE20n/qCx9LUIEHYJKmi87xMpXdWQQbeyPXHwrnYw6IMcaqkHnALcdPI5il6kwZbDQoM9&#10;7RuqbuWXUXAp+viwu2fvucvHydHx/Gl3Z6Uel3P2BsLT7P/Df+1CK4jh90q4AXL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k6SwgAAANoAAAAPAAAAAAAAAAAAAAAAAJ8C&#10;AABkcnMvZG93bnJldi54bWxQSwUGAAAAAAQABAD3AAAAjgMAAAAA&#10;">
                  <v:imagedata r:id="rId23" o:title="P1040039"/>
                  <v:path arrowok="t"/>
                </v:shape>
                <v:shape id="Picture 3" o:spid="_x0000_s1036" type="#_x0000_t75" style="position:absolute;left:-2543;top:2543;width:20332;height:15246;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XmdrCAAAA2gAAAA8AAABkcnMvZG93bnJldi54bWxEj0GLwjAUhO/C/ofwFvamqVvQpRrFFRfE&#10;g6KreH00z6bYvJQmav33RhA8DjPzDTOetrYSV2p86VhBv5eAIM6dLrlQsP//6/6A8AFZY+WYFNzJ&#10;w3Ty0Rljpt2Nt3TdhUJECPsMFZgQ6kxKnxuy6HuuJo7eyTUWQ5RNIXWDtwi3lfxOkoG0WHJcMFjT&#10;3FB+3l2sAj9cLcJwnh7X7WGW5pv99v6LRqmvz3Y2AhGoDe/wq73UClJ4Xok3QE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F5nawgAAANoAAAAPAAAAAAAAAAAAAAAAAJ8C&#10;AABkcnMvZG93bnJldi54bWxQSwUGAAAAAAQABAD3AAAAjgMAAAAA&#10;">
                  <v:imagedata r:id="rId24" o:title="P1040038"/>
                  <v:path arrowok="t"/>
                </v:shape>
                <w10:anchorlock/>
              </v:group>
            </w:pict>
          </mc:Fallback>
        </mc:AlternateContent>
      </w:r>
      <w:r w:rsidR="00D063A6" w:rsidRPr="007858EC">
        <w:rPr>
          <w:rStyle w:val="FootnoteReference"/>
          <w:rFonts w:ascii="Calibri" w:hAnsi="Calibri" w:cs="Calibri"/>
        </w:rPr>
        <w:footnoteReference w:id="10"/>
      </w:r>
      <w:r w:rsidR="008A7D7E" w:rsidRPr="007858EC">
        <w:rPr>
          <w:rFonts w:ascii="Calibri" w:hAnsi="Calibri" w:cs="Calibri"/>
        </w:rPr>
        <w:br/>
      </w:r>
    </w:p>
    <w:p w14:paraId="04822B52" w14:textId="2D280A1C" w:rsidR="009B6962" w:rsidRDefault="00D132B2" w:rsidP="009B6962">
      <w:pPr>
        <w:rPr>
          <w:rFonts w:cstheme="minorHAnsi"/>
        </w:rPr>
      </w:pPr>
      <w:r w:rsidRPr="007858EC">
        <w:rPr>
          <w:rStyle w:val="Heading3Char"/>
        </w:rPr>
        <w:t>2</w:t>
      </w:r>
      <w:r w:rsidR="00061684" w:rsidRPr="007858EC">
        <w:rPr>
          <w:rStyle w:val="Heading3Char"/>
        </w:rPr>
        <w:t>.1.2</w:t>
      </w:r>
      <w:r w:rsidR="007A2301" w:rsidRPr="007858EC">
        <w:rPr>
          <w:rStyle w:val="Heading3Char"/>
        </w:rPr>
        <w:t xml:space="preserve"> Information sources used by i</w:t>
      </w:r>
      <w:r w:rsidR="00C463FE" w:rsidRPr="007858EC">
        <w:rPr>
          <w:rStyle w:val="Heading3Char"/>
        </w:rPr>
        <w:t xml:space="preserve">ntermediaries </w:t>
      </w:r>
      <w:r w:rsidR="00862FCA" w:rsidRPr="007858EC">
        <w:br/>
      </w:r>
      <w:r w:rsidR="00862FCA" w:rsidRPr="007858EC">
        <w:br/>
      </w:r>
      <w:r w:rsidR="007A2301" w:rsidRPr="007858EC">
        <w:t>I</w:t>
      </w:r>
      <w:r w:rsidR="00797D98" w:rsidRPr="007858EC">
        <w:t xml:space="preserve">ntermediaries </w:t>
      </w:r>
      <w:r w:rsidR="00EA1E7F" w:rsidRPr="007858EC">
        <w:t xml:space="preserve">were </w:t>
      </w:r>
      <w:r w:rsidR="00797D98" w:rsidRPr="007858EC">
        <w:t>divided in</w:t>
      </w:r>
      <w:r w:rsidR="00EA1E7F" w:rsidRPr="007858EC">
        <w:t>to</w:t>
      </w:r>
      <w:r w:rsidR="00797D98" w:rsidRPr="007858EC">
        <w:t xml:space="preserve"> three categories: agrodealers, agro-input companies and public extension workers.</w:t>
      </w:r>
      <w:r w:rsidR="001A08C0" w:rsidRPr="007858EC">
        <w:br/>
      </w:r>
      <w:r w:rsidR="001A08C0" w:rsidRPr="007858EC">
        <w:br/>
      </w:r>
      <w:r w:rsidR="00432009" w:rsidRPr="007858EC">
        <w:rPr>
          <w:rFonts w:cstheme="minorHAnsi"/>
        </w:rPr>
        <w:t xml:space="preserve">In Tanzania there has been a push since 2008 to build an agrodealer network. The total </w:t>
      </w:r>
      <w:r w:rsidR="00012C7C" w:rsidRPr="007858EC">
        <w:rPr>
          <w:rFonts w:cstheme="minorHAnsi"/>
        </w:rPr>
        <w:t xml:space="preserve">number </w:t>
      </w:r>
      <w:r w:rsidR="00432009" w:rsidRPr="007858EC">
        <w:rPr>
          <w:rFonts w:cstheme="minorHAnsi"/>
        </w:rPr>
        <w:t>is estimated to</w:t>
      </w:r>
      <w:r w:rsidR="00CD1454" w:rsidRPr="007858EC">
        <w:rPr>
          <w:rFonts w:cstheme="minorHAnsi"/>
        </w:rPr>
        <w:t xml:space="preserve"> be around </w:t>
      </w:r>
      <w:r w:rsidR="00AC319D">
        <w:rPr>
          <w:rFonts w:cstheme="minorHAnsi"/>
        </w:rPr>
        <w:t>4000</w:t>
      </w:r>
      <w:r w:rsidR="00CD1454" w:rsidRPr="007858EC">
        <w:rPr>
          <w:rFonts w:cstheme="minorHAnsi"/>
        </w:rPr>
        <w:t xml:space="preserve">, </w:t>
      </w:r>
      <w:r w:rsidR="00012C7C" w:rsidRPr="007858EC">
        <w:rPr>
          <w:rFonts w:cstheme="minorHAnsi"/>
        </w:rPr>
        <w:t xml:space="preserve">although </w:t>
      </w:r>
      <w:r w:rsidR="00CD1454" w:rsidRPr="007858EC">
        <w:rPr>
          <w:rFonts w:cstheme="minorHAnsi"/>
        </w:rPr>
        <w:t xml:space="preserve">not all are </w:t>
      </w:r>
      <w:r w:rsidR="00432009" w:rsidRPr="007858EC">
        <w:rPr>
          <w:rFonts w:cstheme="minorHAnsi"/>
        </w:rPr>
        <w:t>fully operational.</w:t>
      </w:r>
      <w:r w:rsidR="00CD1454" w:rsidRPr="007858EC">
        <w:rPr>
          <w:rStyle w:val="FootnoteReference"/>
          <w:rFonts w:cstheme="minorHAnsi"/>
        </w:rPr>
        <w:footnoteReference w:id="11"/>
      </w:r>
      <w:r w:rsidR="00432009" w:rsidRPr="007858EC">
        <w:rPr>
          <w:rFonts w:cstheme="minorHAnsi"/>
        </w:rPr>
        <w:t xml:space="preserve"> Some of the</w:t>
      </w:r>
      <w:r w:rsidR="009B6962">
        <w:rPr>
          <w:rFonts w:cstheme="minorHAnsi"/>
        </w:rPr>
        <w:t xml:space="preserve"> agrodealers</w:t>
      </w:r>
      <w:r w:rsidR="00432009" w:rsidRPr="007858EC">
        <w:rPr>
          <w:rFonts w:cstheme="minorHAnsi"/>
        </w:rPr>
        <w:t xml:space="preserve"> were severely </w:t>
      </w:r>
      <w:r w:rsidR="009B6962">
        <w:rPr>
          <w:rFonts w:cstheme="minorHAnsi"/>
        </w:rPr>
        <w:t xml:space="preserve">hit when </w:t>
      </w:r>
      <w:r w:rsidR="00432009" w:rsidRPr="007858EC">
        <w:rPr>
          <w:rFonts w:cstheme="minorHAnsi"/>
        </w:rPr>
        <w:t xml:space="preserve">the subsidized voucher scheme was abandoned last year, although some interviewees </w:t>
      </w:r>
      <w:r w:rsidR="009B6962">
        <w:rPr>
          <w:rFonts w:cstheme="minorHAnsi"/>
        </w:rPr>
        <w:t xml:space="preserve">thought </w:t>
      </w:r>
      <w:r w:rsidR="00432009" w:rsidRPr="007858EC">
        <w:rPr>
          <w:rFonts w:cstheme="minorHAnsi"/>
        </w:rPr>
        <w:t>that the voucher system might return</w:t>
      </w:r>
      <w:r w:rsidR="009B6962" w:rsidRPr="009B6962">
        <w:rPr>
          <w:rFonts w:cstheme="minorHAnsi"/>
        </w:rPr>
        <w:t xml:space="preserve"> </w:t>
      </w:r>
      <w:r w:rsidR="009B6962" w:rsidRPr="007858EC">
        <w:rPr>
          <w:rFonts w:cstheme="minorHAnsi"/>
        </w:rPr>
        <w:t>in the coming season</w:t>
      </w:r>
      <w:r w:rsidR="00432009" w:rsidRPr="007858EC">
        <w:rPr>
          <w:rFonts w:cstheme="minorHAnsi"/>
        </w:rPr>
        <w:t xml:space="preserve">. </w:t>
      </w:r>
    </w:p>
    <w:p w14:paraId="619D4F05" w14:textId="77777777" w:rsidR="009B6962" w:rsidRDefault="009B6962" w:rsidP="009B6962"/>
    <w:p w14:paraId="1254CB7D" w14:textId="7263E0CD" w:rsidR="00D63DE8" w:rsidRDefault="00432009" w:rsidP="009B6962">
      <w:r w:rsidRPr="007858EC">
        <w:t>Agrodealers, mostly supported through agro-input companies, facilitate demonstrations of new inputs and in addition provide information in their shops.</w:t>
      </w:r>
      <w:r w:rsidR="009B6962">
        <w:t xml:space="preserve"> The main source of information of agrodealers themselves a</w:t>
      </w:r>
      <w:r w:rsidR="00061684" w:rsidRPr="007858EC">
        <w:t xml:space="preserve">re the </w:t>
      </w:r>
      <w:r w:rsidR="001A08C0" w:rsidRPr="007858EC">
        <w:t>demo</w:t>
      </w:r>
      <w:r w:rsidR="009031CC" w:rsidRPr="007858EC">
        <w:t>nstration plots</w:t>
      </w:r>
      <w:r w:rsidR="007A2301" w:rsidRPr="007858EC">
        <w:t xml:space="preserve"> </w:t>
      </w:r>
      <w:r w:rsidR="003119B1" w:rsidRPr="007858EC">
        <w:t>facilitated and financed by the agro-input companies.</w:t>
      </w:r>
      <w:r w:rsidR="009031CC" w:rsidRPr="007858EC">
        <w:t xml:space="preserve">  Companies </w:t>
      </w:r>
      <w:r w:rsidR="00836D36" w:rsidRPr="007858EC">
        <w:t xml:space="preserve">were </w:t>
      </w:r>
      <w:r w:rsidR="009031CC" w:rsidRPr="007858EC">
        <w:t>said to reimburse traveling costs and provide refreshments</w:t>
      </w:r>
      <w:r w:rsidR="00012C7C" w:rsidRPr="007858EC">
        <w:t xml:space="preserve"> for participants during organized field days</w:t>
      </w:r>
      <w:r w:rsidR="009031CC" w:rsidRPr="007858EC">
        <w:t>. The purpose of the</w:t>
      </w:r>
      <w:r w:rsidR="003119B1" w:rsidRPr="007858EC">
        <w:t xml:space="preserve"> </w:t>
      </w:r>
      <w:r w:rsidR="009031CC" w:rsidRPr="007858EC">
        <w:t>plots is to show a combination of agrodealers</w:t>
      </w:r>
      <w:r w:rsidR="00836D36" w:rsidRPr="007858EC">
        <w:t>,</w:t>
      </w:r>
      <w:r w:rsidR="009031CC" w:rsidRPr="007858EC">
        <w:t xml:space="preserve"> public extension workers and lead farmers the merits of the inputs promoted by the respective input company. </w:t>
      </w:r>
      <w:r w:rsidR="009B6962">
        <w:t>S</w:t>
      </w:r>
      <w:r w:rsidR="009B6962" w:rsidRPr="007858EC">
        <w:t>ome agrodealers have received training throughout the years as part of the National Agricultural Input Voucher Scheme program. However it should be noted that the ‘trainees’ are usually the owners of the shop instead of the vendors dealing with the farmers.</w:t>
      </w:r>
      <w:r w:rsidR="009B6962" w:rsidRPr="007858EC">
        <w:br/>
      </w:r>
    </w:p>
    <w:p w14:paraId="2E8FF3FC" w14:textId="7EC6E216" w:rsidR="009B6962" w:rsidRDefault="0046104F" w:rsidP="009B6962">
      <w:r>
        <w:rPr>
          <w:b/>
          <w:noProof/>
          <w:sz w:val="28"/>
          <w:lang w:eastAsia="en-GB"/>
        </w:rPr>
        <mc:AlternateContent>
          <mc:Choice Requires="wpg">
            <w:drawing>
              <wp:anchor distT="0" distB="0" distL="114300" distR="114300" simplePos="0" relativeHeight="251716608" behindDoc="0" locked="0" layoutInCell="1" allowOverlap="1" wp14:anchorId="317E40C7" wp14:editId="5AEEC448">
                <wp:simplePos x="0" y="0"/>
                <wp:positionH relativeFrom="margin">
                  <wp:align>center</wp:align>
                </wp:positionH>
                <wp:positionV relativeFrom="margin">
                  <wp:posOffset>6049645</wp:posOffset>
                </wp:positionV>
                <wp:extent cx="5685154" cy="2056130"/>
                <wp:effectExtent l="0" t="0" r="0" b="1270"/>
                <wp:wrapTopAndBottom/>
                <wp:docPr id="197" name="Group 197"/>
                <wp:cNvGraphicFramePr/>
                <a:graphic xmlns:a="http://schemas.openxmlformats.org/drawingml/2006/main">
                  <a:graphicData uri="http://schemas.microsoft.com/office/word/2010/wordprocessingGroup">
                    <wpg:wgp>
                      <wpg:cNvGrpSpPr/>
                      <wpg:grpSpPr>
                        <a:xfrm>
                          <a:off x="0" y="0"/>
                          <a:ext cx="5685154" cy="2056130"/>
                          <a:chOff x="0" y="-15240"/>
                          <a:chExt cx="5685154" cy="2056130"/>
                        </a:xfrm>
                      </wpg:grpSpPr>
                      <pic:pic xmlns:pic="http://schemas.openxmlformats.org/drawingml/2006/picture">
                        <pic:nvPicPr>
                          <pic:cNvPr id="2" name="Picture 2"/>
                          <pic:cNvPicPr>
                            <a:picLocks noChangeAspect="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4285615" cy="2040890"/>
                          </a:xfrm>
                          <a:prstGeom prst="rect">
                            <a:avLst/>
                          </a:prstGeom>
                          <a:noFill/>
                        </pic:spPr>
                      </pic:pic>
                      <wps:wsp>
                        <wps:cNvPr id="196" name="Text Box 2"/>
                        <wps:cNvSpPr txBox="1">
                          <a:spLocks noChangeArrowheads="1"/>
                        </wps:cNvSpPr>
                        <wps:spPr bwMode="auto">
                          <a:xfrm>
                            <a:off x="4312920" y="-15240"/>
                            <a:ext cx="1372234" cy="1624964"/>
                          </a:xfrm>
                          <a:prstGeom prst="rect">
                            <a:avLst/>
                          </a:prstGeom>
                          <a:solidFill>
                            <a:srgbClr val="FFFFFF"/>
                          </a:solidFill>
                          <a:ln w="9525">
                            <a:noFill/>
                            <a:miter lim="800000"/>
                            <a:headEnd/>
                            <a:tailEnd/>
                          </a:ln>
                        </wps:spPr>
                        <wps:txbx>
                          <w:txbxContent>
                            <w:p w14:paraId="516415C3" w14:textId="7A2C58BA" w:rsidR="00AC319D" w:rsidRPr="009137AC" w:rsidRDefault="00AC319D" w:rsidP="0046104F">
                              <w:pPr>
                                <w:spacing w:before="120"/>
                                <w:rPr>
                                  <w:sz w:val="16"/>
                                </w:rPr>
                              </w:pPr>
                              <w:r w:rsidRPr="009137AC">
                                <w:rPr>
                                  <w:b/>
                                  <w:i/>
                                  <w:sz w:val="16"/>
                                </w:rPr>
                                <w:t xml:space="preserve">Figure </w:t>
                              </w:r>
                              <w:r>
                                <w:rPr>
                                  <w:b/>
                                  <w:i/>
                                  <w:sz w:val="16"/>
                                </w:rPr>
                                <w:t>5.</w:t>
                              </w:r>
                              <w:r w:rsidRPr="009137AC">
                                <w:rPr>
                                  <w:sz w:val="16"/>
                                </w:rPr>
                                <w:t xml:space="preserve"> A folder by Pannar provided to farmers through agrodealers. The folders gives a short introduction to each of their varieties available for purchase</w:t>
                              </w:r>
                              <w:r>
                                <w:rPr>
                                  <w:sz w:val="16"/>
                                </w:rPr>
                                <w:t>.</w:t>
                              </w:r>
                            </w:p>
                            <w:p w14:paraId="07A3ADD7" w14:textId="77777777" w:rsidR="00AC319D" w:rsidRDefault="00AC319D" w:rsidP="0046104F">
                              <w:pPr>
                                <w:spacing w:before="120"/>
                              </w:pPr>
                            </w:p>
                          </w:txbxContent>
                        </wps:txbx>
                        <wps:bodyPr rot="0" vert="horz" wrap="square" lIns="91440" tIns="45720" rIns="91440" bIns="45720" anchor="t" anchorCtr="0">
                          <a:spAutoFit/>
                        </wps:bodyPr>
                      </wps:wsp>
                    </wpg:wgp>
                  </a:graphicData>
                </a:graphic>
              </wp:anchor>
            </w:drawing>
          </mc:Choice>
          <mc:Fallback>
            <w:pict>
              <v:group w14:anchorId="317E40C7" id="Group 197" o:spid="_x0000_s1037" style="position:absolute;margin-left:0;margin-top:476.35pt;width:447.65pt;height:161.9pt;z-index:251716608;mso-position-horizontal:center;mso-position-horizontal-relative:margin;mso-position-vertical-relative:margin" coordorigin=",-152" coordsize="56851,205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">
                <v:shape id="Picture 2" o:spid="_x0000_s1038" type="#_x0000_t75" style="position:absolute;width:42856;height:204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ST8zCAAAA2gAAAA8AAABkcnMvZG93bnJldi54bWxEj9FqAjEURN+F/kO4hb6IZuuDyGqUUpQK&#10;BYu7fsDt5ppdmtwsSVa3f98UCn0cZuYMs9mNzoobhdh5VvA8L0AQN153bBRc6sNsBSImZI3WMyn4&#10;pgi77cNkg6X2dz7TrUpGZAjHEhW0KfWllLFpyWGc+544e1cfHKYsg5E64D3DnZWLolhKhx3nhRZ7&#10;em2p+aoGp6Aw+w87HN0wDaZ6/3yzdKqvpNTT4/iyBpFoTP/hv/ZRK1jA75V8A+T2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Uk/MwgAAANoAAAAPAAAAAAAAAAAAAAAAAJ8C&#10;AABkcnMvZG93bnJldi54bWxQSwUGAAAAAAQABAD3AAAAjgMAAAAA&#10;">
                  <v:imagedata r:id="rId26" o:title=""/>
                  <v:path arrowok="t"/>
                </v:shape>
                <v:shape id="_x0000_s1039" type="#_x0000_t202" style="position:absolute;left:43129;top:-152;width:13722;height:16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X/JcQA&#10;AADcAAAADwAAAGRycy9kb3ducmV2LnhtbESPT4vCMBDF78J+hzALe9NUwaJdoywLgogH/x32ODRj&#10;U9tMahO1++2NIHib4b15vzezRWdrcaPWl44VDAcJCOLc6ZILBcfDsj8B4QOyxtoxKfgnD4v5R2+G&#10;mXZ33tFtHwoRQ9hnqMCE0GRS+tyQRT9wDXHUTq61GOLaFlK3eI/htpajJEmlxZIjwWBDv4byan+1&#10;EbLx+XXnLufhppJ/pkpxvDVrpb4+u59vEIG68Da/rlc61p+m8HwmTi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F/yXEAAAA3AAAAA8AAAAAAAAAAAAAAAAAmAIAAGRycy9k&#10;b3ducmV2LnhtbFBLBQYAAAAABAAEAPUAAACJAwAAAAA=&#10;" stroked="f">
                  <v:textbox style="mso-fit-shape-to-text:t">
                    <w:txbxContent>
                      <w:p w14:paraId="516415C3" w14:textId="7A2C58BA" w:rsidR="00AC319D" w:rsidRPr="009137AC" w:rsidRDefault="00AC319D" w:rsidP="0046104F">
                        <w:pPr>
                          <w:spacing w:before="120"/>
                          <w:rPr>
                            <w:sz w:val="16"/>
                          </w:rPr>
                        </w:pPr>
                        <w:r w:rsidRPr="009137AC">
                          <w:rPr>
                            <w:b/>
                            <w:i/>
                            <w:sz w:val="16"/>
                          </w:rPr>
                          <w:t xml:space="preserve">Figure </w:t>
                        </w:r>
                        <w:r>
                          <w:rPr>
                            <w:b/>
                            <w:i/>
                            <w:sz w:val="16"/>
                          </w:rPr>
                          <w:t>5.</w:t>
                        </w:r>
                        <w:r w:rsidRPr="009137AC">
                          <w:rPr>
                            <w:sz w:val="16"/>
                          </w:rPr>
                          <w:t xml:space="preserve"> A folder by Pannar provided to farmers through agrodealers. The folders gives a short introduction to each of their varieties available for purchase</w:t>
                        </w:r>
                        <w:r>
                          <w:rPr>
                            <w:sz w:val="16"/>
                          </w:rPr>
                          <w:t>.</w:t>
                        </w:r>
                      </w:p>
                      <w:p w14:paraId="07A3ADD7" w14:textId="77777777" w:rsidR="00AC319D" w:rsidRDefault="00AC319D" w:rsidP="0046104F">
                        <w:pPr>
                          <w:spacing w:before="120"/>
                        </w:pPr>
                      </w:p>
                    </w:txbxContent>
                  </v:textbox>
                </v:shape>
                <w10:wrap type="topAndBottom" anchorx="margin" anchory="margin"/>
              </v:group>
            </w:pict>
          </mc:Fallback>
        </mc:AlternateContent>
      </w:r>
      <w:r w:rsidR="00836D36" w:rsidRPr="007858EC">
        <w:t>S</w:t>
      </w:r>
      <w:r w:rsidR="003119B1" w:rsidRPr="007858EC">
        <w:t xml:space="preserve">everal agrodealers </w:t>
      </w:r>
      <w:r w:rsidR="00E63798" w:rsidRPr="007858EC">
        <w:t>reported</w:t>
      </w:r>
      <w:r w:rsidR="003119B1" w:rsidRPr="007858EC">
        <w:t xml:space="preserve"> that new products are</w:t>
      </w:r>
      <w:r w:rsidR="00244662" w:rsidRPr="007858EC">
        <w:t xml:space="preserve"> quite regularly released</w:t>
      </w:r>
      <w:r w:rsidR="003119B1" w:rsidRPr="007858EC">
        <w:t xml:space="preserve"> without a clear indication of </w:t>
      </w:r>
      <w:r w:rsidR="003119B1" w:rsidRPr="007858EC">
        <w:rPr>
          <w:i/>
        </w:rPr>
        <w:t>why</w:t>
      </w:r>
      <w:r w:rsidR="003119B1" w:rsidRPr="007858EC">
        <w:t xml:space="preserve"> </w:t>
      </w:r>
      <w:r w:rsidR="00012C7C" w:rsidRPr="007858EC">
        <w:t>they</w:t>
      </w:r>
      <w:r w:rsidR="003119B1" w:rsidRPr="007858EC">
        <w:t xml:space="preserve"> </w:t>
      </w:r>
      <w:r w:rsidR="00012C7C" w:rsidRPr="007858EC">
        <w:t xml:space="preserve">are </w:t>
      </w:r>
      <w:r w:rsidR="003119B1" w:rsidRPr="007858EC">
        <w:t xml:space="preserve">introduced and how </w:t>
      </w:r>
      <w:r w:rsidR="00012C7C" w:rsidRPr="007858EC">
        <w:t xml:space="preserve">they </w:t>
      </w:r>
      <w:r w:rsidR="003119B1" w:rsidRPr="007858EC">
        <w:t xml:space="preserve">should be used. </w:t>
      </w:r>
      <w:r w:rsidR="00E63798" w:rsidRPr="007858EC">
        <w:t>Often i</w:t>
      </w:r>
      <w:r w:rsidR="003119B1" w:rsidRPr="007858EC">
        <w:t xml:space="preserve">t is also </w:t>
      </w:r>
      <w:r w:rsidR="00836D36" w:rsidRPr="007858EC">
        <w:t xml:space="preserve">not </w:t>
      </w:r>
      <w:r w:rsidR="003119B1" w:rsidRPr="007858EC">
        <w:t>clear to the</w:t>
      </w:r>
      <w:r w:rsidR="00836D36" w:rsidRPr="007858EC">
        <w:t xml:space="preserve"> agrodealers</w:t>
      </w:r>
      <w:r w:rsidR="003119B1" w:rsidRPr="007858EC">
        <w:t xml:space="preserve">, </w:t>
      </w:r>
      <w:r w:rsidR="00836D36" w:rsidRPr="007858EC">
        <w:t xml:space="preserve">or </w:t>
      </w:r>
      <w:r w:rsidR="003119B1" w:rsidRPr="007858EC">
        <w:t>the farmers</w:t>
      </w:r>
      <w:r w:rsidR="00E63798" w:rsidRPr="007858EC">
        <w:t>,</w:t>
      </w:r>
      <w:r w:rsidR="003119B1" w:rsidRPr="007858EC">
        <w:t xml:space="preserve"> why the old product has been taken out of stock. </w:t>
      </w:r>
      <w:r w:rsidR="00C9209B" w:rsidRPr="007858EC">
        <w:t>For example</w:t>
      </w:r>
      <w:r w:rsidR="00E63798" w:rsidRPr="007858EC">
        <w:t>,</w:t>
      </w:r>
      <w:r w:rsidR="00C9209B" w:rsidRPr="007858EC">
        <w:t xml:space="preserve"> Miagie Sakaya Kivuto, agrodealer a</w:t>
      </w:r>
      <w:r w:rsidR="009031CC" w:rsidRPr="007858EC">
        <w:t>nd owner of Mihasaki Agrovet in</w:t>
      </w:r>
      <w:r w:rsidR="00C9209B" w:rsidRPr="007858EC">
        <w:t xml:space="preserve"> Kisongo (Arusha)</w:t>
      </w:r>
      <w:r w:rsidR="00E63798" w:rsidRPr="007858EC">
        <w:t>,</w:t>
      </w:r>
      <w:r w:rsidR="00C9209B" w:rsidRPr="007858EC">
        <w:t xml:space="preserve"> sa</w:t>
      </w:r>
      <w:r w:rsidR="00836D36" w:rsidRPr="007858EC">
        <w:t>i</w:t>
      </w:r>
      <w:r w:rsidR="00012C7C" w:rsidRPr="007858EC">
        <w:t>d</w:t>
      </w:r>
      <w:r w:rsidR="00C9209B" w:rsidRPr="007858EC">
        <w:t xml:space="preserve"> this happened </w:t>
      </w:r>
      <w:r w:rsidR="009C1787">
        <w:rPr>
          <w:b/>
          <w:noProof/>
          <w:sz w:val="24"/>
          <w:lang w:eastAsia="en-GB"/>
        </w:rPr>
        <w:lastRenderedPageBreak/>
        <mc:AlternateContent>
          <mc:Choice Requires="wpg">
            <w:drawing>
              <wp:anchor distT="0" distB="0" distL="114300" distR="114300" simplePos="0" relativeHeight="251698176" behindDoc="0" locked="0" layoutInCell="1" allowOverlap="1" wp14:anchorId="5C1BCFA4" wp14:editId="4A9EB26A">
                <wp:simplePos x="0" y="0"/>
                <wp:positionH relativeFrom="margin">
                  <wp:align>right</wp:align>
                </wp:positionH>
                <wp:positionV relativeFrom="paragraph">
                  <wp:posOffset>22860</wp:posOffset>
                </wp:positionV>
                <wp:extent cx="1784985" cy="3848100"/>
                <wp:effectExtent l="0" t="0" r="5715" b="0"/>
                <wp:wrapSquare wrapText="bothSides"/>
                <wp:docPr id="199" name="Group 199"/>
                <wp:cNvGraphicFramePr/>
                <a:graphic xmlns:a="http://schemas.openxmlformats.org/drawingml/2006/main">
                  <a:graphicData uri="http://schemas.microsoft.com/office/word/2010/wordprocessingGroup">
                    <wpg:wgp>
                      <wpg:cNvGrpSpPr/>
                      <wpg:grpSpPr>
                        <a:xfrm>
                          <a:off x="0" y="0"/>
                          <a:ext cx="1784985" cy="3848100"/>
                          <a:chOff x="-30480" y="0"/>
                          <a:chExt cx="1784985" cy="3848729"/>
                        </a:xfrm>
                      </wpg:grpSpPr>
                      <pic:pic xmlns:pic="http://schemas.openxmlformats.org/drawingml/2006/picture">
                        <pic:nvPicPr>
                          <pic:cNvPr id="16" name="Picture 16"/>
                          <pic:cNvPicPr>
                            <a:picLocks noChangeAspect="1"/>
                          </pic:cNvPicPr>
                        </pic:nvPicPr>
                        <pic:blipFill>
                          <a:blip r:embed="rId27">
                            <a:extLst>
                              <a:ext uri="{28A0092B-C50C-407E-A947-70E740481C1C}">
                                <a14:useLocalDpi xmlns:a14="http://schemas.microsoft.com/office/drawing/2010/main"/>
                              </a:ext>
                            </a:extLst>
                          </a:blip>
                          <a:srcRect/>
                          <a:stretch>
                            <a:fillRect/>
                          </a:stretch>
                        </pic:blipFill>
                        <pic:spPr bwMode="auto">
                          <a:xfrm>
                            <a:off x="38100" y="0"/>
                            <a:ext cx="1716405" cy="2416175"/>
                          </a:xfrm>
                          <a:prstGeom prst="rect">
                            <a:avLst/>
                          </a:prstGeom>
                          <a:noFill/>
                        </pic:spPr>
                      </pic:pic>
                      <wps:wsp>
                        <wps:cNvPr id="198" name="Text Box 2"/>
                        <wps:cNvSpPr txBox="1">
                          <a:spLocks noChangeArrowheads="1"/>
                        </wps:cNvSpPr>
                        <wps:spPr bwMode="auto">
                          <a:xfrm>
                            <a:off x="-30480" y="2416174"/>
                            <a:ext cx="1751330" cy="1432555"/>
                          </a:xfrm>
                          <a:prstGeom prst="rect">
                            <a:avLst/>
                          </a:prstGeom>
                          <a:solidFill>
                            <a:srgbClr val="FFFFFF"/>
                          </a:solidFill>
                          <a:ln w="9525">
                            <a:noFill/>
                            <a:miter lim="800000"/>
                            <a:headEnd/>
                            <a:tailEnd/>
                          </a:ln>
                        </wps:spPr>
                        <wps:txbx>
                          <w:txbxContent>
                            <w:p w14:paraId="12E95586" w14:textId="13602F24" w:rsidR="00AC319D" w:rsidRDefault="00AC319D" w:rsidP="009C1787">
                              <w:r>
                                <w:rPr>
                                  <w:b/>
                                  <w:i/>
                                  <w:sz w:val="16"/>
                                </w:rPr>
                                <w:t>Figure 6.</w:t>
                              </w:r>
                              <w:r w:rsidRPr="009137AC">
                                <w:rPr>
                                  <w:sz w:val="16"/>
                                </w:rPr>
                                <w:t xml:space="preserve"> A promotional leaflet by Meru promoting its maize variety Meru HB 623, symbolized by a hippopotamus. The leaflet gives some detailed information on usage of the seed</w:t>
                              </w:r>
                              <w:r w:rsidRPr="007858EC">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C1BCFA4" id="Group 199" o:spid="_x0000_s1040" style="position:absolute;margin-left:89.35pt;margin-top:1.8pt;width:140.55pt;height:303pt;z-index:251698176;mso-position-horizontal:right;mso-position-horizontal-relative:margin;mso-position-vertical-relative:text;mso-width-relative:margin;mso-height-relative:margin" coordorigin="-304" coordsize="17849,384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">
                <v:shape id="Picture 16" o:spid="_x0000_s1041" type="#_x0000_t75" style="position:absolute;left:381;width:17164;height:241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KNm3CAAAA2wAAAA8AAABkcnMvZG93bnJldi54bWxET01rwkAQvQv9D8sUetNNPKhEV7EFwdL2&#10;YOLF27A7JsHsbMxuTfz3XaHgbR7vc1abwTbiRp2vHStIJwkIYu1MzaWCY7EbL0D4gGywcUwK7uRh&#10;s34ZrTAzrucD3fJQihjCPkMFVQhtJqXXFVn0E9cSR+7sOoshwq6UpsM+httGTpNkJi3WHBsqbOmj&#10;In3Jf62Cxc/wfX/Xaf81n7b6tC/yz/RaK/X2OmyXIAIN4Sn+d+9NnD+Dxy/xAL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CjZtwgAAANsAAAAPAAAAAAAAAAAAAAAAAJ8C&#10;AABkcnMvZG93bnJldi54bWxQSwUGAAAAAAQABAD3AAAAjgMAAAAA&#10;">
                  <v:imagedata r:id="rId28" o:title=""/>
                  <v:path arrowok="t"/>
                </v:shape>
                <v:shape id="_x0000_s1042" type="#_x0000_t202" style="position:absolute;left:-304;top:24161;width:17512;height:14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DWkMQA&#10;AADcAAAADwAAAGRycy9kb3ducmV2LnhtbESPzW7CQAyE75V4h5WRuFSwAbX8BBYElYq48vMAJmuS&#10;iKw3yi4kvH19QOrN1oxnPq82navUk5pQejYwHiWgiDNvS84NXM6/wzmoEJEtVp7JwIsCbNa9jxWm&#10;1rd8pOcp5kpCOKRooIixTrUOWUEOw8jXxKLdfOMwytrk2jbYSrir9CRJptphydJQYE0/BWX308MZ&#10;uB3az+9Fe93Hy+z4Nd1hObv6lzGDfrddgorUxX/z+/pgBX8htPKMTK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g1pDEAAAA3AAAAA8AAAAAAAAAAAAAAAAAmAIAAGRycy9k&#10;b3ducmV2LnhtbFBLBQYAAAAABAAEAPUAAACJAwAAAAA=&#10;" stroked="f">
                  <v:textbox>
                    <w:txbxContent>
                      <w:p w14:paraId="12E95586" w14:textId="13602F24" w:rsidR="00AC319D" w:rsidRDefault="00AC319D" w:rsidP="009C1787">
                        <w:r>
                          <w:rPr>
                            <w:b/>
                            <w:i/>
                            <w:sz w:val="16"/>
                          </w:rPr>
                          <w:t>Figure 6.</w:t>
                        </w:r>
                        <w:r w:rsidRPr="009137AC">
                          <w:rPr>
                            <w:sz w:val="16"/>
                          </w:rPr>
                          <w:t xml:space="preserve"> A promotional leaflet by Meru promoting its maize variety Meru HB 623, symbolized by a hippopotamus. The leaflet gives some detailed information on usage of the seed</w:t>
                        </w:r>
                        <w:r w:rsidRPr="007858EC">
                          <w:t>.</w:t>
                        </w:r>
                      </w:p>
                    </w:txbxContent>
                  </v:textbox>
                </v:shape>
                <w10:wrap type="square" anchorx="margin"/>
              </v:group>
            </w:pict>
          </mc:Fallback>
        </mc:AlternateContent>
      </w:r>
      <w:r w:rsidR="00C9209B" w:rsidRPr="007858EC">
        <w:t xml:space="preserve">in the case of </w:t>
      </w:r>
      <w:r w:rsidR="00A8409C" w:rsidRPr="007858EC">
        <w:t>the Pannar maize seed variety (</w:t>
      </w:r>
      <w:r w:rsidR="00BD305A" w:rsidRPr="007858EC">
        <w:t>PAN 4M</w:t>
      </w:r>
      <w:r w:rsidR="00A8409C" w:rsidRPr="007858EC">
        <w:t>-21)</w:t>
      </w:r>
      <w:r w:rsidR="00D23DFA">
        <w:t xml:space="preserve"> which was taken out of stock without explanation</w:t>
      </w:r>
      <w:r w:rsidR="00A8409C" w:rsidRPr="007858EC">
        <w:t>.</w:t>
      </w:r>
      <w:r w:rsidR="009031CC" w:rsidRPr="007858EC">
        <w:t xml:space="preserve"> </w:t>
      </w:r>
      <w:r w:rsidR="00A8409C" w:rsidRPr="007858EC">
        <w:t xml:space="preserve"> Brochures are </w:t>
      </w:r>
      <w:r w:rsidR="00CC41CF" w:rsidRPr="007858EC">
        <w:t xml:space="preserve">being </w:t>
      </w:r>
      <w:r w:rsidR="00A8409C" w:rsidRPr="007858EC">
        <w:t xml:space="preserve">provided to agrodealers to disperse to farmers, yet they have not seen the variety tested on a </w:t>
      </w:r>
      <w:r w:rsidR="00836D36" w:rsidRPr="007858EC">
        <w:t xml:space="preserve">demonstration </w:t>
      </w:r>
      <w:r w:rsidR="00A8409C" w:rsidRPr="007858EC">
        <w:t xml:space="preserve">plot while having to convince farmers of </w:t>
      </w:r>
      <w:r w:rsidR="007A2301" w:rsidRPr="007858EC">
        <w:t>its</w:t>
      </w:r>
      <w:r w:rsidR="00A8409C" w:rsidRPr="007858EC">
        <w:t xml:space="preserve"> improved quality. </w:t>
      </w:r>
    </w:p>
    <w:p w14:paraId="19AFA8FE" w14:textId="56311466" w:rsidR="00836D36" w:rsidRPr="007858EC" w:rsidRDefault="00D2405D" w:rsidP="009B6962">
      <w:r w:rsidRPr="007858EC">
        <w:br/>
      </w:r>
      <w:r w:rsidR="004F45D8" w:rsidRPr="007858EC">
        <w:t>I</w:t>
      </w:r>
      <w:r w:rsidR="008A7D7E" w:rsidRPr="007858EC">
        <w:t>nformation sourc</w:t>
      </w:r>
      <w:r w:rsidR="00012C7C" w:rsidRPr="007858EC">
        <w:t>es for</w:t>
      </w:r>
      <w:r w:rsidR="004F45D8" w:rsidRPr="007858EC">
        <w:t xml:space="preserve"> staff of </w:t>
      </w:r>
      <w:r w:rsidR="004F45D8" w:rsidRPr="009137AC">
        <w:t>agro-input companies</w:t>
      </w:r>
      <w:r w:rsidR="004F45D8" w:rsidRPr="007858EC">
        <w:t xml:space="preserve"> </w:t>
      </w:r>
      <w:r w:rsidR="00012C7C" w:rsidRPr="007858EC">
        <w:t xml:space="preserve">are </w:t>
      </w:r>
      <w:r w:rsidR="004F45D8" w:rsidRPr="007858EC">
        <w:t>mostly</w:t>
      </w:r>
      <w:r w:rsidR="00012C7C" w:rsidRPr="007858EC">
        <w:t xml:space="preserve"> from the companies themselves that provide </w:t>
      </w:r>
      <w:r w:rsidR="008A7D7E" w:rsidRPr="007858EC">
        <w:t xml:space="preserve">information </w:t>
      </w:r>
      <w:r w:rsidR="00012C7C" w:rsidRPr="007858EC">
        <w:t xml:space="preserve">and </w:t>
      </w:r>
      <w:r w:rsidR="00BD305A" w:rsidRPr="007858EC">
        <w:t>(</w:t>
      </w:r>
      <w:r w:rsidR="00012C7C" w:rsidRPr="007858EC">
        <w:t xml:space="preserve">occasionally) training </w:t>
      </w:r>
      <w:r w:rsidR="008A7D7E" w:rsidRPr="007858EC">
        <w:t>o</w:t>
      </w:r>
      <w:r w:rsidR="00012C7C" w:rsidRPr="007858EC">
        <w:t>n</w:t>
      </w:r>
      <w:r w:rsidR="008A7D7E" w:rsidRPr="007858EC">
        <w:t xml:space="preserve"> new products launched. They also l</w:t>
      </w:r>
      <w:r w:rsidR="001874C0" w:rsidRPr="007858EC">
        <w:t xml:space="preserve">earn from the demo-plots which they set up or at least coordinate to promote their new products. </w:t>
      </w:r>
      <w:r w:rsidR="007B2387" w:rsidRPr="007858EC">
        <w:br/>
      </w:r>
      <w:r w:rsidR="003E4C59" w:rsidRPr="007858EC">
        <w:br/>
      </w:r>
      <w:r w:rsidR="003E4C59" w:rsidRPr="009137AC">
        <w:t>Extension workers</w:t>
      </w:r>
      <w:r w:rsidR="009059E8" w:rsidRPr="007858EC">
        <w:t xml:space="preserve"> source most of </w:t>
      </w:r>
      <w:r w:rsidR="009966C2" w:rsidRPr="007858EC">
        <w:t xml:space="preserve">their information from farmers </w:t>
      </w:r>
      <w:r w:rsidR="00885D3E" w:rsidRPr="007858EC">
        <w:t>and</w:t>
      </w:r>
      <w:r w:rsidR="009059E8" w:rsidRPr="007858EC">
        <w:t xml:space="preserve"> col</w:t>
      </w:r>
      <w:r w:rsidR="009966C2" w:rsidRPr="007858EC">
        <w:t>l</w:t>
      </w:r>
      <w:r w:rsidR="009059E8" w:rsidRPr="007858EC">
        <w:t>ea</w:t>
      </w:r>
      <w:r w:rsidR="009966C2" w:rsidRPr="007858EC">
        <w:t xml:space="preserve">gues, </w:t>
      </w:r>
      <w:r w:rsidR="001F4D25" w:rsidRPr="007858EC">
        <w:t>and</w:t>
      </w:r>
      <w:r w:rsidR="009966C2" w:rsidRPr="007858EC">
        <w:t xml:space="preserve"> the Nane Nane show</w:t>
      </w:r>
      <w:r w:rsidR="009059E8" w:rsidRPr="007858EC">
        <w:t>.</w:t>
      </w:r>
      <w:r w:rsidR="00885D3E" w:rsidRPr="007858EC">
        <w:t xml:space="preserve"> Extension workers especially learn from farmers on the pros and cons of new inputs </w:t>
      </w:r>
      <w:r w:rsidR="00836D36" w:rsidRPr="007858EC">
        <w:t>and</w:t>
      </w:r>
      <w:r w:rsidR="00885D3E" w:rsidRPr="007858EC">
        <w:t xml:space="preserve"> </w:t>
      </w:r>
      <w:r w:rsidR="00012C7C" w:rsidRPr="007858EC">
        <w:t xml:space="preserve">about </w:t>
      </w:r>
      <w:r w:rsidR="00885D3E" w:rsidRPr="007858EC">
        <w:t>new diseases and pests</w:t>
      </w:r>
      <w:r w:rsidR="00012C7C" w:rsidRPr="007858EC">
        <w:t xml:space="preserve"> affecting their crops</w:t>
      </w:r>
      <w:r w:rsidR="00885D3E" w:rsidRPr="007858EC">
        <w:t>.</w:t>
      </w:r>
    </w:p>
    <w:p w14:paraId="4F86BAEB" w14:textId="77777777" w:rsidR="009C1787" w:rsidRDefault="009C1787" w:rsidP="007858EC"/>
    <w:p w14:paraId="5AA10945" w14:textId="6BFD2B1A" w:rsidR="00644A81" w:rsidRDefault="009C1787" w:rsidP="00644A81">
      <w:pPr>
        <w:rPr>
          <w:b/>
        </w:rPr>
      </w:pPr>
      <w:r w:rsidRPr="007858EC">
        <w:t xml:space="preserve">In the areas where </w:t>
      </w:r>
      <w:r>
        <w:t>this study</w:t>
      </w:r>
      <w:r w:rsidRPr="007858EC">
        <w:t xml:space="preserve"> was conducted</w:t>
      </w:r>
      <w:r>
        <w:t>,</w:t>
      </w:r>
      <w:r w:rsidRPr="007858EC">
        <w:t xml:space="preserve"> extension workers mentioned the nearby research institute quite frequently</w:t>
      </w:r>
      <w:r>
        <w:t xml:space="preserve"> as source of</w:t>
      </w:r>
      <w:r w:rsidRPr="007858EC">
        <w:t xml:space="preserve"> information on improved practices and inputs.</w:t>
      </w:r>
      <w:r w:rsidRPr="007858EC">
        <w:rPr>
          <w:rStyle w:val="FootnoteReference"/>
        </w:rPr>
        <w:footnoteReference w:id="12"/>
      </w:r>
      <w:r w:rsidRPr="007858EC">
        <w:t xml:space="preserve"> Some extension workers said they</w:t>
      </w:r>
      <w:r>
        <w:t xml:space="preserve"> occasionally receive </w:t>
      </w:r>
      <w:r w:rsidRPr="007858EC">
        <w:t xml:space="preserve">a manual or training, from </w:t>
      </w:r>
      <w:r>
        <w:t xml:space="preserve">either </w:t>
      </w:r>
      <w:r w:rsidRPr="007858EC">
        <w:t>a research institute</w:t>
      </w:r>
      <w:r>
        <w:t>,</w:t>
      </w:r>
      <w:r w:rsidRPr="007858EC">
        <w:t xml:space="preserve"> the Ministry of Agriculture or an NGO. For example Efransia Mushi, ward extension officer of Tukuyuhas attended some </w:t>
      </w:r>
      <w:r>
        <w:t xml:space="preserve">training </w:t>
      </w:r>
      <w:r w:rsidRPr="007858EC">
        <w:t xml:space="preserve">workshops recently. The first </w:t>
      </w:r>
      <w:r>
        <w:t xml:space="preserve">training </w:t>
      </w:r>
      <w:r w:rsidRPr="007858EC">
        <w:t xml:space="preserve">was organized by the Ministry of Agriculture on the topic of business skills, another </w:t>
      </w:r>
      <w:r>
        <w:t>training</w:t>
      </w:r>
      <w:r w:rsidRPr="007858EC">
        <w:t xml:space="preserve"> was sponsored by FAO and dealt with best practices of vegetable farming. After the training she received information materials to continue learning. Yet such training and workshops </w:t>
      </w:r>
      <w:r>
        <w:t xml:space="preserve">tend to be </w:t>
      </w:r>
      <w:r w:rsidRPr="007858EC">
        <w:t xml:space="preserve">ad hoc and irregular rather than a consistent source of information. TV and Radio are only occasionally </w:t>
      </w:r>
      <w:r>
        <w:t xml:space="preserve">used </w:t>
      </w:r>
      <w:r w:rsidRPr="007858EC">
        <w:t>as a source, as is the case for farmers</w:t>
      </w:r>
      <w:r>
        <w:t>,</w:t>
      </w:r>
      <w:r w:rsidRPr="007858EC">
        <w:t xml:space="preserve"> and for the same reasons. Internet was only mentioned by one younger extension workers who used it to research new weeds that pose a challenge to farmers.</w:t>
      </w:r>
      <w:r w:rsidRPr="007858EC">
        <w:rPr>
          <w:b/>
        </w:rPr>
        <w:t xml:space="preserve"> </w:t>
      </w:r>
    </w:p>
    <w:p w14:paraId="6A6B7908" w14:textId="77777777" w:rsidR="00D63DE8" w:rsidRPr="007858EC" w:rsidRDefault="00D63DE8" w:rsidP="00644A81">
      <w:pPr>
        <w:rPr>
          <w:rStyle w:val="Heading2Char"/>
        </w:rPr>
      </w:pPr>
    </w:p>
    <w:p w14:paraId="47DB6393" w14:textId="6065A6DF" w:rsidR="009C1787" w:rsidRDefault="00644A81" w:rsidP="00D63DE8">
      <w:bookmarkStart w:id="10" w:name="_Toc426715399"/>
      <w:r w:rsidRPr="007858EC">
        <w:rPr>
          <w:rStyle w:val="Heading2Char"/>
        </w:rPr>
        <w:t xml:space="preserve">2.2 </w:t>
      </w:r>
      <w:r w:rsidR="00CD626D">
        <w:rPr>
          <w:rStyle w:val="Heading2Char"/>
        </w:rPr>
        <w:t>Recommendations</w:t>
      </w:r>
      <w:r w:rsidRPr="007858EC">
        <w:rPr>
          <w:rStyle w:val="Heading2Char"/>
        </w:rPr>
        <w:t xml:space="preserve"> for (improved) information materials and dissemination</w:t>
      </w:r>
      <w:bookmarkEnd w:id="10"/>
      <w:r w:rsidR="00061684" w:rsidRPr="007858EC">
        <w:br/>
      </w:r>
      <w:r w:rsidR="00E039D4" w:rsidRPr="007858EC">
        <w:br/>
      </w:r>
      <w:r w:rsidR="003F45A4" w:rsidRPr="007858EC">
        <w:t xml:space="preserve">This </w:t>
      </w:r>
      <w:r w:rsidR="001F4D25" w:rsidRPr="007858EC">
        <w:t>section</w:t>
      </w:r>
      <w:r w:rsidR="003F45A4" w:rsidRPr="007858EC">
        <w:t xml:space="preserve"> </w:t>
      </w:r>
      <w:r w:rsidR="00CD626D">
        <w:t xml:space="preserve">provides suggestions and recommendations </w:t>
      </w:r>
      <w:r w:rsidRPr="007858EC">
        <w:t xml:space="preserve">where </w:t>
      </w:r>
      <w:r w:rsidR="001874C0" w:rsidRPr="007858EC">
        <w:t>information materials</w:t>
      </w:r>
      <w:r w:rsidRPr="007858EC">
        <w:t xml:space="preserve"> could be improved</w:t>
      </w:r>
      <w:r w:rsidR="00E400C9" w:rsidRPr="007858EC">
        <w:t>.</w:t>
      </w:r>
      <w:r w:rsidR="003F45A4" w:rsidRPr="007858EC">
        <w:t xml:space="preserve"> Determining the right content </w:t>
      </w:r>
      <w:r w:rsidR="007F1B40" w:rsidRPr="007858EC">
        <w:t>and</w:t>
      </w:r>
      <w:r w:rsidR="003F45A4" w:rsidRPr="007858EC">
        <w:t xml:space="preserve"> format </w:t>
      </w:r>
      <w:r w:rsidR="00220F4B" w:rsidRPr="007858EC">
        <w:t xml:space="preserve">is </w:t>
      </w:r>
      <w:r w:rsidR="003F45A4" w:rsidRPr="007858EC">
        <w:t>key</w:t>
      </w:r>
      <w:r w:rsidR="001508E6" w:rsidRPr="007858EC">
        <w:t>,</w:t>
      </w:r>
      <w:r w:rsidR="003F45A4" w:rsidRPr="007858EC">
        <w:t xml:space="preserve"> and this can take quite some time.</w:t>
      </w:r>
      <w:r w:rsidR="001874C0" w:rsidRPr="007858EC">
        <w:t xml:space="preserve"> </w:t>
      </w:r>
      <w:r w:rsidR="00CD626D">
        <w:t>However, even</w:t>
      </w:r>
      <w:r w:rsidR="006F4A6A" w:rsidRPr="007858EC">
        <w:t xml:space="preserve"> though the information material may be appropriate and relevant, it</w:t>
      </w:r>
      <w:r w:rsidR="003F45A4" w:rsidRPr="007858EC">
        <w:t xml:space="preserve"> will not reach farmers without the</w:t>
      </w:r>
      <w:r w:rsidR="001874C0" w:rsidRPr="007858EC">
        <w:t xml:space="preserve"> right dissemination strategy</w:t>
      </w:r>
      <w:r w:rsidR="007D6DAB" w:rsidRPr="007858EC">
        <w:t xml:space="preserve">. </w:t>
      </w:r>
      <w:r w:rsidR="000169EA" w:rsidRPr="007858EC">
        <w:t>For</w:t>
      </w:r>
      <w:r w:rsidR="006F4A6A" w:rsidRPr="007858EC">
        <w:t xml:space="preserve"> example, one cannot</w:t>
      </w:r>
      <w:r w:rsidR="000169EA" w:rsidRPr="007858EC">
        <w:t xml:space="preserve"> assume that a leaflet on maize production with useful</w:t>
      </w:r>
      <w:r w:rsidR="006F4A6A" w:rsidRPr="007858EC">
        <w:t xml:space="preserve"> information and </w:t>
      </w:r>
      <w:r w:rsidR="000169EA" w:rsidRPr="007858EC">
        <w:t xml:space="preserve">pictures </w:t>
      </w:r>
      <w:r w:rsidR="006F4A6A" w:rsidRPr="007858EC">
        <w:t>will result in</w:t>
      </w:r>
      <w:r w:rsidR="000169EA" w:rsidRPr="007858EC">
        <w:t xml:space="preserve"> adoption by small-scale farmers at scale</w:t>
      </w:r>
      <w:r w:rsidR="00741924" w:rsidRPr="007858EC">
        <w:t xml:space="preserve"> unless it is distributed in some way!</w:t>
      </w:r>
      <w:r w:rsidR="000169EA" w:rsidRPr="007858EC">
        <w:t xml:space="preserve"> </w:t>
      </w:r>
      <w:r w:rsidR="003F45A4" w:rsidRPr="007858EC">
        <w:br/>
      </w:r>
    </w:p>
    <w:p w14:paraId="5A018B4B" w14:textId="77777777" w:rsidR="00CD626D" w:rsidRDefault="00AD4A0D" w:rsidP="00EA077B">
      <w:bookmarkStart w:id="11" w:name="_Toc426715400"/>
      <w:r w:rsidRPr="007858EC">
        <w:rPr>
          <w:rStyle w:val="Heading3Char"/>
        </w:rPr>
        <w:t>2</w:t>
      </w:r>
      <w:r w:rsidR="001D658C" w:rsidRPr="007858EC">
        <w:rPr>
          <w:rStyle w:val="Heading3Char"/>
        </w:rPr>
        <w:t>.2</w:t>
      </w:r>
      <w:r w:rsidR="005153D6" w:rsidRPr="007858EC">
        <w:rPr>
          <w:rStyle w:val="Heading3Char"/>
        </w:rPr>
        <w:t xml:space="preserve">.1 </w:t>
      </w:r>
      <w:r w:rsidR="00B32EA2" w:rsidRPr="007858EC">
        <w:rPr>
          <w:rStyle w:val="Heading3Char"/>
        </w:rPr>
        <w:t>Content</w:t>
      </w:r>
      <w:bookmarkEnd w:id="11"/>
      <w:r w:rsidR="00B32EA2" w:rsidRPr="007858EC">
        <w:rPr>
          <w:i/>
        </w:rPr>
        <w:br/>
      </w:r>
    </w:p>
    <w:p w14:paraId="174A2C70" w14:textId="7DD5616B" w:rsidR="002C1AF4" w:rsidRDefault="00F21B8E" w:rsidP="00EA077B">
      <w:r>
        <w:t>While discussing information needs, various suggestions related to relevant content of information materials</w:t>
      </w:r>
      <w:r w:rsidR="00096762" w:rsidRPr="007858EC">
        <w:t xml:space="preserve"> </w:t>
      </w:r>
      <w:r>
        <w:t xml:space="preserve">for agriculture were made during the </w:t>
      </w:r>
      <w:r w:rsidR="00096762" w:rsidRPr="007858EC">
        <w:t>discussions with farmers and intermedia</w:t>
      </w:r>
      <w:r w:rsidR="008178F3" w:rsidRPr="007858EC">
        <w:t>ri</w:t>
      </w:r>
      <w:r w:rsidR="00096762" w:rsidRPr="007858EC">
        <w:t>es</w:t>
      </w:r>
      <w:r w:rsidR="006F4A6A" w:rsidRPr="007858EC">
        <w:t xml:space="preserve"> in Tanzania</w:t>
      </w:r>
      <w:r w:rsidR="00096762" w:rsidRPr="007858EC">
        <w:t xml:space="preserve">. </w:t>
      </w:r>
    </w:p>
    <w:p w14:paraId="0F8B4049" w14:textId="77777777" w:rsidR="00F21B8E" w:rsidRPr="007858EC" w:rsidRDefault="00F21B8E" w:rsidP="00EA077B"/>
    <w:p w14:paraId="101FE09E" w14:textId="027E7136" w:rsidR="004B5BDB" w:rsidRDefault="00C963F5" w:rsidP="00EA077B">
      <w:pPr>
        <w:rPr>
          <w:i/>
        </w:rPr>
      </w:pPr>
      <w:r w:rsidRPr="007858EC">
        <w:rPr>
          <w:i/>
        </w:rPr>
        <w:t>Farmers:</w:t>
      </w:r>
    </w:p>
    <w:p w14:paraId="1CBD64F2" w14:textId="77777777" w:rsidR="009914B1" w:rsidRPr="007858EC" w:rsidRDefault="009914B1" w:rsidP="00EA077B">
      <w:pPr>
        <w:rPr>
          <w:i/>
        </w:rPr>
      </w:pPr>
    </w:p>
    <w:p w14:paraId="4ACD9849" w14:textId="65AC6EAA" w:rsidR="00F21B8E" w:rsidRDefault="00C963F5" w:rsidP="008E25E0">
      <w:pPr>
        <w:pStyle w:val="ListParagraph"/>
        <w:numPr>
          <w:ilvl w:val="0"/>
          <w:numId w:val="8"/>
        </w:numPr>
      </w:pPr>
      <w:r w:rsidRPr="007858EC">
        <w:t xml:space="preserve">The crops most frequently mentioned by interviewees for which more information was </w:t>
      </w:r>
      <w:r w:rsidR="008178F3" w:rsidRPr="007858EC">
        <w:t>needed included</w:t>
      </w:r>
      <w:r w:rsidRPr="007858EC">
        <w:t xml:space="preserve"> </w:t>
      </w:r>
      <w:r w:rsidR="00B32EA2" w:rsidRPr="009914B1">
        <w:rPr>
          <w:b/>
        </w:rPr>
        <w:t>maize</w:t>
      </w:r>
      <w:r w:rsidR="00F21B8E" w:rsidRPr="009914B1">
        <w:rPr>
          <w:b/>
        </w:rPr>
        <w:t xml:space="preserve"> and</w:t>
      </w:r>
      <w:r w:rsidR="004401C8" w:rsidRPr="009914B1">
        <w:rPr>
          <w:b/>
        </w:rPr>
        <w:t xml:space="preserve"> beans</w:t>
      </w:r>
      <w:r w:rsidR="00F21B8E" w:rsidRPr="00F21B8E">
        <w:rPr>
          <w:rStyle w:val="FootnoteReference"/>
        </w:rPr>
        <w:footnoteReference w:id="13"/>
      </w:r>
      <w:r w:rsidR="00F21B8E">
        <w:t>,</w:t>
      </w:r>
      <w:r w:rsidR="004401C8" w:rsidRPr="009914B1">
        <w:rPr>
          <w:b/>
        </w:rPr>
        <w:t xml:space="preserve"> </w:t>
      </w:r>
      <w:r w:rsidRPr="009914B1">
        <w:rPr>
          <w:b/>
        </w:rPr>
        <w:t xml:space="preserve">potatoes, </w:t>
      </w:r>
      <w:r w:rsidR="00096762" w:rsidRPr="009914B1">
        <w:rPr>
          <w:b/>
        </w:rPr>
        <w:t>and vegetables</w:t>
      </w:r>
      <w:r w:rsidR="00096762" w:rsidRPr="007858EC">
        <w:t xml:space="preserve">. Yet the information needs differ </w:t>
      </w:r>
      <w:r w:rsidR="006F4A6A" w:rsidRPr="007858EC">
        <w:t xml:space="preserve">slightly </w:t>
      </w:r>
      <w:r w:rsidR="00096762" w:rsidRPr="007858EC">
        <w:t xml:space="preserve">per area. For example in Babati and Sahi, according to the extension </w:t>
      </w:r>
      <w:r w:rsidR="00096762" w:rsidRPr="007858EC">
        <w:lastRenderedPageBreak/>
        <w:t>workers representing those areas, information on sunflower, sesame</w:t>
      </w:r>
      <w:r w:rsidR="00B53595" w:rsidRPr="007858EC">
        <w:t xml:space="preserve"> </w:t>
      </w:r>
      <w:r w:rsidR="00096762" w:rsidRPr="007858EC">
        <w:t>and yellow soybe</w:t>
      </w:r>
      <w:r w:rsidR="004B5BDB" w:rsidRPr="007858EC">
        <w:t>ans</w:t>
      </w:r>
      <w:r w:rsidR="00B53595" w:rsidRPr="007858EC">
        <w:t xml:space="preserve"> </w:t>
      </w:r>
      <w:r w:rsidR="004B5BDB" w:rsidRPr="007858EC">
        <w:t>would also be very useful.</w:t>
      </w:r>
    </w:p>
    <w:p w14:paraId="22E73667" w14:textId="13577185" w:rsidR="009914B1" w:rsidRDefault="009914B1" w:rsidP="009914B1">
      <w:pPr>
        <w:pStyle w:val="ListParagraph"/>
      </w:pPr>
    </w:p>
    <w:p w14:paraId="4F27FE34" w14:textId="3F19CC3A" w:rsidR="00F21B8E" w:rsidRDefault="00E400C9" w:rsidP="008E25E0">
      <w:pPr>
        <w:pStyle w:val="ListParagraph"/>
        <w:numPr>
          <w:ilvl w:val="0"/>
          <w:numId w:val="8"/>
        </w:numPr>
      </w:pPr>
      <w:r w:rsidRPr="009914B1">
        <w:rPr>
          <w:b/>
        </w:rPr>
        <w:t>I</w:t>
      </w:r>
      <w:r w:rsidR="00C963F5" w:rsidRPr="009914B1">
        <w:rPr>
          <w:b/>
        </w:rPr>
        <w:t xml:space="preserve">nformation to farmers should be </w:t>
      </w:r>
      <w:r w:rsidR="00EA02B4" w:rsidRPr="009914B1">
        <w:rPr>
          <w:b/>
        </w:rPr>
        <w:t>specific</w:t>
      </w:r>
      <w:r w:rsidR="00EA02B4" w:rsidRPr="007858EC">
        <w:t xml:space="preserve">. </w:t>
      </w:r>
      <w:r w:rsidR="008178F3" w:rsidRPr="007858EC">
        <w:t xml:space="preserve">Firstly, </w:t>
      </w:r>
      <w:r w:rsidR="00F50461" w:rsidRPr="007858EC">
        <w:t>information should be</w:t>
      </w:r>
      <w:r w:rsidR="00C963F5" w:rsidRPr="007858EC">
        <w:t xml:space="preserve"> crop specific. </w:t>
      </w:r>
      <w:r w:rsidR="008178F3" w:rsidRPr="007858EC">
        <w:t xml:space="preserve">Secondly, </w:t>
      </w:r>
      <w:r w:rsidR="00EA02B4" w:rsidRPr="007858EC">
        <w:t>materials</w:t>
      </w:r>
      <w:r w:rsidR="00D15A44" w:rsidRPr="007858EC">
        <w:t xml:space="preserve"> on diseases and pests </w:t>
      </w:r>
      <w:r w:rsidR="00EA02B4" w:rsidRPr="007858EC">
        <w:t xml:space="preserve">should provide </w:t>
      </w:r>
      <w:r w:rsidR="001D2809" w:rsidRPr="007858EC">
        <w:t xml:space="preserve">detailed </w:t>
      </w:r>
      <w:r w:rsidR="00EA02B4" w:rsidRPr="007858EC">
        <w:t>information</w:t>
      </w:r>
      <w:r w:rsidR="00D15A44" w:rsidRPr="007858EC">
        <w:t xml:space="preserve"> on which products</w:t>
      </w:r>
      <w:r w:rsidR="008178F3" w:rsidRPr="007858EC">
        <w:t xml:space="preserve"> to use</w:t>
      </w:r>
      <w:r w:rsidR="00D15A44" w:rsidRPr="007858EC">
        <w:t>, how to apply, at what dosage</w:t>
      </w:r>
      <w:r w:rsidR="008178F3" w:rsidRPr="007858EC">
        <w:t xml:space="preserve">, where to buy these, </w:t>
      </w:r>
      <w:r w:rsidR="00D15A44" w:rsidRPr="007858EC">
        <w:t>etc</w:t>
      </w:r>
      <w:r w:rsidR="00EA02B4" w:rsidRPr="007858EC">
        <w:t>.</w:t>
      </w:r>
    </w:p>
    <w:p w14:paraId="1B1ED01B" w14:textId="77777777" w:rsidR="009914B1" w:rsidRDefault="009914B1" w:rsidP="009914B1">
      <w:pPr>
        <w:pStyle w:val="ListParagraph"/>
      </w:pPr>
    </w:p>
    <w:p w14:paraId="527B0FE8" w14:textId="58D85C69" w:rsidR="00C963F5" w:rsidRDefault="00EA02B4" w:rsidP="008E25E0">
      <w:pPr>
        <w:pStyle w:val="ListParagraph"/>
        <w:numPr>
          <w:ilvl w:val="0"/>
          <w:numId w:val="8"/>
        </w:numPr>
      </w:pPr>
      <w:r w:rsidRPr="007858EC">
        <w:t xml:space="preserve">Information should be </w:t>
      </w:r>
      <w:r w:rsidRPr="009914B1">
        <w:rPr>
          <w:b/>
        </w:rPr>
        <w:t>comprehensive yet concise</w:t>
      </w:r>
      <w:r w:rsidRPr="007858EC">
        <w:t>. Texts for farmers should be reduced to the minimum. We came across many information materials that had too much text</w:t>
      </w:r>
      <w:r w:rsidR="008178F3" w:rsidRPr="007858EC">
        <w:t>, but too little visual information</w:t>
      </w:r>
      <w:r w:rsidRPr="007858EC">
        <w:t xml:space="preserve">. </w:t>
      </w:r>
      <w:r w:rsidR="008178F3" w:rsidRPr="007858EC">
        <w:t>I</w:t>
      </w:r>
      <w:r w:rsidR="00740BA8" w:rsidRPr="007858EC">
        <w:t xml:space="preserve">nterviewees stressed </w:t>
      </w:r>
      <w:r w:rsidR="008178F3" w:rsidRPr="007858EC">
        <w:t>that the information</w:t>
      </w:r>
      <w:r w:rsidR="00740BA8" w:rsidRPr="007858EC">
        <w:t xml:space="preserve"> should be comprehensive in that it encompasses all stages of the crop production process from land preparation to post-harvest management.</w:t>
      </w:r>
      <w:r w:rsidR="00736EBF" w:rsidRPr="007858EC">
        <w:t xml:space="preserve"> This </w:t>
      </w:r>
      <w:r w:rsidR="000D5156" w:rsidRPr="007858EC">
        <w:t xml:space="preserve">is especially relevant for commercial leaflets that often do not provide any practical information. And when they do, it is limited to very basic information on </w:t>
      </w:r>
      <w:r w:rsidR="000F3C5C" w:rsidRPr="007858EC">
        <w:t xml:space="preserve">dosage and application practices. In practice, </w:t>
      </w:r>
      <w:r w:rsidR="006F4A6A" w:rsidRPr="007858EC">
        <w:t xml:space="preserve">however, it might be a challenge </w:t>
      </w:r>
      <w:r w:rsidR="000F3C5C" w:rsidRPr="007858EC">
        <w:t xml:space="preserve">to </w:t>
      </w:r>
      <w:r w:rsidR="006F4A6A" w:rsidRPr="007858EC">
        <w:t>include</w:t>
      </w:r>
      <w:r w:rsidR="000F3C5C" w:rsidRPr="007858EC">
        <w:t xml:space="preserve"> information about the </w:t>
      </w:r>
      <w:r w:rsidR="00F21B8E">
        <w:t xml:space="preserve">entire crop </w:t>
      </w:r>
      <w:r w:rsidR="000F3C5C" w:rsidRPr="007858EC">
        <w:t>cycle (including land preparation and pos</w:t>
      </w:r>
      <w:r w:rsidR="006F4A6A" w:rsidRPr="007858EC">
        <w:t>t-harvest management practices).</w:t>
      </w:r>
    </w:p>
    <w:p w14:paraId="5E2A9BE0" w14:textId="7D9E6D96" w:rsidR="00F21B8E" w:rsidRPr="007858EC" w:rsidRDefault="00F21B8E" w:rsidP="00F21B8E"/>
    <w:p w14:paraId="0BE223F2" w14:textId="269439FD" w:rsidR="00F21B8E" w:rsidRDefault="008178F3" w:rsidP="008E25E0">
      <w:pPr>
        <w:pStyle w:val="ListParagraph"/>
        <w:numPr>
          <w:ilvl w:val="0"/>
          <w:numId w:val="8"/>
        </w:numPr>
      </w:pPr>
      <w:r w:rsidRPr="009914B1">
        <w:rPr>
          <w:b/>
        </w:rPr>
        <w:t>I</w:t>
      </w:r>
      <w:r w:rsidR="00E400C9" w:rsidRPr="009914B1">
        <w:rPr>
          <w:b/>
        </w:rPr>
        <w:t>nformation on new seed varieties, fertilizer and pesticides</w:t>
      </w:r>
      <w:r w:rsidR="00E400C9" w:rsidRPr="007858EC">
        <w:t xml:space="preserve"> </w:t>
      </w:r>
      <w:r w:rsidRPr="007858EC">
        <w:t xml:space="preserve">was </w:t>
      </w:r>
      <w:r w:rsidR="00E400C9" w:rsidRPr="007858EC">
        <w:t>considered to be important</w:t>
      </w:r>
      <w:r w:rsidRPr="007858EC">
        <w:t xml:space="preserve"> also</w:t>
      </w:r>
      <w:r w:rsidR="00E400C9" w:rsidRPr="007858EC">
        <w:t xml:space="preserve">. Input provision is constantly changing as new products </w:t>
      </w:r>
      <w:r w:rsidR="00F21B8E">
        <w:t>are launched on the markets</w:t>
      </w:r>
      <w:r w:rsidR="00E400C9" w:rsidRPr="007858EC">
        <w:t>, yet information is lagging behind. For seed varieties</w:t>
      </w:r>
      <w:r w:rsidRPr="007858EC">
        <w:t>,</w:t>
      </w:r>
      <w:r w:rsidR="00E400C9" w:rsidRPr="007858EC">
        <w:t xml:space="preserve"> this means </w:t>
      </w:r>
      <w:r w:rsidRPr="007858EC">
        <w:t xml:space="preserve">information on </w:t>
      </w:r>
      <w:r w:rsidR="00E400C9" w:rsidRPr="007858EC">
        <w:t xml:space="preserve">proper spacing and weeding practices for example, but also information on </w:t>
      </w:r>
      <w:r w:rsidRPr="007858EC">
        <w:t xml:space="preserve">what other inputs (e.g. fertilizers, pesticides) </w:t>
      </w:r>
      <w:r w:rsidR="00E400C9" w:rsidRPr="007858EC">
        <w:t>to use. For fertilizers and pesticides</w:t>
      </w:r>
      <w:r w:rsidRPr="007858EC">
        <w:t>,</w:t>
      </w:r>
      <w:r w:rsidR="00E400C9" w:rsidRPr="007858EC">
        <w:t xml:space="preserve"> clear instructions on</w:t>
      </w:r>
      <w:r w:rsidR="000F3C5C" w:rsidRPr="007858EC">
        <w:t xml:space="preserve"> which products to use,</w:t>
      </w:r>
      <w:r w:rsidR="00E400C9" w:rsidRPr="007858EC">
        <w:t xml:space="preserve"> the dosage for application, </w:t>
      </w:r>
      <w:r w:rsidR="000F3C5C" w:rsidRPr="007858EC">
        <w:t xml:space="preserve">and </w:t>
      </w:r>
      <w:r w:rsidR="00E400C9" w:rsidRPr="007858EC">
        <w:t>timing of application</w:t>
      </w:r>
      <w:r w:rsidR="000F3C5C" w:rsidRPr="007858EC">
        <w:t xml:space="preserve"> is necessary</w:t>
      </w:r>
      <w:r w:rsidR="0036542F" w:rsidRPr="007858EC">
        <w:t xml:space="preserve"> and how this relates to other agronomic practices.</w:t>
      </w:r>
    </w:p>
    <w:p w14:paraId="79B0EF4A" w14:textId="77777777" w:rsidR="009914B1" w:rsidRDefault="009914B1" w:rsidP="009914B1">
      <w:pPr>
        <w:pStyle w:val="ListParagraph"/>
      </w:pPr>
    </w:p>
    <w:p w14:paraId="3387FA5C" w14:textId="23FCA494" w:rsidR="009914B1" w:rsidRDefault="003D2C59" w:rsidP="008E25E0">
      <w:pPr>
        <w:pStyle w:val="ListParagraph"/>
        <w:numPr>
          <w:ilvl w:val="0"/>
          <w:numId w:val="8"/>
        </w:numPr>
      </w:pPr>
      <w:r w:rsidRPr="00F21B8E">
        <w:t>Crop d</w:t>
      </w:r>
      <w:r w:rsidR="00F50461" w:rsidRPr="00F21B8E">
        <w:t xml:space="preserve">iseases </w:t>
      </w:r>
      <w:r w:rsidRPr="00F21B8E">
        <w:t xml:space="preserve">such as </w:t>
      </w:r>
      <w:r w:rsidR="00F50461" w:rsidRPr="00F21B8E">
        <w:t>the</w:t>
      </w:r>
      <w:r w:rsidR="00E400C9" w:rsidRPr="009914B1">
        <w:rPr>
          <w:b/>
        </w:rPr>
        <w:t xml:space="preserve"> maize lethal necrosis disease and the ‘tuta </w:t>
      </w:r>
      <w:r w:rsidR="00E400C9" w:rsidRPr="009914B1">
        <w:rPr>
          <w:rFonts w:cs="Calibri"/>
          <w:b/>
        </w:rPr>
        <w:t>absoluta’</w:t>
      </w:r>
      <w:r w:rsidR="00E400C9" w:rsidRPr="009914B1">
        <w:rPr>
          <w:rFonts w:cs="Calibri"/>
        </w:rPr>
        <w:t xml:space="preserve"> </w:t>
      </w:r>
      <w:r w:rsidRPr="009914B1">
        <w:rPr>
          <w:rFonts w:cs="Calibri"/>
        </w:rPr>
        <w:t xml:space="preserve">are disastrous for </w:t>
      </w:r>
      <w:r w:rsidR="000F3C5C" w:rsidRPr="009914B1">
        <w:rPr>
          <w:rFonts w:cs="Calibri"/>
        </w:rPr>
        <w:t>farmers</w:t>
      </w:r>
      <w:r w:rsidR="00B05E43" w:rsidRPr="00F21B8E">
        <w:t xml:space="preserve">. </w:t>
      </w:r>
      <w:r w:rsidR="00E400C9" w:rsidRPr="00F21B8E">
        <w:t xml:space="preserve">Again, information </w:t>
      </w:r>
      <w:r w:rsidRPr="00F21B8E">
        <w:t xml:space="preserve">on these diseases </w:t>
      </w:r>
      <w:r w:rsidR="00E400C9" w:rsidRPr="00F21B8E">
        <w:t xml:space="preserve">should be practical. Farmers </w:t>
      </w:r>
      <w:r w:rsidR="000F3C5C" w:rsidRPr="00F21B8E">
        <w:t xml:space="preserve">(but also </w:t>
      </w:r>
      <w:r w:rsidR="00E400C9" w:rsidRPr="00F21B8E">
        <w:t>intermediaries</w:t>
      </w:r>
      <w:r w:rsidR="000F3C5C" w:rsidRPr="00F21B8E">
        <w:t>)</w:t>
      </w:r>
      <w:r w:rsidR="00E400C9" w:rsidRPr="00F21B8E">
        <w:t xml:space="preserve"> want to </w:t>
      </w:r>
      <w:r w:rsidR="000F3C5C" w:rsidRPr="00F21B8E">
        <w:t>have more detailed on the symptoms of these diseases and</w:t>
      </w:r>
      <w:r w:rsidR="00E400C9" w:rsidRPr="00F21B8E">
        <w:t xml:space="preserve"> pest</w:t>
      </w:r>
      <w:r w:rsidR="000F3C5C" w:rsidRPr="00F21B8E">
        <w:t>s</w:t>
      </w:r>
      <w:r w:rsidR="00E400C9" w:rsidRPr="00F21B8E">
        <w:t>, which product to use</w:t>
      </w:r>
      <w:r w:rsidR="00F21B8E">
        <w:t>,</w:t>
      </w:r>
      <w:r w:rsidR="00E400C9" w:rsidRPr="00F21B8E">
        <w:t xml:space="preserve"> and at what dosage and time</w:t>
      </w:r>
      <w:r w:rsidR="00740BA8" w:rsidRPr="00F21B8E">
        <w:t xml:space="preserve">. </w:t>
      </w:r>
      <w:r w:rsidR="007112E1" w:rsidRPr="00F21B8E">
        <w:t>I</w:t>
      </w:r>
      <w:r w:rsidR="00740BA8" w:rsidRPr="00F21B8E">
        <w:t>nfo</w:t>
      </w:r>
      <w:r w:rsidRPr="00F21B8E">
        <w:t>rmation</w:t>
      </w:r>
      <w:r w:rsidR="00740BA8" w:rsidRPr="00F21B8E">
        <w:t xml:space="preserve"> on the </w:t>
      </w:r>
      <w:r w:rsidRPr="00F21B8E">
        <w:t xml:space="preserve">dosage of </w:t>
      </w:r>
      <w:r w:rsidR="00740BA8" w:rsidRPr="00F21B8E">
        <w:t xml:space="preserve">pesticides </w:t>
      </w:r>
      <w:r w:rsidRPr="00F21B8E">
        <w:t xml:space="preserve">is </w:t>
      </w:r>
      <w:r w:rsidR="00740BA8" w:rsidRPr="00F21B8E">
        <w:t>often put in hectares</w:t>
      </w:r>
      <w:r w:rsidRPr="00F21B8E">
        <w:t>, but</w:t>
      </w:r>
      <w:r w:rsidR="00740BA8" w:rsidRPr="00F21B8E">
        <w:t xml:space="preserve"> should be </w:t>
      </w:r>
      <w:r w:rsidRPr="00F21B8E">
        <w:t xml:space="preserve">converted </w:t>
      </w:r>
      <w:r w:rsidR="00740BA8" w:rsidRPr="00F21B8E">
        <w:t>to local measur</w:t>
      </w:r>
      <w:r w:rsidRPr="00F21B8E">
        <w:t>es</w:t>
      </w:r>
      <w:r w:rsidR="00740BA8" w:rsidRPr="00F21B8E">
        <w:t>.</w:t>
      </w:r>
    </w:p>
    <w:p w14:paraId="473FDD87" w14:textId="76F169A4" w:rsidR="009914B1" w:rsidRDefault="009914B1" w:rsidP="009914B1">
      <w:pPr>
        <w:pStyle w:val="ListParagraph"/>
      </w:pPr>
    </w:p>
    <w:p w14:paraId="14E451AF" w14:textId="5A450043" w:rsidR="00F21B8E" w:rsidRDefault="005153D6" w:rsidP="008E25E0">
      <w:pPr>
        <w:pStyle w:val="ListParagraph"/>
        <w:numPr>
          <w:ilvl w:val="0"/>
          <w:numId w:val="8"/>
        </w:numPr>
      </w:pPr>
      <w:r w:rsidRPr="007858EC">
        <w:t>Some information needs of farmers are not directly related to ISFM or pest management</w:t>
      </w:r>
      <w:r w:rsidR="003D2C59" w:rsidRPr="007858EC">
        <w:t>,</w:t>
      </w:r>
      <w:r w:rsidRPr="007858EC">
        <w:t xml:space="preserve"> but </w:t>
      </w:r>
      <w:r w:rsidR="001063D9" w:rsidRPr="007858EC">
        <w:t xml:space="preserve">may </w:t>
      </w:r>
      <w:r w:rsidR="003D2C59" w:rsidRPr="007858EC">
        <w:t xml:space="preserve">still </w:t>
      </w:r>
      <w:r w:rsidRPr="007858EC">
        <w:t xml:space="preserve">be worthwhile to consider </w:t>
      </w:r>
      <w:r w:rsidR="002D56F0" w:rsidRPr="007858EC">
        <w:t xml:space="preserve">to be </w:t>
      </w:r>
      <w:r w:rsidR="003D2C59" w:rsidRPr="007858EC">
        <w:t>addressed</w:t>
      </w:r>
      <w:r w:rsidRPr="007858EC">
        <w:t xml:space="preserve">. </w:t>
      </w:r>
      <w:r w:rsidRPr="009914B1">
        <w:rPr>
          <w:b/>
        </w:rPr>
        <w:t>Post-harvest practices and market information</w:t>
      </w:r>
      <w:r w:rsidRPr="007858EC">
        <w:t xml:space="preserve"> were</w:t>
      </w:r>
      <w:r w:rsidR="008E1425" w:rsidRPr="007858EC">
        <w:t xml:space="preserve"> very</w:t>
      </w:r>
      <w:r w:rsidRPr="007858EC">
        <w:t xml:space="preserve"> often mentioned</w:t>
      </w:r>
      <w:r w:rsidR="00B639BA" w:rsidRPr="007858EC">
        <w:t>,</w:t>
      </w:r>
      <w:r w:rsidRPr="007858EC">
        <w:t xml:space="preserve"> by both farmers and intermedia</w:t>
      </w:r>
      <w:r w:rsidR="003D2C59" w:rsidRPr="007858EC">
        <w:t>ri</w:t>
      </w:r>
      <w:r w:rsidRPr="007858EC">
        <w:t>es.</w:t>
      </w:r>
      <w:r w:rsidR="002D56F0" w:rsidRPr="007858EC">
        <w:t xml:space="preserve"> </w:t>
      </w:r>
      <w:r w:rsidR="000629D7" w:rsidRPr="007858EC">
        <w:t xml:space="preserve">The quality of harvested produce </w:t>
      </w:r>
      <w:r w:rsidR="002D56F0" w:rsidRPr="007858EC">
        <w:t xml:space="preserve">is compromised due to suboptimal </w:t>
      </w:r>
      <w:r w:rsidR="000629D7" w:rsidRPr="007858EC">
        <w:t xml:space="preserve">post-harvest </w:t>
      </w:r>
      <w:r w:rsidR="002D56F0" w:rsidRPr="007858EC">
        <w:t xml:space="preserve">practices, resulting in lower prices and/or nutritional value of the crop. </w:t>
      </w:r>
      <w:r w:rsidR="000629D7" w:rsidRPr="007858EC">
        <w:t>M</w:t>
      </w:r>
      <w:r w:rsidR="002D56F0" w:rsidRPr="007858EC">
        <w:t>any farmers and intermedia</w:t>
      </w:r>
      <w:r w:rsidR="000629D7" w:rsidRPr="007858EC">
        <w:t>ri</w:t>
      </w:r>
      <w:r w:rsidR="002D56F0" w:rsidRPr="007858EC">
        <w:t xml:space="preserve">es </w:t>
      </w:r>
      <w:r w:rsidR="000629D7" w:rsidRPr="007858EC">
        <w:t xml:space="preserve">also </w:t>
      </w:r>
      <w:r w:rsidR="002D56F0" w:rsidRPr="007858EC">
        <w:t xml:space="preserve">complained about the lack of reliable </w:t>
      </w:r>
      <w:r w:rsidR="000629D7" w:rsidRPr="007858EC">
        <w:t xml:space="preserve">market </w:t>
      </w:r>
      <w:r w:rsidR="002D56F0" w:rsidRPr="007858EC">
        <w:t xml:space="preserve">information </w:t>
      </w:r>
      <w:r w:rsidR="000629D7" w:rsidRPr="007858EC">
        <w:t>(</w:t>
      </w:r>
      <w:r w:rsidR="002D56F0" w:rsidRPr="007858EC">
        <w:t>where to sell which crop at what time</w:t>
      </w:r>
      <w:r w:rsidR="000629D7" w:rsidRPr="007858EC">
        <w:t>)</w:t>
      </w:r>
      <w:r w:rsidR="001063D9" w:rsidRPr="007858EC">
        <w:t>. They complained that</w:t>
      </w:r>
      <w:r w:rsidR="002D56F0" w:rsidRPr="007858EC">
        <w:t xml:space="preserve"> often middlemen tak</w:t>
      </w:r>
      <w:r w:rsidR="001063D9" w:rsidRPr="007858EC">
        <w:t>e</w:t>
      </w:r>
      <w:r w:rsidR="002D56F0" w:rsidRPr="007858EC">
        <w:t xml:space="preserve"> advantage of this </w:t>
      </w:r>
      <w:r w:rsidR="00B639BA" w:rsidRPr="007858EC">
        <w:t>knowledge gap</w:t>
      </w:r>
      <w:r w:rsidR="002D56F0" w:rsidRPr="007858EC">
        <w:t>.</w:t>
      </w:r>
      <w:r w:rsidR="005E7A9B" w:rsidRPr="007858EC">
        <w:t xml:space="preserve"> </w:t>
      </w:r>
      <w:r w:rsidR="001063D9" w:rsidRPr="007858EC">
        <w:t xml:space="preserve">Although it should be noted that is some cases such concerns can reflect a lack of understanding of the value added by middlemen in cleaning and sorting grain that is not well prepared and in the transaction costs of collecting, transporting and marketing the product. </w:t>
      </w:r>
    </w:p>
    <w:p w14:paraId="35CED344" w14:textId="2427E3BB" w:rsidR="00D63DE8" w:rsidRDefault="00091F07" w:rsidP="00D63DE8">
      <w:r>
        <w:rPr>
          <w:noProof/>
          <w:lang w:eastAsia="en-GB"/>
        </w:rPr>
        <mc:AlternateContent>
          <mc:Choice Requires="wps">
            <w:drawing>
              <wp:anchor distT="45720" distB="45720" distL="114300" distR="114300" simplePos="0" relativeHeight="251710464" behindDoc="0" locked="0" layoutInCell="1" allowOverlap="1" wp14:anchorId="2B0E1D8B" wp14:editId="7EE2CE6D">
                <wp:simplePos x="0" y="0"/>
                <wp:positionH relativeFrom="margin">
                  <wp:align>center</wp:align>
                </wp:positionH>
                <wp:positionV relativeFrom="margin">
                  <wp:align>bottom</wp:align>
                </wp:positionV>
                <wp:extent cx="5707380" cy="1404620"/>
                <wp:effectExtent l="0" t="0" r="26670" b="1397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7380" cy="1404620"/>
                        </a:xfrm>
                        <a:prstGeom prst="rect">
                          <a:avLst/>
                        </a:prstGeom>
                        <a:solidFill>
                          <a:schemeClr val="accent6">
                            <a:lumMod val="20000"/>
                            <a:lumOff val="80000"/>
                          </a:schemeClr>
                        </a:solidFill>
                        <a:ln w="9525">
                          <a:solidFill>
                            <a:srgbClr val="000000"/>
                          </a:solidFill>
                          <a:miter lim="800000"/>
                          <a:headEnd/>
                          <a:tailEnd/>
                        </a:ln>
                      </wps:spPr>
                      <wps:txbx>
                        <w:txbxContent>
                          <w:p w14:paraId="70C8EA00" w14:textId="2A8A7F46" w:rsidR="00AC319D" w:rsidRDefault="00AC319D">
                            <w:r w:rsidRPr="009137AC">
                              <w:rPr>
                                <w:rFonts w:cs="Calibri"/>
                                <w:b/>
                                <w:sz w:val="16"/>
                                <w:szCs w:val="16"/>
                              </w:rPr>
                              <w:t>Textbox 1. Lack of feedback mechanisms</w:t>
                            </w:r>
                            <w:r w:rsidRPr="009137AC">
                              <w:rPr>
                                <w:rFonts w:cs="Calibri"/>
                                <w:sz w:val="16"/>
                                <w:szCs w:val="16"/>
                              </w:rPr>
                              <w:br/>
                              <w:t>Most materials lack a feedback mechanism to stimulate interactivity between the content brokers and the users. An exception is the possibility to call in and send text messages to Farm Radio International-supported radio-programs.  This was mentioned by Farm Radio but could not be verified as the farmers interviewed for this study only listened to radio occasionally.</w:t>
                            </w:r>
                            <w:r w:rsidRPr="009137AC">
                              <w:rPr>
                                <w:rFonts w:cs="Calibri"/>
                                <w:sz w:val="16"/>
                                <w:szCs w:val="16"/>
                              </w:rPr>
                              <w:br/>
                              <w:t xml:space="preserve">In most cases the materials currently reaching farmers only have a logo and name of the organization responsible for the production of the material. A positive exception is the flip chart on maize in Swahili and the one-page leaflet </w:t>
                            </w:r>
                            <w:r>
                              <w:rPr>
                                <w:rFonts w:cs="Calibri"/>
                                <w:sz w:val="16"/>
                                <w:szCs w:val="16"/>
                              </w:rPr>
                              <w:t>‘</w:t>
                            </w:r>
                            <w:r w:rsidRPr="009137AC">
                              <w:rPr>
                                <w:sz w:val="16"/>
                                <w:szCs w:val="16"/>
                              </w:rPr>
                              <w:t>Healthy Maize, better harvest, phosphorus</w:t>
                            </w:r>
                            <w:r>
                              <w:rPr>
                                <w:sz w:val="16"/>
                                <w:szCs w:val="16"/>
                              </w:rPr>
                              <w:t>’</w:t>
                            </w:r>
                            <w:r w:rsidRPr="009137AC">
                              <w:rPr>
                                <w:sz w:val="16"/>
                                <w:szCs w:val="16"/>
                              </w:rPr>
                              <w:t xml:space="preserve"> leaflet </w:t>
                            </w:r>
                            <w:r w:rsidRPr="009137AC">
                              <w:rPr>
                                <w:rFonts w:cs="Calibri"/>
                                <w:sz w:val="16"/>
                                <w:szCs w:val="16"/>
                              </w:rPr>
                              <w:t xml:space="preserve">edited by SARI. An e-mail and contact address are provided as well as a telephone number, which farmers and intermediaries can call for more information. This information was appreciated by some of the farmers interviewed, while reviewing some of the selected ASHC materials. </w:t>
                            </w:r>
                            <w:r w:rsidRPr="009137AC">
                              <w:rPr>
                                <w:rFonts w:cs="Calibri"/>
                                <w:sz w:val="16"/>
                                <w:szCs w:val="16"/>
                              </w:rPr>
                              <w:br/>
                              <w:t>Equally, no (or few) feedback mechanisms are being used to test the impact of material (again with the exception of FRI). No structural means are in place to evaluate the effectiveness of the content, format and dissemination strategy of information products.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B0E1D8B" id="Text Box 2" o:spid="_x0000_s1043" type="#_x0000_t202" style="position:absolute;margin-left:0;margin-top:0;width:449.4pt;height:110.6pt;z-index:251710464;visibility:visible;mso-wrap-style:square;mso-width-percent:0;mso-height-percent:200;mso-wrap-distance-left:9pt;mso-wrap-distance-top:3.6pt;mso-wrap-distance-right:9pt;mso-wrap-distance-bottom:3.6pt;mso-position-horizontal:center;mso-position-horizontal-relative:margin;mso-position-vertical:bottom;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" fillcolor="#e2efd9 [665]">
                <v:textbox style="mso-fit-shape-to-text:t">
                  <w:txbxContent>
                    <w:p w14:paraId="70C8EA00" w14:textId="2A8A7F46" w:rsidR="00AC319D" w:rsidRDefault="00AC319D">
                      <w:r w:rsidRPr="009137AC">
                        <w:rPr>
                          <w:rFonts w:cs="Calibri"/>
                          <w:b/>
                          <w:sz w:val="16"/>
                          <w:szCs w:val="16"/>
                        </w:rPr>
                        <w:t>Textbox 1. Lack of feedback mechanisms</w:t>
                      </w:r>
                      <w:r w:rsidRPr="009137AC">
                        <w:rPr>
                          <w:rFonts w:cs="Calibri"/>
                          <w:sz w:val="16"/>
                          <w:szCs w:val="16"/>
                        </w:rPr>
                        <w:br/>
                        <w:t>Most materials lack a feedback mechanism to stimulate interactivity between the content brokers and the users. An exception is the possibility to call in and send text messages to Farm Radio International-supported radio-programs.  This was mentioned by Farm Radio but could not be verified as the farmers interviewed for this study only listened to radio occasionally.</w:t>
                      </w:r>
                      <w:r w:rsidRPr="009137AC">
                        <w:rPr>
                          <w:rFonts w:cs="Calibri"/>
                          <w:sz w:val="16"/>
                          <w:szCs w:val="16"/>
                        </w:rPr>
                        <w:br/>
                        <w:t xml:space="preserve">In most cases the materials currently reaching farmers only have a logo and name of the organization responsible for the production of the material. A positive exception is the flip chart on maize in Swahili and the one-page leaflet </w:t>
                      </w:r>
                      <w:r>
                        <w:rPr>
                          <w:rFonts w:cs="Calibri"/>
                          <w:sz w:val="16"/>
                          <w:szCs w:val="16"/>
                        </w:rPr>
                        <w:t>‘</w:t>
                      </w:r>
                      <w:r w:rsidRPr="009137AC">
                        <w:rPr>
                          <w:sz w:val="16"/>
                          <w:szCs w:val="16"/>
                        </w:rPr>
                        <w:t>Healthy Maize, better harvest, phosphorus</w:t>
                      </w:r>
                      <w:r>
                        <w:rPr>
                          <w:sz w:val="16"/>
                          <w:szCs w:val="16"/>
                        </w:rPr>
                        <w:t>’</w:t>
                      </w:r>
                      <w:r w:rsidRPr="009137AC">
                        <w:rPr>
                          <w:sz w:val="16"/>
                          <w:szCs w:val="16"/>
                        </w:rPr>
                        <w:t xml:space="preserve"> leaflet </w:t>
                      </w:r>
                      <w:r w:rsidRPr="009137AC">
                        <w:rPr>
                          <w:rFonts w:cs="Calibri"/>
                          <w:sz w:val="16"/>
                          <w:szCs w:val="16"/>
                        </w:rPr>
                        <w:t xml:space="preserve">edited by SARI. An e-mail and contact address are provided as well as a telephone number, which farmers and intermediaries can call for more information. This information was appreciated by some of the farmers interviewed, while reviewing some of the selected ASHC materials. </w:t>
                      </w:r>
                      <w:r w:rsidRPr="009137AC">
                        <w:rPr>
                          <w:rFonts w:cs="Calibri"/>
                          <w:sz w:val="16"/>
                          <w:szCs w:val="16"/>
                        </w:rPr>
                        <w:br/>
                        <w:t>Equally, no (or few) feedback mechanisms are being used to test the impact of material (again with the exception of FRI). No structural means are in place to evaluate the effectiveness of the content, format and dissemination strategy of information products.</w:t>
                      </w:r>
                    </w:p>
                  </w:txbxContent>
                </v:textbox>
                <w10:wrap type="square" anchorx="margin" anchory="margin"/>
              </v:shape>
            </w:pict>
          </mc:Fallback>
        </mc:AlternateContent>
      </w:r>
    </w:p>
    <w:p w14:paraId="4A7B249F" w14:textId="2D4DEA8B" w:rsidR="009914B1" w:rsidRDefault="00FC5548" w:rsidP="008E25E0">
      <w:pPr>
        <w:pStyle w:val="ListParagraph"/>
        <w:numPr>
          <w:ilvl w:val="0"/>
          <w:numId w:val="8"/>
        </w:numPr>
      </w:pPr>
      <w:r w:rsidRPr="007858EC">
        <w:lastRenderedPageBreak/>
        <w:t xml:space="preserve">Sometimes </w:t>
      </w:r>
      <w:r w:rsidRPr="009914B1">
        <w:rPr>
          <w:b/>
        </w:rPr>
        <w:t>difficult words in Swahili</w:t>
      </w:r>
      <w:r w:rsidRPr="007858EC">
        <w:t xml:space="preserve"> are used instead of more commonly accepted words </w:t>
      </w:r>
      <w:r w:rsidR="0088428C" w:rsidRPr="007858EC">
        <w:t xml:space="preserve">in Swahili or English. This can be confusing for farmers. Hence appropriate translation </w:t>
      </w:r>
      <w:r w:rsidR="000629D7" w:rsidRPr="007858EC">
        <w:t xml:space="preserve">to common language </w:t>
      </w:r>
      <w:r w:rsidR="0088428C" w:rsidRPr="007858EC">
        <w:t>is necessary</w:t>
      </w:r>
      <w:r w:rsidR="000629D7" w:rsidRPr="007858EC">
        <w:t>.</w:t>
      </w:r>
      <w:r w:rsidR="00AD1876" w:rsidRPr="007858EC">
        <w:t xml:space="preserve"> </w:t>
      </w:r>
      <w:r w:rsidR="0095105F" w:rsidRPr="007858EC">
        <w:t xml:space="preserve">For example the word “viatilifu”, </w:t>
      </w:r>
      <w:r w:rsidR="00AD1876" w:rsidRPr="007858EC">
        <w:t xml:space="preserve">a </w:t>
      </w:r>
      <w:r w:rsidR="0095105F" w:rsidRPr="007858EC">
        <w:t xml:space="preserve">new word for pesticides, </w:t>
      </w:r>
      <w:r w:rsidR="00AD1876" w:rsidRPr="007858EC">
        <w:t>fungicides and insectici</w:t>
      </w:r>
      <w:r w:rsidR="0095105F" w:rsidRPr="007858EC">
        <w:t>des, was used quite regularly in some materials, yet incomprehensible for farmers.</w:t>
      </w:r>
    </w:p>
    <w:p w14:paraId="28C429FE" w14:textId="34658ED8" w:rsidR="009914B1" w:rsidRDefault="009914B1" w:rsidP="009914B1">
      <w:pPr>
        <w:pStyle w:val="ListParagraph"/>
      </w:pPr>
    </w:p>
    <w:p w14:paraId="2B331DD9" w14:textId="01BE2191" w:rsidR="009914B1" w:rsidRDefault="004B5BDB" w:rsidP="008E25E0">
      <w:pPr>
        <w:pStyle w:val="ListParagraph"/>
        <w:numPr>
          <w:ilvl w:val="0"/>
          <w:numId w:val="8"/>
        </w:numPr>
      </w:pPr>
      <w:r w:rsidRPr="007858EC">
        <w:t xml:space="preserve">Information should be </w:t>
      </w:r>
      <w:r w:rsidRPr="009914B1">
        <w:rPr>
          <w:b/>
        </w:rPr>
        <w:t xml:space="preserve">agro-ecological </w:t>
      </w:r>
      <w:r w:rsidR="000629D7" w:rsidRPr="009914B1">
        <w:rPr>
          <w:b/>
        </w:rPr>
        <w:t xml:space="preserve">zone </w:t>
      </w:r>
      <w:r w:rsidRPr="009914B1">
        <w:rPr>
          <w:b/>
        </w:rPr>
        <w:t>specific</w:t>
      </w:r>
      <w:r w:rsidRPr="007858EC">
        <w:t>.</w:t>
      </w:r>
      <w:r w:rsidR="008C073A" w:rsidRPr="007858EC">
        <w:t xml:space="preserve"> Various interviewees recommended distinguish</w:t>
      </w:r>
      <w:r w:rsidR="001063D9" w:rsidRPr="007858EC">
        <w:t>ing</w:t>
      </w:r>
      <w:r w:rsidR="008C073A" w:rsidRPr="007858EC">
        <w:t xml:space="preserve"> the three main agro-ecological zones (lowlands, medium, highlands) f</w:t>
      </w:r>
      <w:r w:rsidRPr="007858EC">
        <w:t xml:space="preserve">or any materials that </w:t>
      </w:r>
      <w:r w:rsidR="008C073A" w:rsidRPr="007858EC">
        <w:t xml:space="preserve">promote </w:t>
      </w:r>
      <w:r w:rsidRPr="007858EC">
        <w:t>improved seed varieties</w:t>
      </w:r>
      <w:r w:rsidR="008C073A" w:rsidRPr="007858EC">
        <w:t xml:space="preserve"> or cropping practices</w:t>
      </w:r>
      <w:r w:rsidRPr="007858EC">
        <w:t xml:space="preserve">. </w:t>
      </w:r>
      <w:r w:rsidR="0088428C" w:rsidRPr="007858EC">
        <w:t>For example</w:t>
      </w:r>
      <w:r w:rsidR="008C073A" w:rsidRPr="007858EC">
        <w:t>,</w:t>
      </w:r>
      <w:r w:rsidR="0088428C" w:rsidRPr="007858EC">
        <w:t xml:space="preserve"> in Mbeya the lowlands include Mbozi, Kyela, Mbarali. </w:t>
      </w:r>
      <w:r w:rsidR="008C073A" w:rsidRPr="007858EC">
        <w:t>T</w:t>
      </w:r>
      <w:r w:rsidR="0088428C" w:rsidRPr="007858EC">
        <w:t>he medium zone include</w:t>
      </w:r>
      <w:r w:rsidR="008C073A" w:rsidRPr="007858EC">
        <w:t>s</w:t>
      </w:r>
      <w:r w:rsidR="0088428C" w:rsidRPr="007858EC">
        <w:t xml:space="preserve"> Mbeya, </w:t>
      </w:r>
      <w:r w:rsidR="008C073A" w:rsidRPr="007858EC">
        <w:t>p</w:t>
      </w:r>
      <w:r w:rsidR="0088428C" w:rsidRPr="007858EC">
        <w:t xml:space="preserve">art of Mbozi and East Rungwe. </w:t>
      </w:r>
      <w:r w:rsidR="008C073A" w:rsidRPr="007858EC">
        <w:t>T</w:t>
      </w:r>
      <w:r w:rsidR="0088428C" w:rsidRPr="007858EC">
        <w:t xml:space="preserve">he highlands </w:t>
      </w:r>
      <w:r w:rsidR="008C073A" w:rsidRPr="007858EC">
        <w:t xml:space="preserve">include </w:t>
      </w:r>
      <w:r w:rsidR="0088428C" w:rsidRPr="007858EC">
        <w:t xml:space="preserve">Kilembo, Rungwe, Tukuyu, part </w:t>
      </w:r>
      <w:r w:rsidR="009914B1">
        <w:t xml:space="preserve">of Mbeya and part of Santilia. </w:t>
      </w:r>
    </w:p>
    <w:p w14:paraId="32BBA8FF" w14:textId="0B8CAE0C" w:rsidR="009914B1" w:rsidRDefault="009914B1" w:rsidP="009914B1">
      <w:pPr>
        <w:pStyle w:val="ListParagraph"/>
      </w:pPr>
    </w:p>
    <w:p w14:paraId="33A4818B" w14:textId="45F43520" w:rsidR="009914B1" w:rsidRPr="007858EC" w:rsidRDefault="009914B1" w:rsidP="008E25E0">
      <w:pPr>
        <w:pStyle w:val="ListParagraph"/>
        <w:numPr>
          <w:ilvl w:val="0"/>
          <w:numId w:val="8"/>
        </w:numPr>
        <w:spacing w:after="240"/>
      </w:pPr>
      <w:r>
        <w:t xml:space="preserve">Information materials rarely have </w:t>
      </w:r>
      <w:r w:rsidRPr="007858EC">
        <w:t xml:space="preserve">feedback mechanisms in place. Hence </w:t>
      </w:r>
      <w:r w:rsidRPr="007858EC">
        <w:rPr>
          <w:b/>
        </w:rPr>
        <w:t>contact details</w:t>
      </w:r>
      <w:r w:rsidRPr="007858EC">
        <w:t xml:space="preserve"> (address but also a phone number through which more information can be gathered) should be included at all times to encourage interaction.</w:t>
      </w:r>
    </w:p>
    <w:p w14:paraId="7EE47CE3" w14:textId="7DECB84A" w:rsidR="009914B1" w:rsidRDefault="009914B1" w:rsidP="009914B1">
      <w:pPr>
        <w:pStyle w:val="ListParagraph"/>
      </w:pPr>
    </w:p>
    <w:p w14:paraId="4DF03792" w14:textId="5DE8A2E6" w:rsidR="009914B1" w:rsidRDefault="009914B1" w:rsidP="009914B1">
      <w:r>
        <w:t>Farmers requested f</w:t>
      </w:r>
      <w:r w:rsidR="008C073A" w:rsidRPr="009914B1">
        <w:t xml:space="preserve">ertilizer recommendations </w:t>
      </w:r>
      <w:r>
        <w:t xml:space="preserve">to </w:t>
      </w:r>
      <w:r w:rsidR="008C073A" w:rsidRPr="009914B1">
        <w:t>be provided for each agro-ecological zone</w:t>
      </w:r>
      <w:r>
        <w:t xml:space="preserve"> </w:t>
      </w:r>
      <w:r w:rsidRPr="009914B1">
        <w:t>separately</w:t>
      </w:r>
      <w:r w:rsidR="008C073A" w:rsidRPr="009914B1">
        <w:t>.</w:t>
      </w:r>
      <w:r w:rsidR="00CB4D03" w:rsidRPr="009914B1">
        <w:t xml:space="preserve"> However</w:t>
      </w:r>
      <w:r w:rsidR="008C073A" w:rsidRPr="009914B1">
        <w:t>,</w:t>
      </w:r>
      <w:r w:rsidR="00CB4D03" w:rsidRPr="009914B1">
        <w:t xml:space="preserve"> opinions differ to what extent such recommendations can be standardized. A</w:t>
      </w:r>
      <w:r w:rsidR="00B25D19" w:rsidRPr="009914B1">
        <w:t>ccording to Minjingu</w:t>
      </w:r>
      <w:r w:rsidR="00CB4D03" w:rsidRPr="009914B1">
        <w:t xml:space="preserve">, a producer of compound fertilizers, </w:t>
      </w:r>
      <w:r w:rsidR="008C073A" w:rsidRPr="009914B1">
        <w:t xml:space="preserve">generic </w:t>
      </w:r>
      <w:r w:rsidR="00CB4D03" w:rsidRPr="009914B1">
        <w:t>fertilizer recommendations</w:t>
      </w:r>
      <w:r w:rsidR="008C073A" w:rsidRPr="009914B1">
        <w:t xml:space="preserve"> are sufficient to start with</w:t>
      </w:r>
      <w:r w:rsidR="00CB4D03" w:rsidRPr="009914B1">
        <w:t xml:space="preserve">. </w:t>
      </w:r>
      <w:r w:rsidR="00E77267" w:rsidRPr="009914B1">
        <w:t>B</w:t>
      </w:r>
      <w:r w:rsidR="007F733A" w:rsidRPr="009914B1">
        <w:t xml:space="preserve">ut </w:t>
      </w:r>
      <w:r w:rsidR="008C073A" w:rsidRPr="009914B1">
        <w:t xml:space="preserve">some </w:t>
      </w:r>
      <w:r w:rsidR="007F733A" w:rsidRPr="009914B1">
        <w:t xml:space="preserve">farmers </w:t>
      </w:r>
      <w:r w:rsidR="008C073A" w:rsidRPr="009914B1">
        <w:t xml:space="preserve">commented that </w:t>
      </w:r>
      <w:r w:rsidR="00E77267" w:rsidRPr="009914B1">
        <w:t>the recommendations s</w:t>
      </w:r>
      <w:r w:rsidR="007F733A" w:rsidRPr="009914B1">
        <w:t xml:space="preserve">hould be </w:t>
      </w:r>
      <w:r w:rsidR="00461113" w:rsidRPr="009914B1">
        <w:t xml:space="preserve">more </w:t>
      </w:r>
      <w:r w:rsidR="007F733A" w:rsidRPr="009914B1">
        <w:t>adapted to the local context. For example</w:t>
      </w:r>
      <w:r w:rsidR="008C073A" w:rsidRPr="009914B1">
        <w:t xml:space="preserve">, </w:t>
      </w:r>
      <w:r w:rsidR="00461113" w:rsidRPr="009914B1">
        <w:t>three farmers (two from Karatu, one from Siha)</w:t>
      </w:r>
      <w:r w:rsidR="007F733A" w:rsidRPr="009914B1">
        <w:t xml:space="preserve"> argued</w:t>
      </w:r>
      <w:r w:rsidR="00461113" w:rsidRPr="009914B1">
        <w:t xml:space="preserve"> in a group discussion</w:t>
      </w:r>
      <w:r w:rsidR="007F733A" w:rsidRPr="009914B1">
        <w:t xml:space="preserve"> that the blanket recommendations </w:t>
      </w:r>
      <w:r w:rsidR="00461113" w:rsidRPr="009914B1">
        <w:t xml:space="preserve">on the ‘SARI Maize Production flipchart’ </w:t>
      </w:r>
      <w:r w:rsidR="00E77267" w:rsidRPr="009914B1">
        <w:t>were not</w:t>
      </w:r>
      <w:r w:rsidR="007F733A" w:rsidRPr="009914B1">
        <w:t xml:space="preserve"> appropriate. The suggested dosage</w:t>
      </w:r>
      <w:r w:rsidR="00461113" w:rsidRPr="009914B1">
        <w:t xml:space="preserve"> on the chart</w:t>
      </w:r>
      <w:r w:rsidR="007F733A" w:rsidRPr="009914B1">
        <w:t xml:space="preserve"> is one cap of a bottle</w:t>
      </w:r>
      <w:r w:rsidR="00461113" w:rsidRPr="009914B1">
        <w:t>. Yet</w:t>
      </w:r>
      <w:r w:rsidR="00096762" w:rsidRPr="009914B1">
        <w:t xml:space="preserve"> s</w:t>
      </w:r>
      <w:r w:rsidR="007F733A" w:rsidRPr="009914B1">
        <w:t xml:space="preserve">oils in the Kilimanjaro </w:t>
      </w:r>
      <w:r w:rsidR="00096762" w:rsidRPr="009914B1">
        <w:t>area</w:t>
      </w:r>
      <w:r w:rsidR="00461113" w:rsidRPr="009914B1">
        <w:t xml:space="preserve"> are</w:t>
      </w:r>
      <w:r w:rsidR="00E77267" w:rsidRPr="009914B1">
        <w:t xml:space="preserve"> </w:t>
      </w:r>
      <w:r w:rsidR="00096762" w:rsidRPr="009914B1">
        <w:t>‘over farmed’</w:t>
      </w:r>
      <w:r w:rsidR="00461113" w:rsidRPr="009914B1">
        <w:t xml:space="preserve">, according to the farmers. </w:t>
      </w:r>
      <w:r w:rsidR="000A71B2" w:rsidRPr="009914B1">
        <w:t>Thus d</w:t>
      </w:r>
      <w:r w:rsidR="00096762" w:rsidRPr="009914B1">
        <w:t xml:space="preserve">osages </w:t>
      </w:r>
      <w:r w:rsidR="007F733A" w:rsidRPr="009914B1">
        <w:t xml:space="preserve">need to be </w:t>
      </w:r>
      <w:r w:rsidR="000A71B2" w:rsidRPr="009914B1">
        <w:t>increased</w:t>
      </w:r>
      <w:r w:rsidR="008C073A" w:rsidRPr="009914B1">
        <w:t xml:space="preserve"> </w:t>
      </w:r>
      <w:r w:rsidR="00461113" w:rsidRPr="009914B1">
        <w:t xml:space="preserve">and </w:t>
      </w:r>
      <w:r w:rsidR="008C073A" w:rsidRPr="009914B1">
        <w:t>therefore</w:t>
      </w:r>
      <w:r w:rsidR="007F733A" w:rsidRPr="009914B1">
        <w:t xml:space="preserve"> </w:t>
      </w:r>
      <w:r w:rsidR="000A71B2" w:rsidRPr="009914B1">
        <w:t>two</w:t>
      </w:r>
      <w:r w:rsidR="007F733A" w:rsidRPr="009914B1">
        <w:t xml:space="preserve"> or </w:t>
      </w:r>
      <w:r w:rsidR="000A71B2" w:rsidRPr="009914B1">
        <w:t>three</w:t>
      </w:r>
      <w:r w:rsidR="007F733A" w:rsidRPr="009914B1">
        <w:t xml:space="preserve"> caps </w:t>
      </w:r>
      <w:r w:rsidR="00096762" w:rsidRPr="009914B1">
        <w:t>should be</w:t>
      </w:r>
      <w:r w:rsidR="001D2809" w:rsidRPr="009914B1">
        <w:t xml:space="preserve"> advised, according to the interviewees.</w:t>
      </w:r>
      <w:r w:rsidR="00A70207" w:rsidRPr="009914B1">
        <w:rPr>
          <w:vertAlign w:val="superscript"/>
        </w:rPr>
        <w:footnoteReference w:id="14"/>
      </w:r>
    </w:p>
    <w:p w14:paraId="327E8053" w14:textId="77777777" w:rsidR="009914B1" w:rsidRDefault="009914B1" w:rsidP="009914B1"/>
    <w:p w14:paraId="4E07EA51" w14:textId="1390BBBA" w:rsidR="0088428C" w:rsidRPr="009914B1" w:rsidRDefault="009914B1" w:rsidP="009914B1">
      <w:r w:rsidRPr="009914B1">
        <w:t>A</w:t>
      </w:r>
      <w:r w:rsidR="00E77267" w:rsidRPr="009914B1">
        <w:t xml:space="preserve"> balance should be struck between clarity and specificity.</w:t>
      </w:r>
      <w:r w:rsidR="004F4C1C" w:rsidRPr="009914B1">
        <w:t xml:space="preserve"> The process sketched out </w:t>
      </w:r>
      <w:r w:rsidR="0088428C" w:rsidRPr="009914B1">
        <w:t xml:space="preserve">in the </w:t>
      </w:r>
      <w:r w:rsidR="004F4C1C" w:rsidRPr="009914B1">
        <w:t xml:space="preserve">section on </w:t>
      </w:r>
      <w:r w:rsidR="00D52B4B" w:rsidRPr="009914B1">
        <w:t>dissemination</w:t>
      </w:r>
      <w:r w:rsidR="00A70207" w:rsidRPr="009914B1">
        <w:t xml:space="preserve"> (2</w:t>
      </w:r>
      <w:r w:rsidR="0088428C" w:rsidRPr="009914B1">
        <w:t>.2.3)</w:t>
      </w:r>
      <w:r w:rsidR="00CF4BA4" w:rsidRPr="009914B1">
        <w:t xml:space="preserve"> leaves room for testing the material on its </w:t>
      </w:r>
      <w:r w:rsidR="00681C74" w:rsidRPr="009914B1">
        <w:t xml:space="preserve">suitability </w:t>
      </w:r>
      <w:r w:rsidR="00A70207" w:rsidRPr="009914B1">
        <w:t>to</w:t>
      </w:r>
      <w:r w:rsidR="00CF4BA4" w:rsidRPr="009914B1">
        <w:t xml:space="preserve"> the local agro-ecological c</w:t>
      </w:r>
      <w:r w:rsidR="00681C74" w:rsidRPr="009914B1">
        <w:t>ontext. Just as important however are the economic incentives</w:t>
      </w:r>
      <w:r w:rsidR="008C073A" w:rsidRPr="009914B1">
        <w:t xml:space="preserve"> for farmers to use inputs</w:t>
      </w:r>
      <w:r w:rsidR="00681C74" w:rsidRPr="009914B1">
        <w:t xml:space="preserve">. Recommending fertilizers for a farmer with half a hectare of food crops might not be very sensitive to his/her reality of capital constraints and therefore </w:t>
      </w:r>
      <w:r w:rsidR="008C073A" w:rsidRPr="009914B1">
        <w:t xml:space="preserve">ability or need </w:t>
      </w:r>
      <w:r w:rsidR="00681C74" w:rsidRPr="009914B1">
        <w:t>to purchase improved inputs.</w:t>
      </w:r>
      <w:r w:rsidR="00290D1D" w:rsidRPr="009914B1">
        <w:t xml:space="preserve"> In such a case, with land and capital constraints,</w:t>
      </w:r>
      <w:r w:rsidR="00A70207" w:rsidRPr="009914B1">
        <w:t xml:space="preserve"> </w:t>
      </w:r>
      <w:r w:rsidR="006F4A6A" w:rsidRPr="009914B1">
        <w:t xml:space="preserve">low-cost </w:t>
      </w:r>
      <w:r w:rsidR="00290D1D" w:rsidRPr="009914B1">
        <w:t>i</w:t>
      </w:r>
      <w:r w:rsidR="00A70207" w:rsidRPr="009914B1">
        <w:t xml:space="preserve">mproved practices </w:t>
      </w:r>
      <w:r w:rsidR="00290D1D" w:rsidRPr="009914B1">
        <w:t xml:space="preserve">could be promoted </w:t>
      </w:r>
      <w:r w:rsidR="00A70207" w:rsidRPr="009914B1">
        <w:t>such as</w:t>
      </w:r>
      <w:r w:rsidR="00290D1D" w:rsidRPr="009914B1">
        <w:t xml:space="preserve"> weed management, mulching, </w:t>
      </w:r>
      <w:r w:rsidR="006F4A6A" w:rsidRPr="009914B1">
        <w:t>compost and</w:t>
      </w:r>
      <w:r w:rsidR="00290D1D" w:rsidRPr="009914B1">
        <w:t xml:space="preserve"> intercropping.</w:t>
      </w:r>
    </w:p>
    <w:p w14:paraId="018D1724" w14:textId="77777777" w:rsidR="009914B1" w:rsidRPr="009914B1" w:rsidRDefault="009914B1" w:rsidP="009914B1"/>
    <w:p w14:paraId="39710884" w14:textId="28D664FA" w:rsidR="0025759A" w:rsidRPr="007858EC" w:rsidRDefault="0025759A" w:rsidP="00604331">
      <w:pPr>
        <w:keepNext/>
        <w:spacing w:after="240"/>
        <w:rPr>
          <w:i/>
        </w:rPr>
      </w:pPr>
      <w:r w:rsidRPr="007858EC">
        <w:rPr>
          <w:i/>
        </w:rPr>
        <w:t>Intermediaries</w:t>
      </w:r>
      <w:r w:rsidR="009914B1">
        <w:rPr>
          <w:i/>
        </w:rPr>
        <w:t>:</w:t>
      </w:r>
    </w:p>
    <w:p w14:paraId="760E9D3B" w14:textId="77777777" w:rsidR="009914B1" w:rsidRDefault="00164FB1" w:rsidP="008E25E0">
      <w:pPr>
        <w:pStyle w:val="ListParagraph"/>
        <w:numPr>
          <w:ilvl w:val="0"/>
          <w:numId w:val="9"/>
        </w:numPr>
      </w:pPr>
      <w:r w:rsidRPr="007858EC">
        <w:t xml:space="preserve">Some of the information needs </w:t>
      </w:r>
      <w:r w:rsidR="004028CC" w:rsidRPr="007858EC">
        <w:t xml:space="preserve">of intermediaries </w:t>
      </w:r>
      <w:r w:rsidRPr="007858EC">
        <w:t xml:space="preserve">are the same as for farmers. </w:t>
      </w:r>
      <w:r w:rsidRPr="009914B1">
        <w:rPr>
          <w:b/>
        </w:rPr>
        <w:t>Information on diseases and new inputs</w:t>
      </w:r>
      <w:r w:rsidRPr="007858EC">
        <w:t xml:space="preserve"> (pesticides, seeds, fertilizers) were </w:t>
      </w:r>
      <w:r w:rsidR="004028CC" w:rsidRPr="007858EC">
        <w:t xml:space="preserve">frequently </w:t>
      </w:r>
      <w:r w:rsidRPr="007858EC">
        <w:t xml:space="preserve">mentioned. The same goes for ‘non-ISFM related information’ such as </w:t>
      </w:r>
      <w:r w:rsidR="008A6DAC" w:rsidRPr="009914B1">
        <w:rPr>
          <w:b/>
        </w:rPr>
        <w:t>market information and information on processing</w:t>
      </w:r>
      <w:r w:rsidR="008A6DAC" w:rsidRPr="007858EC">
        <w:t>.</w:t>
      </w:r>
      <w:r w:rsidR="00290D1D" w:rsidRPr="007858EC">
        <w:t xml:space="preserve"> For example, o</w:t>
      </w:r>
      <w:r w:rsidR="001B75E2" w:rsidRPr="007858EC">
        <w:t>ne extension worker said she would like to have more information on potato processing</w:t>
      </w:r>
      <w:r w:rsidR="00290D1D" w:rsidRPr="007858EC">
        <w:t xml:space="preserve"> as s</w:t>
      </w:r>
      <w:r w:rsidR="004028CC" w:rsidRPr="007858EC">
        <w:t xml:space="preserve">he </w:t>
      </w:r>
      <w:r w:rsidR="00290D1D" w:rsidRPr="007858EC">
        <w:t>works</w:t>
      </w:r>
      <w:r w:rsidR="004028CC" w:rsidRPr="007858EC">
        <w:t xml:space="preserve"> with farmer groups that want to process potatoes into </w:t>
      </w:r>
      <w:r w:rsidR="001B75E2" w:rsidRPr="007858EC">
        <w:t>crisps</w:t>
      </w:r>
      <w:r w:rsidR="009914B1">
        <w:t>.</w:t>
      </w:r>
    </w:p>
    <w:p w14:paraId="4C443746" w14:textId="77777777" w:rsidR="009914B1" w:rsidRDefault="009914B1" w:rsidP="009914B1">
      <w:pPr>
        <w:pStyle w:val="ListParagraph"/>
      </w:pPr>
    </w:p>
    <w:p w14:paraId="53632468" w14:textId="440F11AE" w:rsidR="009914B1" w:rsidRDefault="00BF0681" w:rsidP="008E25E0">
      <w:pPr>
        <w:pStyle w:val="ListParagraph"/>
        <w:numPr>
          <w:ilvl w:val="0"/>
          <w:numId w:val="9"/>
        </w:numPr>
      </w:pPr>
      <w:r w:rsidRPr="007858EC">
        <w:t>Agrodealers</w:t>
      </w:r>
      <w:r w:rsidR="008A6DAC" w:rsidRPr="007858EC">
        <w:t xml:space="preserve"> specifically said they would</w:t>
      </w:r>
      <w:r w:rsidRPr="007858EC">
        <w:t xml:space="preserve"> need </w:t>
      </w:r>
      <w:r w:rsidR="000A71B2" w:rsidRPr="009914B1">
        <w:rPr>
          <w:b/>
        </w:rPr>
        <w:t>i</w:t>
      </w:r>
      <w:r w:rsidRPr="009914B1">
        <w:rPr>
          <w:b/>
        </w:rPr>
        <w:t>nformation on</w:t>
      </w:r>
      <w:r w:rsidRPr="007858EC">
        <w:t xml:space="preserve"> </w:t>
      </w:r>
      <w:r w:rsidRPr="009914B1">
        <w:rPr>
          <w:b/>
        </w:rPr>
        <w:t>improved inputs</w:t>
      </w:r>
      <w:r w:rsidR="000A71B2" w:rsidRPr="009914B1">
        <w:rPr>
          <w:b/>
        </w:rPr>
        <w:t xml:space="preserve"> on time</w:t>
      </w:r>
      <w:r w:rsidR="000A71B2" w:rsidRPr="007858EC">
        <w:t>. C</w:t>
      </w:r>
      <w:r w:rsidRPr="007858EC">
        <w:t>urrently they only see the effects of improved inputs on demo</w:t>
      </w:r>
      <w:r w:rsidR="00D96224">
        <w:t>-</w:t>
      </w:r>
      <w:r w:rsidRPr="007858EC">
        <w:t xml:space="preserve">plots </w:t>
      </w:r>
      <w:r w:rsidR="000A71B2" w:rsidRPr="007858EC">
        <w:t>during the season when they are having the products in stock already. Agrodealers want to receive information (or see demo</w:t>
      </w:r>
      <w:r w:rsidR="00091F07">
        <w:t>-</w:t>
      </w:r>
      <w:r w:rsidR="000A71B2" w:rsidRPr="007858EC">
        <w:t>plots) prior to the agricultural season in order to effectively sell the new products to the farmers.</w:t>
      </w:r>
    </w:p>
    <w:p w14:paraId="34021510" w14:textId="77777777" w:rsidR="009914B1" w:rsidRDefault="009914B1" w:rsidP="009914B1">
      <w:pPr>
        <w:pStyle w:val="ListParagraph"/>
      </w:pPr>
    </w:p>
    <w:p w14:paraId="1DBF2588" w14:textId="77777777" w:rsidR="00D96224" w:rsidRDefault="004028CC" w:rsidP="008E25E0">
      <w:pPr>
        <w:pStyle w:val="ListParagraph"/>
        <w:numPr>
          <w:ilvl w:val="0"/>
          <w:numId w:val="9"/>
        </w:numPr>
      </w:pPr>
      <w:r w:rsidRPr="007858EC">
        <w:t xml:space="preserve">There is a need to </w:t>
      </w:r>
      <w:r w:rsidRPr="00D96224">
        <w:rPr>
          <w:b/>
        </w:rPr>
        <w:t>better equip a</w:t>
      </w:r>
      <w:r w:rsidR="00BF0681" w:rsidRPr="00D96224">
        <w:rPr>
          <w:b/>
        </w:rPr>
        <w:t xml:space="preserve">grodealers </w:t>
      </w:r>
      <w:r w:rsidR="001B75E2" w:rsidRPr="00D96224">
        <w:rPr>
          <w:b/>
        </w:rPr>
        <w:t>with more comprehensive information</w:t>
      </w:r>
      <w:r w:rsidR="001B75E2" w:rsidRPr="007858EC">
        <w:t xml:space="preserve"> on the </w:t>
      </w:r>
      <w:r w:rsidRPr="007858EC">
        <w:t xml:space="preserve">entire </w:t>
      </w:r>
      <w:r w:rsidR="001B75E2" w:rsidRPr="007858EC">
        <w:t>process of crop production</w:t>
      </w:r>
      <w:r w:rsidR="00BF0681" w:rsidRPr="007858EC">
        <w:t xml:space="preserve">. Hence </w:t>
      </w:r>
      <w:r w:rsidR="00D96224">
        <w:t>crop</w:t>
      </w:r>
      <w:r w:rsidR="00BF0681" w:rsidRPr="007858EC">
        <w:t xml:space="preserve"> manual</w:t>
      </w:r>
      <w:r w:rsidR="00D96224">
        <w:t>s will</w:t>
      </w:r>
      <w:r w:rsidR="001B75E2" w:rsidRPr="007858EC">
        <w:t xml:space="preserve"> </w:t>
      </w:r>
      <w:r w:rsidR="00BF0681" w:rsidRPr="007858EC">
        <w:t>be useful</w:t>
      </w:r>
      <w:r w:rsidR="00E91880" w:rsidRPr="007858EC">
        <w:t xml:space="preserve">. However the impact of such </w:t>
      </w:r>
      <w:r w:rsidR="000A71B2" w:rsidRPr="007858EC">
        <w:t>information materials</w:t>
      </w:r>
      <w:r w:rsidR="00E91880" w:rsidRPr="007858EC">
        <w:t xml:space="preserve"> are likely to be much higher when</w:t>
      </w:r>
      <w:r w:rsidR="000A71B2" w:rsidRPr="007858EC">
        <w:t xml:space="preserve"> accompanied by </w:t>
      </w:r>
      <w:r w:rsidR="00BF0681" w:rsidRPr="007858EC">
        <w:t xml:space="preserve">training and demonstration plots. If such an approach would take place, for example by joining with AFAP to train agrodealers, it is essential that the participants </w:t>
      </w:r>
      <w:r w:rsidR="000A5719" w:rsidRPr="007858EC">
        <w:t xml:space="preserve">are </w:t>
      </w:r>
      <w:r w:rsidR="00BF0681" w:rsidRPr="007858EC">
        <w:t xml:space="preserve">shop vendors </w:t>
      </w:r>
      <w:r w:rsidR="00BF0681" w:rsidRPr="00D96224">
        <w:rPr>
          <w:u w:val="single"/>
        </w:rPr>
        <w:lastRenderedPageBreak/>
        <w:t>not</w:t>
      </w:r>
      <w:r w:rsidR="00BF0681" w:rsidRPr="007858EC">
        <w:t xml:space="preserve"> shop owners, unless the latter are actively involved in selling the products directly to farmers </w:t>
      </w:r>
      <w:r w:rsidR="000A5719" w:rsidRPr="007858EC">
        <w:t xml:space="preserve">and advise them </w:t>
      </w:r>
      <w:r w:rsidR="00BF0681" w:rsidRPr="007858EC">
        <w:t>as well.</w:t>
      </w:r>
      <w:r w:rsidR="001B75E2" w:rsidRPr="007858EC">
        <w:t xml:space="preserve"> More importantly, </w:t>
      </w:r>
      <w:r w:rsidR="000A5719" w:rsidRPr="007858EC">
        <w:t xml:space="preserve">it is inappropriate </w:t>
      </w:r>
      <w:r w:rsidR="001B75E2" w:rsidRPr="007858EC">
        <w:t>t</w:t>
      </w:r>
      <w:r w:rsidR="00BF0681" w:rsidRPr="007858EC">
        <w:t>o consider agrodealers as ‘backup extension workers’</w:t>
      </w:r>
      <w:r w:rsidR="000A5719" w:rsidRPr="007858EC">
        <w:t>,</w:t>
      </w:r>
      <w:r w:rsidR="00BF0681" w:rsidRPr="007858EC">
        <w:t xml:space="preserve"> as agrodealers are too pre-occupied with </w:t>
      </w:r>
      <w:r w:rsidR="00615056" w:rsidRPr="007858EC">
        <w:t>their business activitie</w:t>
      </w:r>
      <w:r w:rsidR="0025759A" w:rsidRPr="007858EC">
        <w:t>s.</w:t>
      </w:r>
    </w:p>
    <w:p w14:paraId="754D8CBA" w14:textId="77777777" w:rsidR="00D96224" w:rsidRDefault="00D96224" w:rsidP="00D96224">
      <w:pPr>
        <w:pStyle w:val="ListParagraph"/>
      </w:pPr>
    </w:p>
    <w:p w14:paraId="18189FED" w14:textId="733A3727" w:rsidR="004A5DE8" w:rsidRPr="007858EC" w:rsidRDefault="00722FED" w:rsidP="00D23DFA">
      <w:pPr>
        <w:pStyle w:val="ListParagraph"/>
        <w:numPr>
          <w:ilvl w:val="0"/>
          <w:numId w:val="9"/>
        </w:numPr>
      </w:pPr>
      <w:r w:rsidRPr="007858EC">
        <w:t>P</w:t>
      </w:r>
      <w:r w:rsidR="001B75E2" w:rsidRPr="007858EC">
        <w:t>ublic extension workers</w:t>
      </w:r>
      <w:r w:rsidR="00D15A44" w:rsidRPr="007858EC">
        <w:t xml:space="preserve"> </w:t>
      </w:r>
      <w:r w:rsidRPr="007858EC">
        <w:t xml:space="preserve">pointed out </w:t>
      </w:r>
      <w:r w:rsidR="00D15A44" w:rsidRPr="007858EC">
        <w:t xml:space="preserve">that general guides and manuals are often too generic. Hence </w:t>
      </w:r>
      <w:r w:rsidR="00D15A44" w:rsidRPr="00D96224">
        <w:rPr>
          <w:b/>
        </w:rPr>
        <w:t>information should be crop specific</w:t>
      </w:r>
      <w:r w:rsidR="00D23DFA">
        <w:t>. An example of information material being too generic is a guide</w:t>
      </w:r>
      <w:r w:rsidR="00D15A44" w:rsidRPr="007858EC">
        <w:t xml:space="preserve"> on vegetable production produced by the Ministry of Agriculture, financed by FAO. </w:t>
      </w:r>
      <w:r w:rsidR="004A5DE8" w:rsidRPr="007858EC">
        <w:t xml:space="preserve">Two versions were produced. </w:t>
      </w:r>
      <w:r w:rsidR="00D15A44" w:rsidRPr="007858EC">
        <w:t xml:space="preserve">One guide was meant for extension workers but </w:t>
      </w:r>
      <w:r w:rsidR="004A5DE8" w:rsidRPr="007858EC">
        <w:t xml:space="preserve">extension staff interviewed considered it </w:t>
      </w:r>
      <w:r w:rsidR="00D15A44" w:rsidRPr="007858EC">
        <w:t>consist</w:t>
      </w:r>
      <w:r w:rsidR="004A5DE8" w:rsidRPr="007858EC">
        <w:t>ed</w:t>
      </w:r>
      <w:r w:rsidR="00D15A44" w:rsidRPr="007858EC">
        <w:t xml:space="preserve"> of too much text (see </w:t>
      </w:r>
      <w:r w:rsidR="00D96224">
        <w:t>F</w:t>
      </w:r>
      <w:r w:rsidR="00A07D42" w:rsidRPr="007858EC">
        <w:t xml:space="preserve">igure </w:t>
      </w:r>
      <w:r w:rsidR="00091F07">
        <w:t>7</w:t>
      </w:r>
      <w:r w:rsidR="00D15A44" w:rsidRPr="007858EC">
        <w:t xml:space="preserve">). </w:t>
      </w:r>
      <w:r w:rsidR="004A5DE8" w:rsidRPr="007858EC">
        <w:t>A</w:t>
      </w:r>
      <w:r w:rsidR="00D15A44" w:rsidRPr="007858EC">
        <w:t xml:space="preserve"> more concise </w:t>
      </w:r>
      <w:r w:rsidR="00D23DFA">
        <w:t xml:space="preserve">and more basic </w:t>
      </w:r>
      <w:r w:rsidR="00D15A44" w:rsidRPr="007858EC">
        <w:t>version, with many more graphics</w:t>
      </w:r>
      <w:r w:rsidR="004A5DE8" w:rsidRPr="007858EC">
        <w:t xml:space="preserve"> was developed targeting farmers </w:t>
      </w:r>
      <w:r w:rsidR="00D23DFA">
        <w:t>and</w:t>
      </w:r>
      <w:r w:rsidR="00604331" w:rsidRPr="007858EC">
        <w:t xml:space="preserve"> extension workers (see </w:t>
      </w:r>
      <w:r w:rsidR="00D96224">
        <w:t>F</w:t>
      </w:r>
      <w:r w:rsidR="00615056" w:rsidRPr="007858EC">
        <w:t xml:space="preserve">igure </w:t>
      </w:r>
      <w:r w:rsidR="00091F07">
        <w:t>8</w:t>
      </w:r>
      <w:r w:rsidR="00D15A44" w:rsidRPr="007858EC">
        <w:t>).</w:t>
      </w:r>
      <w:r w:rsidR="00D15A44" w:rsidRPr="007858EC">
        <w:rPr>
          <w:rStyle w:val="FootnoteReference"/>
        </w:rPr>
        <w:footnoteReference w:id="15"/>
      </w:r>
      <w:r w:rsidR="00D15A44" w:rsidRPr="007858EC">
        <w:t xml:space="preserve"> </w:t>
      </w:r>
      <w:r w:rsidR="004A5DE8" w:rsidRPr="007858EC">
        <w:t xml:space="preserve">However, both </w:t>
      </w:r>
      <w:r w:rsidR="00D15A44" w:rsidRPr="007858EC">
        <w:t>manual</w:t>
      </w:r>
      <w:r w:rsidR="004A5DE8" w:rsidRPr="007858EC">
        <w:t>s were</w:t>
      </w:r>
      <w:r w:rsidR="00D15A44" w:rsidRPr="007858EC">
        <w:t xml:space="preserve"> very </w:t>
      </w:r>
      <w:r w:rsidRPr="007858EC">
        <w:t>generic</w:t>
      </w:r>
      <w:r w:rsidR="004A5DE8" w:rsidRPr="007858EC">
        <w:t>,</w:t>
      </w:r>
      <w:r w:rsidRPr="007858EC">
        <w:t xml:space="preserve"> </w:t>
      </w:r>
      <w:r w:rsidR="00D15A44" w:rsidRPr="007858EC">
        <w:t>deal</w:t>
      </w:r>
      <w:r w:rsidR="004A5DE8" w:rsidRPr="007858EC">
        <w:t>ing</w:t>
      </w:r>
      <w:r w:rsidR="00D15A44" w:rsidRPr="007858EC">
        <w:t xml:space="preserve"> with vegetable cultivation in general</w:t>
      </w:r>
      <w:r w:rsidR="004A5DE8" w:rsidRPr="007858EC">
        <w:t xml:space="preserve"> and giving no </w:t>
      </w:r>
      <w:r w:rsidR="00C7767B" w:rsidRPr="007858EC">
        <w:t xml:space="preserve">crop </w:t>
      </w:r>
      <w:r w:rsidR="00D15A44" w:rsidRPr="007858EC">
        <w:t>specific information and</w:t>
      </w:r>
      <w:r w:rsidR="009A79C2" w:rsidRPr="007858EC">
        <w:t xml:space="preserve"> r</w:t>
      </w:r>
      <w:r w:rsidR="00D15A44" w:rsidRPr="007858EC">
        <w:t>ecommendations for different vegetable crops and varieties</w:t>
      </w:r>
    </w:p>
    <w:p w14:paraId="18BA0F8D" w14:textId="5549D0C5" w:rsidR="004A5DE8" w:rsidRPr="007858EC" w:rsidRDefault="00D96224" w:rsidP="00512AB7">
      <w:pPr>
        <w:keepNext/>
      </w:pPr>
      <w:r>
        <w:rPr>
          <w:noProof/>
          <w:lang w:eastAsia="en-GB"/>
        </w:rPr>
        <mc:AlternateContent>
          <mc:Choice Requires="wpg">
            <w:drawing>
              <wp:anchor distT="0" distB="0" distL="114300" distR="114300" simplePos="0" relativeHeight="251706368" behindDoc="0" locked="0" layoutInCell="1" allowOverlap="1" wp14:anchorId="0BDB048A" wp14:editId="5A5DEF4B">
                <wp:simplePos x="0" y="0"/>
                <wp:positionH relativeFrom="margin">
                  <wp:align>left</wp:align>
                </wp:positionH>
                <wp:positionV relativeFrom="paragraph">
                  <wp:posOffset>207645</wp:posOffset>
                </wp:positionV>
                <wp:extent cx="5433060" cy="1949450"/>
                <wp:effectExtent l="0" t="0" r="0" b="0"/>
                <wp:wrapSquare wrapText="bothSides"/>
                <wp:docPr id="203" name="Group 203"/>
                <wp:cNvGraphicFramePr/>
                <a:graphic xmlns:a="http://schemas.openxmlformats.org/drawingml/2006/main">
                  <a:graphicData uri="http://schemas.microsoft.com/office/word/2010/wordprocessingGroup">
                    <wpg:wgp>
                      <wpg:cNvGrpSpPr/>
                      <wpg:grpSpPr>
                        <a:xfrm>
                          <a:off x="0" y="0"/>
                          <a:ext cx="5433060" cy="1949450"/>
                          <a:chOff x="0" y="0"/>
                          <a:chExt cx="5433060" cy="1949450"/>
                        </a:xfrm>
                      </wpg:grpSpPr>
                      <wpg:grpSp>
                        <wpg:cNvPr id="200" name="Group 200"/>
                        <wpg:cNvGrpSpPr/>
                        <wpg:grpSpPr>
                          <a:xfrm>
                            <a:off x="0" y="0"/>
                            <a:ext cx="4067810" cy="1949450"/>
                            <a:chOff x="0" y="0"/>
                            <a:chExt cx="4067810" cy="1949450"/>
                          </a:xfrm>
                        </wpg:grpSpPr>
                        <pic:pic xmlns:pic="http://schemas.openxmlformats.org/drawingml/2006/picture">
                          <pic:nvPicPr>
                            <pic:cNvPr id="28" name="Picture 28" descr="F:\DCIM\104_PANA\P1040033.JPG"/>
                            <pic:cNvPicPr>
                              <a:picLocks noChangeAspect="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571750" cy="1928495"/>
                            </a:xfrm>
                            <a:prstGeom prst="rect">
                              <a:avLst/>
                            </a:prstGeom>
                            <a:noFill/>
                            <a:ln>
                              <a:noFill/>
                            </a:ln>
                          </pic:spPr>
                        </pic:pic>
                        <pic:pic xmlns:pic="http://schemas.openxmlformats.org/drawingml/2006/picture">
                          <pic:nvPicPr>
                            <pic:cNvPr id="29" name="Picture 29" descr="F:\DCIM\104_PANA\P1040021.JPG"/>
                            <pic:cNvPicPr>
                              <a:picLocks noChangeAspect="1"/>
                            </pic:cNvPicPr>
                          </pic:nvPicPr>
                          <pic:blipFill rotWithShape="1">
                            <a:blip r:embed="rId30" cstate="print">
                              <a:extLst>
                                <a:ext uri="{28A0092B-C50C-407E-A947-70E740481C1C}">
                                  <a14:useLocalDpi xmlns:a14="http://schemas.microsoft.com/office/drawing/2010/main"/>
                                </a:ext>
                              </a:extLst>
                            </a:blip>
                            <a:srcRect/>
                            <a:stretch/>
                          </pic:blipFill>
                          <pic:spPr bwMode="auto">
                            <a:xfrm rot="5400000">
                              <a:off x="2407920" y="289560"/>
                              <a:ext cx="1948180" cy="1371600"/>
                            </a:xfrm>
                            <a:prstGeom prst="rect">
                              <a:avLst/>
                            </a:prstGeom>
                            <a:noFill/>
                            <a:ln>
                              <a:noFill/>
                            </a:ln>
                            <a:extLst>
                              <a:ext uri="{53640926-AAD7-44D8-BBD7-CCE9431645EC}">
                                <a14:shadowObscured xmlns:a14="http://schemas.microsoft.com/office/drawing/2010/main"/>
                              </a:ext>
                            </a:extLst>
                          </pic:spPr>
                        </pic:pic>
                      </wpg:grpSp>
                      <wps:wsp>
                        <wps:cNvPr id="201" name="Text Box 2"/>
                        <wps:cNvSpPr txBox="1">
                          <a:spLocks noChangeArrowheads="1"/>
                        </wps:cNvSpPr>
                        <wps:spPr bwMode="auto">
                          <a:xfrm>
                            <a:off x="4084320" y="45720"/>
                            <a:ext cx="1348740" cy="869950"/>
                          </a:xfrm>
                          <a:prstGeom prst="rect">
                            <a:avLst/>
                          </a:prstGeom>
                          <a:solidFill>
                            <a:srgbClr val="FFFFFF"/>
                          </a:solidFill>
                          <a:ln w="9525">
                            <a:noFill/>
                            <a:miter lim="800000"/>
                            <a:headEnd/>
                            <a:tailEnd/>
                          </a:ln>
                        </wps:spPr>
                        <wps:txbx>
                          <w:txbxContent>
                            <w:p w14:paraId="23224E05" w14:textId="7D9FB7F1" w:rsidR="00AC319D" w:rsidRPr="007858EC" w:rsidRDefault="00AC319D" w:rsidP="00D96224">
                              <w:pPr>
                                <w:pStyle w:val="Caption"/>
                              </w:pPr>
                              <w:r>
                                <w:t>Fi</w:t>
                              </w:r>
                              <w:r w:rsidRPr="007858EC">
                                <w:t xml:space="preserve">gure </w:t>
                              </w:r>
                              <w:r>
                                <w:t>7.</w:t>
                              </w:r>
                              <w:r w:rsidRPr="007858EC">
                                <w:t xml:space="preserve"> </w:t>
                              </w:r>
                              <w:r w:rsidRPr="00D96224">
                                <w:rPr>
                                  <w:b w:val="0"/>
                                  <w:i w:val="0"/>
                                </w:rPr>
                                <w:t>A guide for extension workers on GAP for horticultural crops production in Tanzania</w:t>
                              </w:r>
                              <w:r w:rsidRPr="00D96224">
                                <w:rPr>
                                  <w:rFonts w:ascii="Calibri" w:hAnsi="Calibri" w:cs="Calibri"/>
                                  <w:b w:val="0"/>
                                  <w:i w:val="0"/>
                                </w:rPr>
                                <w:t xml:space="preserve"> </w:t>
                              </w:r>
                            </w:p>
                            <w:p w14:paraId="2E8725B3" w14:textId="33C3D15D" w:rsidR="00AC319D" w:rsidRDefault="00AC319D"/>
                          </w:txbxContent>
                        </wps:txbx>
                        <wps:bodyPr rot="0" vert="horz" wrap="square" lIns="91440" tIns="45720" rIns="91440" bIns="45720" anchor="t" anchorCtr="0">
                          <a:spAutoFit/>
                        </wps:bodyPr>
                      </wps:wsp>
                    </wpg:wgp>
                  </a:graphicData>
                </a:graphic>
              </wp:anchor>
            </w:drawing>
          </mc:Choice>
          <mc:Fallback>
            <w:pict>
              <v:group w14:anchorId="0BDB048A" id="Group 203" o:spid="_x0000_s1044" style="position:absolute;margin-left:0;margin-top:16.35pt;width:427.8pt;height:153.5pt;z-index:251706368;mso-position-horizontal:left;mso-position-horizontal-relative:margin;mso-position-vertical-relative:text" coordsize="54330,194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">
                <v:group id="Group 200" o:spid="_x0000_s1045" style="position:absolute;width:40678;height:19494" coordsize="40678,194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Dh+yDFAAAA3AAA&#10;AA8AAAAAAAAAAAAAAAAAqgIAAGRycy9kb3ducmV2LnhtbFBLBQYAAAAABAAEAPoAAACcAwAAAAA=&#10;">
                  <v:shape id="Picture 28" o:spid="_x0000_s1046" type="#_x0000_t75" style="position:absolute;width:25717;height:19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WiVO+AAAA2wAAAA8AAABkcnMvZG93bnJldi54bWxET8uKwjAU3Q/4D+EK7sZUUSnVKCqIbmbh&#10;c31prm1pc1ObaOvfTxaCy8N5L1adqcSLGldYVjAaRiCIU6sLzhRczrvfGITzyBory6TgTQ5Wy97P&#10;AhNtWz7S6+QzEULYJagg975OpHRpTgbd0NbEgbvbxqAPsMmkbrAN4aaS4yiaSYMFh4Yca9rmlJan&#10;p1Fwx0mJj9nmeoun7TXe38rzn7soNeh36zkIT53/ij/ug1YwDmPDl/AD5PIf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qWiVO+AAAA2wAAAA8AAAAAAAAAAAAAAAAAnwIAAGRy&#10;cy9kb3ducmV2LnhtbFBLBQYAAAAABAAEAPcAAACKAwAAAAA=&#10;">
                    <v:imagedata r:id="rId31" o:title="P1040033"/>
                    <v:path arrowok="t"/>
                  </v:shape>
                  <v:shape id="Picture 29" o:spid="_x0000_s1047" type="#_x0000_t75" style="position:absolute;left:24079;top:2895;width:19482;height:13716;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PKjPDAAAA2wAAAA8AAABkcnMvZG93bnJldi54bWxEj0trwzAQhO+F/Aexgd4aOQaXxokSQqGQ&#10;Y+r0kOPGWj+ItbItxY/++qpQ6HGYmW+Y3WEyjRiod7VlBetVBII4t7rmUsHX5ePlDYTzyBoby6Rg&#10;JgeH/eJph6m2I3/SkPlSBAi7FBVU3replC6vyKBb2ZY4eIXtDfog+1LqHscAN42Mo+hVGqw5LFTY&#10;0ntF+T17GAXJVJx1IpOivTbdfIu7y8N030o9L6fjFoSnyf+H/9onrSDewO+X8APk/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E8qM8MAAADbAAAADwAAAAAAAAAAAAAAAACf&#10;AgAAZHJzL2Rvd25yZXYueG1sUEsFBgAAAAAEAAQA9wAAAI8DAAAAAA==&#10;">
                    <v:imagedata r:id="rId32" o:title="P1040021"/>
                    <v:path arrowok="t"/>
                  </v:shape>
                </v:group>
                <v:shape id="_x0000_s1048" type="#_x0000_t202" style="position:absolute;left:40843;top:457;width:13487;height:8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OTqsQA&#10;AADcAAAADwAAAGRycy9kb3ducmV2LnhtbESPzWrDMBCE74G+g9hCb7HsQE1xo4QQKJTiQ53m0ONi&#10;bS3X1sq1lNh9+ygQyHGYn49Zb2fbizONvnWsIEtSEMS10y03Co5fb8sXED4ga+wdk4J/8rDdPCzW&#10;WGg3cUXnQ2hEHGFfoAITwlBI6WtDFn3iBuLo/bjRYohybKQecYrjtperNM2lxZYjweBAe0N1dzjZ&#10;CCl9farc329WdvLbdDk+f5oPpZ4e590riEBzuIdv7XetYJVmcD0Tj4DcX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Dk6rEAAAA3AAAAA8AAAAAAAAAAAAAAAAAmAIAAGRycy9k&#10;b3ducmV2LnhtbFBLBQYAAAAABAAEAPUAAACJAwAAAAA=&#10;" stroked="f">
                  <v:textbox style="mso-fit-shape-to-text:t">
                    <w:txbxContent>
                      <w:p w14:paraId="23224E05" w14:textId="7D9FB7F1" w:rsidR="00AC319D" w:rsidRPr="007858EC" w:rsidRDefault="00AC319D" w:rsidP="00D96224">
                        <w:pPr>
                          <w:pStyle w:val="Caption"/>
                        </w:pPr>
                        <w:r>
                          <w:t>Fi</w:t>
                        </w:r>
                        <w:r w:rsidRPr="007858EC">
                          <w:t xml:space="preserve">gure </w:t>
                        </w:r>
                        <w:r>
                          <w:t>7.</w:t>
                        </w:r>
                        <w:r w:rsidRPr="007858EC">
                          <w:t xml:space="preserve"> </w:t>
                        </w:r>
                        <w:r w:rsidRPr="00D96224">
                          <w:rPr>
                            <w:b w:val="0"/>
                            <w:i w:val="0"/>
                          </w:rPr>
                          <w:t>A guide for extension workers on GAP for horticultural crops production in Tanzania</w:t>
                        </w:r>
                        <w:r w:rsidRPr="00D96224">
                          <w:rPr>
                            <w:rFonts w:ascii="Calibri" w:hAnsi="Calibri" w:cs="Calibri"/>
                            <w:b w:val="0"/>
                            <w:i w:val="0"/>
                          </w:rPr>
                          <w:t xml:space="preserve"> </w:t>
                        </w:r>
                      </w:p>
                      <w:p w14:paraId="2E8725B3" w14:textId="33C3D15D" w:rsidR="00AC319D" w:rsidRDefault="00AC319D"/>
                    </w:txbxContent>
                  </v:textbox>
                </v:shape>
                <w10:wrap type="square" anchorx="margin"/>
              </v:group>
            </w:pict>
          </mc:Fallback>
        </mc:AlternateContent>
      </w:r>
    </w:p>
    <w:p w14:paraId="6B4F55BD" w14:textId="64F2FE6A" w:rsidR="00D96224" w:rsidRPr="007858EC" w:rsidRDefault="00D96224" w:rsidP="004A5DE8">
      <w:pPr>
        <w:keepNext/>
        <w:tabs>
          <w:tab w:val="left" w:pos="4658"/>
        </w:tabs>
        <w:ind w:left="392"/>
      </w:pPr>
      <w:r w:rsidRPr="007858EC">
        <w:tab/>
      </w:r>
    </w:p>
    <w:p w14:paraId="0D032168" w14:textId="3C890E30" w:rsidR="00D96224" w:rsidRPr="007858EC" w:rsidRDefault="00D96224" w:rsidP="00D96224">
      <w:r w:rsidRPr="00D96224">
        <w:t xml:space="preserve"> </w:t>
      </w:r>
    </w:p>
    <w:p w14:paraId="4C254AC1" w14:textId="42FE46E1" w:rsidR="00D96224" w:rsidRPr="007858EC" w:rsidRDefault="00091F07" w:rsidP="004A5DE8">
      <w:pPr>
        <w:keepNext/>
      </w:pPr>
      <w:r>
        <w:rPr>
          <w:noProof/>
          <w:lang w:eastAsia="en-GB"/>
        </w:rPr>
        <mc:AlternateContent>
          <mc:Choice Requires="wpg">
            <w:drawing>
              <wp:inline distT="0" distB="0" distL="0" distR="0" wp14:anchorId="2FF1F889" wp14:editId="619F4269">
                <wp:extent cx="5469890" cy="1852930"/>
                <wp:effectExtent l="0" t="0" r="0" b="0"/>
                <wp:docPr id="205" name="Group 205"/>
                <wp:cNvGraphicFramePr/>
                <a:graphic xmlns:a="http://schemas.openxmlformats.org/drawingml/2006/main">
                  <a:graphicData uri="http://schemas.microsoft.com/office/word/2010/wordprocessingGroup">
                    <wpg:wgp>
                      <wpg:cNvGrpSpPr/>
                      <wpg:grpSpPr>
                        <a:xfrm>
                          <a:off x="0" y="0"/>
                          <a:ext cx="5469890" cy="1852930"/>
                          <a:chOff x="0" y="0"/>
                          <a:chExt cx="5469890" cy="1852930"/>
                        </a:xfrm>
                      </wpg:grpSpPr>
                      <pic:pic xmlns:pic="http://schemas.openxmlformats.org/drawingml/2006/picture">
                        <pic:nvPicPr>
                          <pic:cNvPr id="30" name="Picture 30" descr="F:\DCIM\104_PANA\P1040036.JPG"/>
                          <pic:cNvPicPr>
                            <a:picLocks noChangeAspect="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470785" cy="1852930"/>
                          </a:xfrm>
                          <a:prstGeom prst="rect">
                            <a:avLst/>
                          </a:prstGeom>
                          <a:noFill/>
                          <a:ln>
                            <a:noFill/>
                          </a:ln>
                        </pic:spPr>
                      </pic:pic>
                      <pic:pic xmlns:pic="http://schemas.openxmlformats.org/drawingml/2006/picture">
                        <pic:nvPicPr>
                          <pic:cNvPr id="192" name="Picture 192"/>
                          <pic:cNvPicPr>
                            <a:picLocks noChangeAspect="1"/>
                          </pic:cNvPicPr>
                        </pic:nvPicPr>
                        <pic:blipFill>
                          <a:blip r:embed="rId34">
                            <a:extLst>
                              <a:ext uri="{28A0092B-C50C-407E-A947-70E740481C1C}">
                                <a14:useLocalDpi xmlns:a14="http://schemas.microsoft.com/office/drawing/2010/main"/>
                              </a:ext>
                            </a:extLst>
                          </a:blip>
                          <a:srcRect/>
                          <a:stretch>
                            <a:fillRect/>
                          </a:stretch>
                        </pic:blipFill>
                        <pic:spPr bwMode="auto">
                          <a:xfrm>
                            <a:off x="2674620" y="15240"/>
                            <a:ext cx="1377950" cy="1835150"/>
                          </a:xfrm>
                          <a:prstGeom prst="rect">
                            <a:avLst/>
                          </a:prstGeom>
                          <a:noFill/>
                        </pic:spPr>
                      </pic:pic>
                      <wps:wsp>
                        <wps:cNvPr id="204" name="Text Box 2"/>
                        <wps:cNvSpPr txBox="1">
                          <a:spLocks noChangeArrowheads="1"/>
                        </wps:cNvSpPr>
                        <wps:spPr bwMode="auto">
                          <a:xfrm>
                            <a:off x="4107180" y="45720"/>
                            <a:ext cx="1362710" cy="1014730"/>
                          </a:xfrm>
                          <a:prstGeom prst="rect">
                            <a:avLst/>
                          </a:prstGeom>
                          <a:solidFill>
                            <a:srgbClr val="FFFFFF"/>
                          </a:solidFill>
                          <a:ln w="9525">
                            <a:noFill/>
                            <a:miter lim="800000"/>
                            <a:headEnd/>
                            <a:tailEnd/>
                          </a:ln>
                        </wps:spPr>
                        <wps:txbx>
                          <w:txbxContent>
                            <w:p w14:paraId="486E1A93" w14:textId="77777777" w:rsidR="00AC319D" w:rsidRPr="00D96224" w:rsidRDefault="00AC319D" w:rsidP="00091F07">
                              <w:pPr>
                                <w:rPr>
                                  <w:sz w:val="16"/>
                                </w:rPr>
                              </w:pPr>
                              <w:r w:rsidRPr="00D96224">
                                <w:rPr>
                                  <w:b/>
                                  <w:i/>
                                  <w:sz w:val="16"/>
                                </w:rPr>
                                <w:t xml:space="preserve">Figure </w:t>
                              </w:r>
                              <w:r>
                                <w:rPr>
                                  <w:b/>
                                  <w:i/>
                                  <w:sz w:val="16"/>
                                </w:rPr>
                                <w:t>8</w:t>
                              </w:r>
                              <w:r w:rsidRPr="00D96224">
                                <w:rPr>
                                  <w:b/>
                                  <w:i/>
                                  <w:sz w:val="16"/>
                                </w:rPr>
                                <w:t>.</w:t>
                              </w:r>
                              <w:r w:rsidRPr="00D96224">
                                <w:rPr>
                                  <w:sz w:val="16"/>
                                </w:rPr>
                                <w:t xml:space="preserve"> A more concise guide for extension workers on GAP for horticultural crops production in Tanzania</w:t>
                              </w:r>
                            </w:p>
                          </w:txbxContent>
                        </wps:txbx>
                        <wps:bodyPr rot="0" vert="horz" wrap="square" lIns="91440" tIns="45720" rIns="91440" bIns="45720" anchor="t" anchorCtr="0">
                          <a:spAutoFit/>
                        </wps:bodyPr>
                      </wps:wsp>
                    </wpg:wgp>
                  </a:graphicData>
                </a:graphic>
              </wp:inline>
            </w:drawing>
          </mc:Choice>
          <mc:Fallback>
            <w:pict>
              <v:group w14:anchorId="2FF1F889" id="Group 205" o:spid="_x0000_s1049" style="width:430.7pt;height:145.9pt;mso-position-horizontal-relative:char;mso-position-vertical-relative:line" coordsize="54698,1852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">
                <v:shape id="Picture 30" o:spid="_x0000_s1050" type="#_x0000_t75" style="position:absolute;width:24707;height:185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KGLrAAAAA2wAAAA8AAABkcnMvZG93bnJldi54bWxET81qwkAQvgu+wzKF3nSTCFKia5CCItgW&#10;1DzANDtNgtnZkF017dN3DoUeP77/dTG6Tt1pCK1nA+k8AUVcedtybaC87GYvoEJEtth5JgPfFKDY&#10;TCdrzK1/8Inu51grCeGQo4Emxj7XOlQNOQxz3xML9+UHh1HgUGs74EPCXaezJFlqhy1LQ4M9vTZU&#10;Xc83Z2CB5Snjn+Ol/PDl53v6li39bm/M89O4XYGKNMZ/8Z/7YMUn6+WL/AC9+Q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3MoYusAAAADbAAAADwAAAAAAAAAAAAAAAACfAgAA&#10;ZHJzL2Rvd25yZXYueG1sUEsFBgAAAAAEAAQA9wAAAIwDAAAAAA==&#10;">
                  <v:imagedata r:id="rId35" o:title="P1040036"/>
                  <v:path arrowok="t"/>
                </v:shape>
                <v:shape id="Picture 192" o:spid="_x0000_s1051" type="#_x0000_t75" style="position:absolute;left:26746;top:152;width:13779;height:183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Z/CAAAA3AAAAA8AAABkcnMvZG93bnJldi54bWxET0uLwjAQvi/4H8II3tbUHnbXahQtCD0J&#10;uj7wNjRjW2wmpcna+u/NguBtPr7nzJe9qcWdWldZVjAZRyCIc6srLhQcfjefPyCcR9ZYWyYFD3Kw&#10;XAw+5pho2/GO7ntfiBDCLkEFpfdNIqXLSzLoxrYhDtzVtgZ9gG0hdYtdCDe1jKPoSxqsODSU2FBa&#10;Un7b/xkF58e2btLj5fSdmWiSapOub12l1GjYr2YgPPX+LX65Mx3mT2P4fyZcIB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mfwgAAANwAAAAPAAAAAAAAAAAAAAAAAJ8C&#10;AABkcnMvZG93bnJldi54bWxQSwUGAAAAAAQABAD3AAAAjgMAAAAA&#10;">
                  <v:imagedata r:id="rId36" o:title=""/>
                  <v:path arrowok="t"/>
                </v:shape>
                <v:shape id="_x0000_s1052" type="#_x0000_t202" style="position:absolute;left:41071;top:457;width:13627;height:10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QwMsMA&#10;AADcAAAADwAAAGRycy9kb3ducmV2LnhtbESPS4vCMBSF94L/IVxhdjZVRhmqUWRAkMGFr8UsL821&#10;qW1uOk3Uzr83guDycB4fZ77sbC1u1PrSsYJRkoIgzp0uuVBwOq6HXyB8QNZYOyYF/+Rhuej35php&#10;d+c93Q6hEHGEfYYKTAhNJqXPDVn0iWuIo3d2rcUQZVtI3eI9jttajtN0Ki2WHAkGG/o2lFeHq42Q&#10;rc+ve/d3GW0r+WuqKU525kepj0G3moEI1IV3+NXeaAXj9BO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QwMsMAAADcAAAADwAAAAAAAAAAAAAAAACYAgAAZHJzL2Rv&#10;d25yZXYueG1sUEsFBgAAAAAEAAQA9QAAAIgDAAAAAA==&#10;" stroked="f">
                  <v:textbox style="mso-fit-shape-to-text:t">
                    <w:txbxContent>
                      <w:p w14:paraId="486E1A93" w14:textId="77777777" w:rsidR="00AC319D" w:rsidRPr="00D96224" w:rsidRDefault="00AC319D" w:rsidP="00091F07">
                        <w:pPr>
                          <w:rPr>
                            <w:sz w:val="16"/>
                          </w:rPr>
                        </w:pPr>
                        <w:r w:rsidRPr="00D96224">
                          <w:rPr>
                            <w:b/>
                            <w:i/>
                            <w:sz w:val="16"/>
                          </w:rPr>
                          <w:t xml:space="preserve">Figure </w:t>
                        </w:r>
                        <w:r>
                          <w:rPr>
                            <w:b/>
                            <w:i/>
                            <w:sz w:val="16"/>
                          </w:rPr>
                          <w:t>8</w:t>
                        </w:r>
                        <w:r w:rsidRPr="00D96224">
                          <w:rPr>
                            <w:b/>
                            <w:i/>
                            <w:sz w:val="16"/>
                          </w:rPr>
                          <w:t>.</w:t>
                        </w:r>
                        <w:r w:rsidRPr="00D96224">
                          <w:rPr>
                            <w:sz w:val="16"/>
                          </w:rPr>
                          <w:t xml:space="preserve"> A more concise guide for extension workers on GAP for horticultural crops production in Tanzania</w:t>
                        </w:r>
                      </w:p>
                    </w:txbxContent>
                  </v:textbox>
                </v:shape>
                <w10:anchorlock/>
              </v:group>
            </w:pict>
          </mc:Fallback>
        </mc:AlternateContent>
      </w:r>
    </w:p>
    <w:p w14:paraId="1796E523" w14:textId="77777777" w:rsidR="004A5DE8" w:rsidRDefault="004A5DE8" w:rsidP="00512AB7">
      <w:pPr>
        <w:keepNext/>
      </w:pPr>
    </w:p>
    <w:p w14:paraId="3177F127" w14:textId="77777777" w:rsidR="00D96224" w:rsidRPr="007858EC" w:rsidRDefault="00D96224" w:rsidP="00512AB7">
      <w:pPr>
        <w:keepNext/>
      </w:pPr>
    </w:p>
    <w:p w14:paraId="09AB4CE5" w14:textId="77777777" w:rsidR="00D76138" w:rsidRPr="00D76138" w:rsidRDefault="00512AB7" w:rsidP="00D76138">
      <w:pPr>
        <w:rPr>
          <w:i/>
          <w:u w:val="single"/>
        </w:rPr>
      </w:pPr>
      <w:r w:rsidRPr="007858EC" w:rsidDel="00512AB7">
        <w:t xml:space="preserve"> </w:t>
      </w:r>
      <w:bookmarkStart w:id="12" w:name="_Toc426715401"/>
      <w:r w:rsidR="00AD4A0D" w:rsidRPr="007858EC">
        <w:rPr>
          <w:rStyle w:val="Heading3Char"/>
        </w:rPr>
        <w:t>2</w:t>
      </w:r>
      <w:r w:rsidR="001D658C" w:rsidRPr="007858EC">
        <w:rPr>
          <w:rStyle w:val="Heading3Char"/>
        </w:rPr>
        <w:t>.2</w:t>
      </w:r>
      <w:r w:rsidR="005153D6" w:rsidRPr="007858EC">
        <w:rPr>
          <w:rStyle w:val="Heading3Char"/>
        </w:rPr>
        <w:t>.2 Format</w:t>
      </w:r>
      <w:bookmarkEnd w:id="12"/>
      <w:r w:rsidR="00C65310" w:rsidRPr="007858EC">
        <w:br/>
      </w:r>
      <w:r w:rsidR="00C83E99" w:rsidRPr="007858EC">
        <w:br/>
      </w:r>
      <w:r w:rsidR="00C83E99" w:rsidRPr="00D76138">
        <w:rPr>
          <w:i/>
          <w:u w:val="single"/>
        </w:rPr>
        <w:t>Audiovisual</w:t>
      </w:r>
    </w:p>
    <w:p w14:paraId="06AF23BD" w14:textId="77777777" w:rsidR="00D76138" w:rsidRPr="00D76138" w:rsidRDefault="00D76138" w:rsidP="00D76138"/>
    <w:p w14:paraId="35C3AB8F" w14:textId="4000E540" w:rsidR="00091F07" w:rsidRDefault="00512AB7" w:rsidP="00091F07">
      <w:r w:rsidRPr="007858EC">
        <w:t>A</w:t>
      </w:r>
      <w:r w:rsidR="000E4C52" w:rsidRPr="007858EC">
        <w:t>udio</w:t>
      </w:r>
      <w:r w:rsidR="005A37B0" w:rsidRPr="007858EC">
        <w:t xml:space="preserve">visuals were mentioned as </w:t>
      </w:r>
      <w:r w:rsidRPr="007858EC">
        <w:t xml:space="preserve">a </w:t>
      </w:r>
      <w:r w:rsidR="005A37B0" w:rsidRPr="007858EC">
        <w:t>potentially strong</w:t>
      </w:r>
      <w:r w:rsidR="000E4C52" w:rsidRPr="007858EC">
        <w:t xml:space="preserve"> means to convey information related to ISFM and pest management. </w:t>
      </w:r>
      <w:r w:rsidRPr="007858EC">
        <w:t xml:space="preserve">However, </w:t>
      </w:r>
      <w:r w:rsidR="000E4C52" w:rsidRPr="007858EC">
        <w:t>most farmers and even extension workers</w:t>
      </w:r>
      <w:r w:rsidRPr="007858EC">
        <w:t xml:space="preserve"> interviewed</w:t>
      </w:r>
      <w:r w:rsidR="000E4C52" w:rsidRPr="007858EC">
        <w:t xml:space="preserve"> have irregular access, if at all, to TV and television programs</w:t>
      </w:r>
      <w:r w:rsidRPr="007858EC">
        <w:t>.</w:t>
      </w:r>
      <w:r w:rsidR="00D76138">
        <w:t xml:space="preserve"> </w:t>
      </w:r>
      <w:r w:rsidR="00A55DED" w:rsidRPr="007858EC">
        <w:t>Although most farmers interviewed did not seem to use radio as an important source of information, r</w:t>
      </w:r>
      <w:r w:rsidR="000E4C52" w:rsidRPr="007858EC">
        <w:t>adio</w:t>
      </w:r>
      <w:r w:rsidR="00EF12BC" w:rsidRPr="007858EC">
        <w:t xml:space="preserve"> </w:t>
      </w:r>
      <w:r w:rsidR="00A55DED" w:rsidRPr="007858EC">
        <w:t>has the potential to reach a</w:t>
      </w:r>
      <w:r w:rsidR="00EF12BC" w:rsidRPr="007858EC">
        <w:t xml:space="preserve"> </w:t>
      </w:r>
      <w:r w:rsidR="00EF12BC" w:rsidRPr="007858EC">
        <w:lastRenderedPageBreak/>
        <w:t xml:space="preserve">larger audience </w:t>
      </w:r>
      <w:r w:rsidR="000E4C52" w:rsidRPr="007858EC">
        <w:t xml:space="preserve">and </w:t>
      </w:r>
      <w:r w:rsidR="008620D7" w:rsidRPr="007858EC">
        <w:t>experiences of Farm Radio International provided evi</w:t>
      </w:r>
      <w:r w:rsidR="00D76138">
        <w:t>dence where use of radio had le</w:t>
      </w:r>
      <w:r w:rsidR="008620D7" w:rsidRPr="007858EC">
        <w:t xml:space="preserve">d to positive change </w:t>
      </w:r>
      <w:r w:rsidR="000E4C52" w:rsidRPr="007858EC">
        <w:t xml:space="preserve">(see </w:t>
      </w:r>
      <w:r w:rsidR="00117490">
        <w:t>T</w:t>
      </w:r>
      <w:r w:rsidR="000E4C52" w:rsidRPr="007858EC">
        <w:t xml:space="preserve">extbox </w:t>
      </w:r>
      <w:r w:rsidR="00D76138">
        <w:t>2</w:t>
      </w:r>
      <w:r w:rsidR="000E4C52" w:rsidRPr="007858EC">
        <w:t>).</w:t>
      </w:r>
    </w:p>
    <w:p w14:paraId="1B685C4C" w14:textId="13FDE891" w:rsidR="00091F07" w:rsidRPr="007858EC" w:rsidRDefault="00091F07" w:rsidP="00091F07"/>
    <w:p w14:paraId="1BC95956" w14:textId="3E07490F" w:rsidR="001238B8" w:rsidRDefault="00117490" w:rsidP="00117490">
      <w:r>
        <w:rPr>
          <w:noProof/>
          <w:lang w:eastAsia="en-GB"/>
        </w:rPr>
        <mc:AlternateContent>
          <mc:Choice Requires="wps">
            <w:drawing>
              <wp:anchor distT="45720" distB="45720" distL="114300" distR="114300" simplePos="0" relativeHeight="251712512" behindDoc="0" locked="0" layoutInCell="1" allowOverlap="1" wp14:anchorId="7E503D69" wp14:editId="3F02A6A2">
                <wp:simplePos x="0" y="0"/>
                <wp:positionH relativeFrom="margin">
                  <wp:align>left</wp:align>
                </wp:positionH>
                <wp:positionV relativeFrom="paragraph">
                  <wp:posOffset>1600200</wp:posOffset>
                </wp:positionV>
                <wp:extent cx="5707380" cy="1404620"/>
                <wp:effectExtent l="0" t="0" r="26670" b="1778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7380" cy="1404620"/>
                        </a:xfrm>
                        <a:prstGeom prst="rect">
                          <a:avLst/>
                        </a:prstGeom>
                        <a:solidFill>
                          <a:schemeClr val="accent6">
                            <a:lumMod val="20000"/>
                            <a:lumOff val="80000"/>
                          </a:schemeClr>
                        </a:solidFill>
                        <a:ln w="9525">
                          <a:solidFill>
                            <a:srgbClr val="000000"/>
                          </a:solidFill>
                          <a:miter lim="800000"/>
                          <a:headEnd/>
                          <a:tailEnd/>
                        </a:ln>
                      </wps:spPr>
                      <wps:txbx>
                        <w:txbxContent>
                          <w:p w14:paraId="4D959AAA" w14:textId="5A9C1051" w:rsidR="00AC319D" w:rsidRDefault="00AC319D" w:rsidP="00091F07">
                            <w:pPr>
                              <w:autoSpaceDE w:val="0"/>
                              <w:autoSpaceDN w:val="0"/>
                              <w:adjustRightInd w:val="0"/>
                              <w:spacing w:line="252" w:lineRule="auto"/>
                              <w:rPr>
                                <w:sz w:val="16"/>
                                <w:szCs w:val="16"/>
                              </w:rPr>
                            </w:pPr>
                            <w:r w:rsidRPr="00091F07">
                              <w:rPr>
                                <w:b/>
                                <w:sz w:val="16"/>
                                <w:szCs w:val="16"/>
                              </w:rPr>
                              <w:t>Textbox 2. Radio broadcasts in Tanzania</w:t>
                            </w:r>
                            <w:r w:rsidRPr="00091F07">
                              <w:rPr>
                                <w:b/>
                                <w:sz w:val="16"/>
                                <w:szCs w:val="16"/>
                              </w:rPr>
                              <w:br/>
                            </w:r>
                            <w:r w:rsidRPr="00091F07">
                              <w:rPr>
                                <w:b/>
                                <w:sz w:val="16"/>
                                <w:szCs w:val="16"/>
                              </w:rPr>
                              <w:br/>
                            </w:r>
                            <w:r w:rsidRPr="00091F07">
                              <w:rPr>
                                <w:sz w:val="16"/>
                                <w:szCs w:val="16"/>
                              </w:rPr>
                              <w:t>According to the statistics radio is still one of the most effective ways of communication, simply because of the very high usage rate. Around 80% of sub-Saharan African households have access to radio, compared to 60% for mobiles. As such, radio is one of the important ways of communicating ISFM-related information to end users. Also in Tanzania the coverage of radio is “fairly wide”. For example, it is estimated tha</w:t>
                            </w:r>
                            <w:r>
                              <w:rPr>
                                <w:sz w:val="16"/>
                                <w:szCs w:val="16"/>
                              </w:rPr>
                              <w:t xml:space="preserve">t a radio channel like </w:t>
                            </w:r>
                            <w:r w:rsidRPr="00091F07">
                              <w:rPr>
                                <w:sz w:val="16"/>
                                <w:szCs w:val="16"/>
                              </w:rPr>
                              <w:t xml:space="preserve">Abood FM can reach </w:t>
                            </w:r>
                            <w:r>
                              <w:rPr>
                                <w:sz w:val="16"/>
                                <w:szCs w:val="16"/>
                              </w:rPr>
                              <w:t>over two</w:t>
                            </w:r>
                            <w:r w:rsidRPr="00091F07">
                              <w:rPr>
                                <w:sz w:val="16"/>
                                <w:szCs w:val="16"/>
                              </w:rPr>
                              <w:t xml:space="preserve"> million people in total radio coverage, </w:t>
                            </w:r>
                            <w:r>
                              <w:rPr>
                                <w:sz w:val="16"/>
                                <w:szCs w:val="16"/>
                              </w:rPr>
                              <w:t xml:space="preserve">with half of the listeners from rural areas. </w:t>
                            </w:r>
                            <w:r w:rsidRPr="00091F07">
                              <w:rPr>
                                <w:sz w:val="16"/>
                                <w:szCs w:val="16"/>
                              </w:rPr>
                              <w:t>Access to radio was not cited as a very important source by the farmers interviewed However, the sample was small and unlikely to be representative to the entire farmer population.</w:t>
                            </w:r>
                            <w:r w:rsidRPr="00091F07">
                              <w:rPr>
                                <w:sz w:val="16"/>
                                <w:szCs w:val="16"/>
                              </w:rPr>
                              <w:br/>
                            </w:r>
                            <w:r w:rsidRPr="00091F07">
                              <w:rPr>
                                <w:sz w:val="16"/>
                                <w:szCs w:val="16"/>
                              </w:rPr>
                              <w:br/>
                              <w:t>Radio to disseminate information is often understood as buying air time and disseminating a relatively concise message. In practice this approach is expensive and has limited impact, according to Farm Radio International (FRI). Hence the approach pursued by FRI is quite different. Key</w:t>
                            </w:r>
                            <w:r w:rsidRPr="00091F07">
                              <w:rPr>
                                <w:rFonts w:eastAsia="Times New Roman" w:cstheme="minorHAnsi"/>
                                <w:color w:val="000000" w:themeColor="text1"/>
                                <w:sz w:val="16"/>
                                <w:szCs w:val="16"/>
                              </w:rPr>
                              <w:t xml:space="preserve"> to their approach is to piggyback on the relationship between the talk show host/radio DJ and the audience. They convince programme managers/broadcasters to pay more attention to agriculture at a set time weekly (8-9 in the evening for example, when farmers are not in the fields) as it also benefits the radio station since a lot of their listeners are farmers.</w:t>
                            </w:r>
                            <w:r w:rsidRPr="00091F07">
                              <w:rPr>
                                <w:rFonts w:eastAsia="Times New Roman" w:cstheme="minorHAnsi"/>
                                <w:color w:val="000000" w:themeColor="text1"/>
                                <w:sz w:val="16"/>
                                <w:szCs w:val="16"/>
                              </w:rPr>
                              <w:br/>
                            </w:r>
                            <w:r w:rsidRPr="00091F07">
                              <w:rPr>
                                <w:rFonts w:eastAsia="Times New Roman" w:cstheme="minorHAnsi"/>
                                <w:color w:val="000000" w:themeColor="text1"/>
                                <w:sz w:val="16"/>
                                <w:szCs w:val="16"/>
                              </w:rPr>
                              <w:br/>
                            </w:r>
                            <w:r w:rsidRPr="00091F07">
                              <w:rPr>
                                <w:sz w:val="16"/>
                                <w:szCs w:val="16"/>
                              </w:rPr>
                              <w:t>In Tanzania there are 100s of radio stations. FRI currently works with 8-9 of these and have experience on a multitude of crops, like cassava, oranges, sweet potato, rice, sesame, vegetables and sorghum as well as some other issues such as mental health.</w:t>
                            </w:r>
                            <w:r w:rsidRPr="00091F07">
                              <w:rPr>
                                <w:sz w:val="16"/>
                                <w:szCs w:val="16"/>
                              </w:rPr>
                              <w:br/>
                            </w:r>
                            <w:r w:rsidRPr="00091F07">
                              <w:rPr>
                                <w:sz w:val="16"/>
                                <w:szCs w:val="16"/>
                              </w:rPr>
                              <w:br/>
                              <w:t xml:space="preserve">A senior program officer at FRI, sees little value in written materials by themselves and noted: “If you want to keep it secret in Africa, write it down”.  However, she also noted that manuals for extension workers and dissemination of materials to farmers in combination with training on the same crop/technology that is being discussed through a radio campaign, could be beneficial. This is similar to the opinions of most other interviewees who claimed that printed materials with no other interaction is not useful. </w:t>
                            </w:r>
                            <w:r w:rsidRPr="00091F07">
                              <w:rPr>
                                <w:sz w:val="16"/>
                                <w:szCs w:val="16"/>
                              </w:rPr>
                              <w:br/>
                            </w:r>
                            <w:r w:rsidRPr="00091F07">
                              <w:rPr>
                                <w:sz w:val="16"/>
                                <w:szCs w:val="16"/>
                              </w:rPr>
                              <w:br/>
                              <w:t>An example given was the success of the teff row planting campaign in Ethiopia that, according to sources, was the result of combining different approaches lead by the Ministry of Agriculture including radio, distribution of a printed folder describing the practices and training to farmers and extension workers and; training for both groups.  The combination of approaches had positive results.</w:t>
                            </w:r>
                            <w:r w:rsidRPr="00091F07">
                              <w:rPr>
                                <w:sz w:val="16"/>
                                <w:szCs w:val="16"/>
                              </w:rPr>
                              <w:br/>
                            </w:r>
                            <w:r w:rsidRPr="00D76138">
                              <w:rPr>
                                <w:rStyle w:val="CommentReference"/>
                              </w:rPr>
                              <w:annotationRef/>
                            </w:r>
                            <w:r w:rsidRPr="00D76138">
                              <w:rPr>
                                <w:rStyle w:val="CommentReference"/>
                              </w:rPr>
                              <w:annotationRef/>
                            </w:r>
                            <w:r w:rsidRPr="00091F07">
                              <w:rPr>
                                <w:sz w:val="16"/>
                                <w:szCs w:val="16"/>
                              </w:rPr>
                              <w:br/>
                              <w:t xml:space="preserve">The program did have some interesting results: </w:t>
                            </w:r>
                          </w:p>
                          <w:p w14:paraId="7AFA3DE4" w14:textId="77777777" w:rsidR="00AC319D" w:rsidRDefault="00AC319D" w:rsidP="008E25E0">
                            <w:pPr>
                              <w:pStyle w:val="ListParagraph"/>
                              <w:numPr>
                                <w:ilvl w:val="0"/>
                                <w:numId w:val="11"/>
                              </w:numPr>
                              <w:autoSpaceDE w:val="0"/>
                              <w:autoSpaceDN w:val="0"/>
                              <w:adjustRightInd w:val="0"/>
                              <w:spacing w:line="252" w:lineRule="auto"/>
                              <w:ind w:left="284" w:hanging="207"/>
                              <w:rPr>
                                <w:sz w:val="16"/>
                                <w:szCs w:val="16"/>
                              </w:rPr>
                            </w:pPr>
                            <w:r w:rsidRPr="00091F07">
                              <w:rPr>
                                <w:sz w:val="16"/>
                                <w:szCs w:val="16"/>
                              </w:rPr>
                              <w:t>More than 2.4 million adult Ethiopians heard the participatory radio campaign  programs on improving teff planting practices in four regions (Tigray, Oromiya, Amhara, SSNPR).</w:t>
                            </w:r>
                          </w:p>
                          <w:p w14:paraId="3911E955" w14:textId="77777777" w:rsidR="00AC319D" w:rsidRDefault="00AC319D" w:rsidP="008E25E0">
                            <w:pPr>
                              <w:pStyle w:val="ListParagraph"/>
                              <w:numPr>
                                <w:ilvl w:val="0"/>
                                <w:numId w:val="11"/>
                              </w:numPr>
                              <w:autoSpaceDE w:val="0"/>
                              <w:autoSpaceDN w:val="0"/>
                              <w:adjustRightInd w:val="0"/>
                              <w:spacing w:line="252" w:lineRule="auto"/>
                              <w:ind w:left="284" w:hanging="207"/>
                              <w:rPr>
                                <w:sz w:val="16"/>
                                <w:szCs w:val="16"/>
                              </w:rPr>
                            </w:pPr>
                            <w:r w:rsidRPr="00091F07">
                              <w:rPr>
                                <w:sz w:val="16"/>
                                <w:szCs w:val="16"/>
                              </w:rPr>
                              <w:t>More than 750,000 households adopted at least one improved teff planting practice in the four project regions, far exceeding the Staples project goal of at least 180,000 households.</w:t>
                            </w:r>
                          </w:p>
                          <w:p w14:paraId="54FACD21" w14:textId="1B0E6E0A" w:rsidR="00AC319D" w:rsidRDefault="00AC319D" w:rsidP="008E25E0">
                            <w:pPr>
                              <w:pStyle w:val="ListParagraph"/>
                              <w:numPr>
                                <w:ilvl w:val="0"/>
                                <w:numId w:val="11"/>
                              </w:numPr>
                              <w:autoSpaceDE w:val="0"/>
                              <w:autoSpaceDN w:val="0"/>
                              <w:adjustRightInd w:val="0"/>
                              <w:spacing w:line="252" w:lineRule="auto"/>
                              <w:ind w:left="284" w:hanging="207"/>
                              <w:rPr>
                                <w:sz w:val="16"/>
                                <w:szCs w:val="16"/>
                              </w:rPr>
                            </w:pPr>
                            <w:r w:rsidRPr="00091F07">
                              <w:rPr>
                                <w:sz w:val="16"/>
                                <w:szCs w:val="16"/>
                              </w:rPr>
                              <w:t xml:space="preserve">The BMGF-funded project was extremely cost-effective, spending only </w:t>
                            </w:r>
                            <w:r>
                              <w:rPr>
                                <w:sz w:val="16"/>
                                <w:szCs w:val="16"/>
                              </w:rPr>
                              <w:t xml:space="preserve">USD </w:t>
                            </w:r>
                            <w:r w:rsidRPr="00091F07">
                              <w:rPr>
                                <w:sz w:val="16"/>
                                <w:szCs w:val="16"/>
                              </w:rPr>
                              <w:t xml:space="preserve">0.38 </w:t>
                            </w:r>
                            <w:r>
                              <w:rPr>
                                <w:sz w:val="16"/>
                                <w:szCs w:val="16"/>
                              </w:rPr>
                              <w:t xml:space="preserve">per farmer </w:t>
                            </w:r>
                            <w:r w:rsidRPr="00091F07">
                              <w:rPr>
                                <w:sz w:val="16"/>
                                <w:szCs w:val="16"/>
                              </w:rPr>
                              <w:t xml:space="preserve">to reach farmers who tried improved teff planting practices, and </w:t>
                            </w:r>
                            <w:r>
                              <w:rPr>
                                <w:sz w:val="16"/>
                                <w:szCs w:val="16"/>
                              </w:rPr>
                              <w:t xml:space="preserve">USD </w:t>
                            </w:r>
                            <w:r w:rsidRPr="00091F07">
                              <w:rPr>
                                <w:sz w:val="16"/>
                                <w:szCs w:val="16"/>
                              </w:rPr>
                              <w:t xml:space="preserve">0.03 </w:t>
                            </w:r>
                            <w:r>
                              <w:rPr>
                                <w:sz w:val="16"/>
                                <w:szCs w:val="16"/>
                              </w:rPr>
                              <w:t xml:space="preserve">per farmer </w:t>
                            </w:r>
                            <w:r w:rsidRPr="00091F07">
                              <w:rPr>
                                <w:sz w:val="16"/>
                                <w:szCs w:val="16"/>
                              </w:rPr>
                              <w:t>to deliver an hour of agricultural information to Ethiopian listeners (measured in farmers reached).</w:t>
                            </w:r>
                          </w:p>
                          <w:p w14:paraId="2DBAA640" w14:textId="77777777" w:rsidR="00AC319D" w:rsidRDefault="00AC319D" w:rsidP="008E25E0">
                            <w:pPr>
                              <w:pStyle w:val="ListParagraph"/>
                              <w:numPr>
                                <w:ilvl w:val="0"/>
                                <w:numId w:val="11"/>
                              </w:numPr>
                              <w:autoSpaceDE w:val="0"/>
                              <w:autoSpaceDN w:val="0"/>
                              <w:adjustRightInd w:val="0"/>
                              <w:spacing w:line="252" w:lineRule="auto"/>
                              <w:ind w:left="284" w:hanging="207"/>
                              <w:rPr>
                                <w:sz w:val="16"/>
                                <w:szCs w:val="16"/>
                              </w:rPr>
                            </w:pPr>
                            <w:r w:rsidRPr="00091F07">
                              <w:rPr>
                                <w:sz w:val="16"/>
                                <w:szCs w:val="16"/>
                              </w:rPr>
                              <w:t>The radio broadcasts reached a huge audience, more than 2.4 million. Approximately four of five adults living in communities in range of the radio signal knew about the programs and listened to at least one of the broadcasts.</w:t>
                            </w:r>
                          </w:p>
                          <w:p w14:paraId="51137B05" w14:textId="13A0364D" w:rsidR="00AC319D" w:rsidRPr="00091F07" w:rsidRDefault="00AC319D" w:rsidP="008E25E0">
                            <w:pPr>
                              <w:pStyle w:val="ListParagraph"/>
                              <w:numPr>
                                <w:ilvl w:val="0"/>
                                <w:numId w:val="11"/>
                              </w:numPr>
                              <w:autoSpaceDE w:val="0"/>
                              <w:autoSpaceDN w:val="0"/>
                              <w:adjustRightInd w:val="0"/>
                              <w:spacing w:line="252" w:lineRule="auto"/>
                              <w:ind w:left="284" w:hanging="207"/>
                            </w:pPr>
                            <w:r w:rsidRPr="00091F07">
                              <w:rPr>
                                <w:sz w:val="16"/>
                                <w:szCs w:val="16"/>
                              </w:rPr>
                              <w:t>More than three-quarters (77%) of listeners planted teff in rows. Listeners were 2½ times more likely than non-listeners to plant teff directly to their field in rows.</w:t>
                            </w:r>
                          </w:p>
                          <w:p w14:paraId="37E98A9B" w14:textId="77777777" w:rsidR="00AC319D" w:rsidRPr="00091F07" w:rsidRDefault="00AC319D" w:rsidP="008E25E0">
                            <w:pPr>
                              <w:pStyle w:val="ListParagraph"/>
                              <w:numPr>
                                <w:ilvl w:val="0"/>
                                <w:numId w:val="11"/>
                              </w:numPr>
                              <w:autoSpaceDE w:val="0"/>
                              <w:autoSpaceDN w:val="0"/>
                              <w:adjustRightInd w:val="0"/>
                              <w:spacing w:line="252" w:lineRule="auto"/>
                              <w:ind w:left="284" w:hanging="207"/>
                            </w:pPr>
                            <w:r w:rsidRPr="00091F07">
                              <w:rPr>
                                <w:sz w:val="16"/>
                                <w:szCs w:val="16"/>
                              </w:rPr>
                              <w:t>The more frequently respondents listened, the more likely they were to plant teff</w:t>
                            </w:r>
                            <w:r>
                              <w:rPr>
                                <w:sz w:val="16"/>
                                <w:szCs w:val="16"/>
                              </w:rPr>
                              <w:t xml:space="preserve"> directly to the field in rows.</w:t>
                            </w:r>
                          </w:p>
                          <w:p w14:paraId="18BE99C1" w14:textId="1577351A" w:rsidR="00AC319D" w:rsidRDefault="00AC319D" w:rsidP="00091F07">
                            <w:pPr>
                              <w:autoSpaceDE w:val="0"/>
                              <w:autoSpaceDN w:val="0"/>
                              <w:adjustRightInd w:val="0"/>
                              <w:spacing w:line="252" w:lineRule="auto"/>
                            </w:pPr>
                            <w:r w:rsidRPr="00091F07">
                              <w:rPr>
                                <w:sz w:val="16"/>
                                <w:szCs w:val="16"/>
                              </w:rPr>
                              <w:t>(Source: Evaluation Study Teff Row Planting Campaign, FRI).</w:t>
                            </w:r>
                            <w:r w:rsidRPr="00D76138">
                              <w:rPr>
                                <w:rStyle w:val="CommentReference"/>
                              </w:rPr>
                              <w:annotationRef/>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503D69" id="_x0000_s1053" type="#_x0000_t202" style="position:absolute;margin-left:0;margin-top:126pt;width:449.4pt;height:110.6pt;z-index:251712512;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" fillcolor="#e2efd9 [665]">
                <v:textbox style="mso-fit-shape-to-text:t">
                  <w:txbxContent>
                    <w:p w14:paraId="4D959AAA" w14:textId="5A9C1051" w:rsidR="00AC319D" w:rsidRDefault="00AC319D" w:rsidP="00091F07">
                      <w:pPr>
                        <w:autoSpaceDE w:val="0"/>
                        <w:autoSpaceDN w:val="0"/>
                        <w:adjustRightInd w:val="0"/>
                        <w:spacing w:line="252" w:lineRule="auto"/>
                        <w:rPr>
                          <w:sz w:val="16"/>
                          <w:szCs w:val="16"/>
                        </w:rPr>
                      </w:pPr>
                      <w:r w:rsidRPr="00091F07">
                        <w:rPr>
                          <w:b/>
                          <w:sz w:val="16"/>
                          <w:szCs w:val="16"/>
                        </w:rPr>
                        <w:t>Textbox 2. Radio broadcasts in Tanzania</w:t>
                      </w:r>
                      <w:r w:rsidRPr="00091F07">
                        <w:rPr>
                          <w:b/>
                          <w:sz w:val="16"/>
                          <w:szCs w:val="16"/>
                        </w:rPr>
                        <w:br/>
                      </w:r>
                      <w:r w:rsidRPr="00091F07">
                        <w:rPr>
                          <w:b/>
                          <w:sz w:val="16"/>
                          <w:szCs w:val="16"/>
                        </w:rPr>
                        <w:br/>
                      </w:r>
                      <w:r w:rsidRPr="00091F07">
                        <w:rPr>
                          <w:sz w:val="16"/>
                          <w:szCs w:val="16"/>
                        </w:rPr>
                        <w:t>According to the statistics radio is still one of the most effective ways of communication, simply because of the very high usage rate. Around 80% of sub-Saharan African households have access to radio, compared to 60% for mobiles. As such, radio is one of the important ways of communicating ISFM-related information to end users. Also in Tanzania the coverage of radio is “fairly wide”. For example, it is estimated tha</w:t>
                      </w:r>
                      <w:r>
                        <w:rPr>
                          <w:sz w:val="16"/>
                          <w:szCs w:val="16"/>
                        </w:rPr>
                        <w:t xml:space="preserve">t a radio channel like </w:t>
                      </w:r>
                      <w:r w:rsidRPr="00091F07">
                        <w:rPr>
                          <w:sz w:val="16"/>
                          <w:szCs w:val="16"/>
                        </w:rPr>
                        <w:t xml:space="preserve">Abood FM can reach </w:t>
                      </w:r>
                      <w:r>
                        <w:rPr>
                          <w:sz w:val="16"/>
                          <w:szCs w:val="16"/>
                        </w:rPr>
                        <w:t>over two</w:t>
                      </w:r>
                      <w:r w:rsidRPr="00091F07">
                        <w:rPr>
                          <w:sz w:val="16"/>
                          <w:szCs w:val="16"/>
                        </w:rPr>
                        <w:t xml:space="preserve"> million people in total radio coverage, </w:t>
                      </w:r>
                      <w:r>
                        <w:rPr>
                          <w:sz w:val="16"/>
                          <w:szCs w:val="16"/>
                        </w:rPr>
                        <w:t xml:space="preserve">with half of the listeners from rural areas. </w:t>
                      </w:r>
                      <w:r w:rsidRPr="00091F07">
                        <w:rPr>
                          <w:sz w:val="16"/>
                          <w:szCs w:val="16"/>
                        </w:rPr>
                        <w:t>Access to radio was not cited as a very important source by the farmers interviewed However, the sample was small and unlikely to be representative to the entire farmer population.</w:t>
                      </w:r>
                      <w:r w:rsidRPr="00091F07">
                        <w:rPr>
                          <w:sz w:val="16"/>
                          <w:szCs w:val="16"/>
                        </w:rPr>
                        <w:br/>
                      </w:r>
                      <w:r w:rsidRPr="00091F07">
                        <w:rPr>
                          <w:sz w:val="16"/>
                          <w:szCs w:val="16"/>
                        </w:rPr>
                        <w:br/>
                        <w:t>Radio to disseminate information is often understood as buying air time and disseminating a relatively concise message. In practice this approach is expensive and has limited impact, according to Farm Radio International (FRI). Hence the approach pursued by FRI is quite different. Key</w:t>
                      </w:r>
                      <w:r w:rsidRPr="00091F07">
                        <w:rPr>
                          <w:rFonts w:eastAsia="Times New Roman" w:cstheme="minorHAnsi"/>
                          <w:color w:val="000000" w:themeColor="text1"/>
                          <w:sz w:val="16"/>
                          <w:szCs w:val="16"/>
                        </w:rPr>
                        <w:t xml:space="preserve"> to their approach is to piggyback on the relationship between the talk show host/radio DJ and the audience. They convince programme managers/broadcasters to pay more attention to agriculture at a set time weekly (8-9 in the evening for example, when farmers are not in the fields) as it also benefits the radio station since a lot of their listeners are farmers.</w:t>
                      </w:r>
                      <w:r w:rsidRPr="00091F07">
                        <w:rPr>
                          <w:rFonts w:eastAsia="Times New Roman" w:cstheme="minorHAnsi"/>
                          <w:color w:val="000000" w:themeColor="text1"/>
                          <w:sz w:val="16"/>
                          <w:szCs w:val="16"/>
                        </w:rPr>
                        <w:br/>
                      </w:r>
                      <w:r w:rsidRPr="00091F07">
                        <w:rPr>
                          <w:rFonts w:eastAsia="Times New Roman" w:cstheme="minorHAnsi"/>
                          <w:color w:val="000000" w:themeColor="text1"/>
                          <w:sz w:val="16"/>
                          <w:szCs w:val="16"/>
                        </w:rPr>
                        <w:br/>
                      </w:r>
                      <w:r w:rsidRPr="00091F07">
                        <w:rPr>
                          <w:sz w:val="16"/>
                          <w:szCs w:val="16"/>
                        </w:rPr>
                        <w:t>In Tanzania there are 100s of radio stations. FRI currently works with 8-9 of these and have experience on a multitude of crops, like cassava, oranges, sweet potato, rice, sesame, vegetables and sorghum as well as some other issues such as mental health.</w:t>
                      </w:r>
                      <w:r w:rsidRPr="00091F07">
                        <w:rPr>
                          <w:sz w:val="16"/>
                          <w:szCs w:val="16"/>
                        </w:rPr>
                        <w:br/>
                      </w:r>
                      <w:r w:rsidRPr="00091F07">
                        <w:rPr>
                          <w:sz w:val="16"/>
                          <w:szCs w:val="16"/>
                        </w:rPr>
                        <w:br/>
                        <w:t xml:space="preserve">A senior program officer at FRI, sees little value in written materials by themselves and noted: “If you want to keep it secret in Africa, write it down”.  However, she also noted that manuals for extension workers and dissemination of materials to farmers in combination with training on the same crop/technology that is being discussed through a radio campaign, could be beneficial. This is similar to the opinions of most other interviewees who claimed that printed materials with no other interaction is not useful. </w:t>
                      </w:r>
                      <w:r w:rsidRPr="00091F07">
                        <w:rPr>
                          <w:sz w:val="16"/>
                          <w:szCs w:val="16"/>
                        </w:rPr>
                        <w:br/>
                      </w:r>
                      <w:r w:rsidRPr="00091F07">
                        <w:rPr>
                          <w:sz w:val="16"/>
                          <w:szCs w:val="16"/>
                        </w:rPr>
                        <w:br/>
                        <w:t>An example given was the success of the teff row planting campaign in Ethiopia that, according to sources, was the result of combining different approaches lead by the Ministry of Agriculture including radio, distribution of a printed folder describing the practices and training to farmers and extension workers and; training for both groups.  The combination of approaches had positive results.</w:t>
                      </w:r>
                      <w:r w:rsidRPr="00091F07">
                        <w:rPr>
                          <w:sz w:val="16"/>
                          <w:szCs w:val="16"/>
                        </w:rPr>
                        <w:br/>
                      </w:r>
                      <w:r w:rsidRPr="00D76138">
                        <w:rPr>
                          <w:rStyle w:val="CommentReference"/>
                        </w:rPr>
                        <w:annotationRef/>
                      </w:r>
                      <w:r w:rsidRPr="00D76138">
                        <w:rPr>
                          <w:rStyle w:val="CommentReference"/>
                        </w:rPr>
                        <w:annotationRef/>
                      </w:r>
                      <w:r w:rsidRPr="00091F07">
                        <w:rPr>
                          <w:sz w:val="16"/>
                          <w:szCs w:val="16"/>
                        </w:rPr>
                        <w:br/>
                        <w:t xml:space="preserve">The program did have some interesting results: </w:t>
                      </w:r>
                    </w:p>
                    <w:p w14:paraId="7AFA3DE4" w14:textId="77777777" w:rsidR="00AC319D" w:rsidRDefault="00AC319D" w:rsidP="008E25E0">
                      <w:pPr>
                        <w:pStyle w:val="ListParagraph"/>
                        <w:numPr>
                          <w:ilvl w:val="0"/>
                          <w:numId w:val="11"/>
                        </w:numPr>
                        <w:autoSpaceDE w:val="0"/>
                        <w:autoSpaceDN w:val="0"/>
                        <w:adjustRightInd w:val="0"/>
                        <w:spacing w:line="252" w:lineRule="auto"/>
                        <w:ind w:left="284" w:hanging="207"/>
                        <w:rPr>
                          <w:sz w:val="16"/>
                          <w:szCs w:val="16"/>
                        </w:rPr>
                      </w:pPr>
                      <w:r w:rsidRPr="00091F07">
                        <w:rPr>
                          <w:sz w:val="16"/>
                          <w:szCs w:val="16"/>
                        </w:rPr>
                        <w:t>More than 2.4 million adult Ethiopians heard the participatory radio campaign  programs on improving teff planting practices in four regions (Tigray, Oromiya, Amhara, SSNPR).</w:t>
                      </w:r>
                    </w:p>
                    <w:p w14:paraId="3911E955" w14:textId="77777777" w:rsidR="00AC319D" w:rsidRDefault="00AC319D" w:rsidP="008E25E0">
                      <w:pPr>
                        <w:pStyle w:val="ListParagraph"/>
                        <w:numPr>
                          <w:ilvl w:val="0"/>
                          <w:numId w:val="11"/>
                        </w:numPr>
                        <w:autoSpaceDE w:val="0"/>
                        <w:autoSpaceDN w:val="0"/>
                        <w:adjustRightInd w:val="0"/>
                        <w:spacing w:line="252" w:lineRule="auto"/>
                        <w:ind w:left="284" w:hanging="207"/>
                        <w:rPr>
                          <w:sz w:val="16"/>
                          <w:szCs w:val="16"/>
                        </w:rPr>
                      </w:pPr>
                      <w:r w:rsidRPr="00091F07">
                        <w:rPr>
                          <w:sz w:val="16"/>
                          <w:szCs w:val="16"/>
                        </w:rPr>
                        <w:t>More than 750,000 households adopted at least one improved teff planting practice in the four project regions, far exceeding the Staples project goal of at least 180,000 households.</w:t>
                      </w:r>
                    </w:p>
                    <w:p w14:paraId="54FACD21" w14:textId="1B0E6E0A" w:rsidR="00AC319D" w:rsidRDefault="00AC319D" w:rsidP="008E25E0">
                      <w:pPr>
                        <w:pStyle w:val="ListParagraph"/>
                        <w:numPr>
                          <w:ilvl w:val="0"/>
                          <w:numId w:val="11"/>
                        </w:numPr>
                        <w:autoSpaceDE w:val="0"/>
                        <w:autoSpaceDN w:val="0"/>
                        <w:adjustRightInd w:val="0"/>
                        <w:spacing w:line="252" w:lineRule="auto"/>
                        <w:ind w:left="284" w:hanging="207"/>
                        <w:rPr>
                          <w:sz w:val="16"/>
                          <w:szCs w:val="16"/>
                        </w:rPr>
                      </w:pPr>
                      <w:r w:rsidRPr="00091F07">
                        <w:rPr>
                          <w:sz w:val="16"/>
                          <w:szCs w:val="16"/>
                        </w:rPr>
                        <w:t xml:space="preserve">The BMGF-funded project was extremely cost-effective, spending only </w:t>
                      </w:r>
                      <w:r>
                        <w:rPr>
                          <w:sz w:val="16"/>
                          <w:szCs w:val="16"/>
                        </w:rPr>
                        <w:t xml:space="preserve">USD </w:t>
                      </w:r>
                      <w:r w:rsidRPr="00091F07">
                        <w:rPr>
                          <w:sz w:val="16"/>
                          <w:szCs w:val="16"/>
                        </w:rPr>
                        <w:t xml:space="preserve">0.38 </w:t>
                      </w:r>
                      <w:r>
                        <w:rPr>
                          <w:sz w:val="16"/>
                          <w:szCs w:val="16"/>
                        </w:rPr>
                        <w:t xml:space="preserve">per farmer </w:t>
                      </w:r>
                      <w:r w:rsidRPr="00091F07">
                        <w:rPr>
                          <w:sz w:val="16"/>
                          <w:szCs w:val="16"/>
                        </w:rPr>
                        <w:t xml:space="preserve">to reach farmers who tried improved teff planting practices, and </w:t>
                      </w:r>
                      <w:r>
                        <w:rPr>
                          <w:sz w:val="16"/>
                          <w:szCs w:val="16"/>
                        </w:rPr>
                        <w:t xml:space="preserve">USD </w:t>
                      </w:r>
                      <w:r w:rsidRPr="00091F07">
                        <w:rPr>
                          <w:sz w:val="16"/>
                          <w:szCs w:val="16"/>
                        </w:rPr>
                        <w:t xml:space="preserve">0.03 </w:t>
                      </w:r>
                      <w:r>
                        <w:rPr>
                          <w:sz w:val="16"/>
                          <w:szCs w:val="16"/>
                        </w:rPr>
                        <w:t xml:space="preserve">per farmer </w:t>
                      </w:r>
                      <w:r w:rsidRPr="00091F07">
                        <w:rPr>
                          <w:sz w:val="16"/>
                          <w:szCs w:val="16"/>
                        </w:rPr>
                        <w:t>to deliver an hour of agricultural information to Ethiopian listeners (measured in farmers reached).</w:t>
                      </w:r>
                    </w:p>
                    <w:p w14:paraId="2DBAA640" w14:textId="77777777" w:rsidR="00AC319D" w:rsidRDefault="00AC319D" w:rsidP="008E25E0">
                      <w:pPr>
                        <w:pStyle w:val="ListParagraph"/>
                        <w:numPr>
                          <w:ilvl w:val="0"/>
                          <w:numId w:val="11"/>
                        </w:numPr>
                        <w:autoSpaceDE w:val="0"/>
                        <w:autoSpaceDN w:val="0"/>
                        <w:adjustRightInd w:val="0"/>
                        <w:spacing w:line="252" w:lineRule="auto"/>
                        <w:ind w:left="284" w:hanging="207"/>
                        <w:rPr>
                          <w:sz w:val="16"/>
                          <w:szCs w:val="16"/>
                        </w:rPr>
                      </w:pPr>
                      <w:r w:rsidRPr="00091F07">
                        <w:rPr>
                          <w:sz w:val="16"/>
                          <w:szCs w:val="16"/>
                        </w:rPr>
                        <w:t>The radio broadcasts reached a huge audience, more than 2.4 million. Approximately four of five adults living in communities in range of the radio signal knew about the programs and listened to at least one of the broadcasts.</w:t>
                      </w:r>
                    </w:p>
                    <w:p w14:paraId="51137B05" w14:textId="13A0364D" w:rsidR="00AC319D" w:rsidRPr="00091F07" w:rsidRDefault="00AC319D" w:rsidP="008E25E0">
                      <w:pPr>
                        <w:pStyle w:val="ListParagraph"/>
                        <w:numPr>
                          <w:ilvl w:val="0"/>
                          <w:numId w:val="11"/>
                        </w:numPr>
                        <w:autoSpaceDE w:val="0"/>
                        <w:autoSpaceDN w:val="0"/>
                        <w:adjustRightInd w:val="0"/>
                        <w:spacing w:line="252" w:lineRule="auto"/>
                        <w:ind w:left="284" w:hanging="207"/>
                      </w:pPr>
                      <w:r w:rsidRPr="00091F07">
                        <w:rPr>
                          <w:sz w:val="16"/>
                          <w:szCs w:val="16"/>
                        </w:rPr>
                        <w:t>More than three-quarters (77%) of listeners planted teff in rows. Listeners were 2½ times more likely than non-listeners to plant teff directly to their field in rows.</w:t>
                      </w:r>
                    </w:p>
                    <w:p w14:paraId="37E98A9B" w14:textId="77777777" w:rsidR="00AC319D" w:rsidRPr="00091F07" w:rsidRDefault="00AC319D" w:rsidP="008E25E0">
                      <w:pPr>
                        <w:pStyle w:val="ListParagraph"/>
                        <w:numPr>
                          <w:ilvl w:val="0"/>
                          <w:numId w:val="11"/>
                        </w:numPr>
                        <w:autoSpaceDE w:val="0"/>
                        <w:autoSpaceDN w:val="0"/>
                        <w:adjustRightInd w:val="0"/>
                        <w:spacing w:line="252" w:lineRule="auto"/>
                        <w:ind w:left="284" w:hanging="207"/>
                      </w:pPr>
                      <w:r w:rsidRPr="00091F07">
                        <w:rPr>
                          <w:sz w:val="16"/>
                          <w:szCs w:val="16"/>
                        </w:rPr>
                        <w:t>The more frequently respondents listened, the more likely they were to plant teff</w:t>
                      </w:r>
                      <w:r>
                        <w:rPr>
                          <w:sz w:val="16"/>
                          <w:szCs w:val="16"/>
                        </w:rPr>
                        <w:t xml:space="preserve"> directly to the field in rows.</w:t>
                      </w:r>
                    </w:p>
                    <w:p w14:paraId="18BE99C1" w14:textId="1577351A" w:rsidR="00AC319D" w:rsidRDefault="00AC319D" w:rsidP="00091F07">
                      <w:pPr>
                        <w:autoSpaceDE w:val="0"/>
                        <w:autoSpaceDN w:val="0"/>
                        <w:adjustRightInd w:val="0"/>
                        <w:spacing w:line="252" w:lineRule="auto"/>
                      </w:pPr>
                      <w:r w:rsidRPr="00091F07">
                        <w:rPr>
                          <w:sz w:val="16"/>
                          <w:szCs w:val="16"/>
                        </w:rPr>
                        <w:t>(Source: Evaluation Study Teff Row Planting Campaign, FRI).</w:t>
                      </w:r>
                      <w:r w:rsidRPr="00D76138">
                        <w:rPr>
                          <w:rStyle w:val="CommentReference"/>
                        </w:rPr>
                        <w:annotationRef/>
                      </w:r>
                    </w:p>
                  </w:txbxContent>
                </v:textbox>
                <w10:wrap type="square" anchorx="margin"/>
              </v:shape>
            </w:pict>
          </mc:Fallback>
        </mc:AlternateContent>
      </w:r>
      <w:r w:rsidR="00EF12BC" w:rsidRPr="007858EC">
        <w:t xml:space="preserve">It would be interesting to pilot the use of </w:t>
      </w:r>
      <w:r w:rsidR="00F95F9C" w:rsidRPr="007858EC">
        <w:t xml:space="preserve">film </w:t>
      </w:r>
      <w:r w:rsidR="000E4C52" w:rsidRPr="007858EC">
        <w:t xml:space="preserve">material through projectors, as many interviewees (both farmers and intermediaries) preferred </w:t>
      </w:r>
      <w:r w:rsidR="00F95F9C" w:rsidRPr="007858EC">
        <w:t>film</w:t>
      </w:r>
      <w:r w:rsidR="00D357B9" w:rsidRPr="007858EC">
        <w:t>s/documentaries</w:t>
      </w:r>
      <w:r w:rsidR="00F95F9C" w:rsidRPr="007858EC">
        <w:t xml:space="preserve"> </w:t>
      </w:r>
      <w:r w:rsidR="000E4C52" w:rsidRPr="007858EC">
        <w:t>after training and demos to educate farmers and intermediaries, especially in areas where the illiteracy level is high (for example in the Masai-dominated areas). Digital Green does not have a presence on the ground in Tanzania as of yet but ha</w:t>
      </w:r>
      <w:r w:rsidR="00273BD1" w:rsidRPr="007858EC">
        <w:t>s</w:t>
      </w:r>
      <w:r w:rsidR="000E4C52" w:rsidRPr="007858EC">
        <w:t xml:space="preserve"> been partnering with F</w:t>
      </w:r>
      <w:r w:rsidR="00273BD1" w:rsidRPr="007858EC">
        <w:t xml:space="preserve">arm Radio International </w:t>
      </w:r>
      <w:r w:rsidR="00D76138">
        <w:t>(FRI)</w:t>
      </w:r>
      <w:r w:rsidR="000E4C52" w:rsidRPr="007858EC">
        <w:t xml:space="preserve"> to develop some </w:t>
      </w:r>
      <w:r w:rsidR="00F95F9C" w:rsidRPr="007858EC">
        <w:t>film</w:t>
      </w:r>
      <w:r w:rsidR="000E4C52" w:rsidRPr="007858EC">
        <w:t>s</w:t>
      </w:r>
      <w:r w:rsidR="00D357B9" w:rsidRPr="007858EC">
        <w:t>/documentaries</w:t>
      </w:r>
      <w:r w:rsidR="000E4C52" w:rsidRPr="007858EC">
        <w:t xml:space="preserve">. Possibly this could be an entry-point for partnerships in Tanzania as well. </w:t>
      </w:r>
      <w:r w:rsidR="00EC6B2D" w:rsidRPr="007858EC">
        <w:t>Syngenta also uses film</w:t>
      </w:r>
      <w:r w:rsidR="00D76138">
        <w:t xml:space="preserve"> to share information</w:t>
      </w:r>
      <w:r w:rsidR="00EC6B2D" w:rsidRPr="007858EC">
        <w:t xml:space="preserve">. </w:t>
      </w:r>
      <w:r w:rsidR="00D76138">
        <w:t xml:space="preserve">Syngenta </w:t>
      </w:r>
      <w:r w:rsidR="00EC6B2D" w:rsidRPr="007858EC">
        <w:t>staff visit communities and bring tents and video screens to teach and train farmers as they see extension and information to farmers as central to their approach.</w:t>
      </w:r>
      <w:r w:rsidR="00273BD1" w:rsidRPr="007858EC">
        <w:t xml:space="preserve"> Partnering with Syngenta would be a way to get films out to the field.</w:t>
      </w:r>
      <w:r w:rsidR="00EC6B2D" w:rsidRPr="007858EC">
        <w:br/>
      </w:r>
      <w:r w:rsidR="00EC6B2D" w:rsidRPr="007858EC">
        <w:br/>
      </w:r>
      <w:r w:rsidR="002C5026" w:rsidRPr="007858EC">
        <w:lastRenderedPageBreak/>
        <w:t>Another possibility would be to use SMS, which can be useful for very basic information on planting time, dosage recommendation</w:t>
      </w:r>
      <w:r w:rsidR="00D76138">
        <w:t>s</w:t>
      </w:r>
      <w:r w:rsidR="002C5026" w:rsidRPr="007858EC">
        <w:t xml:space="preserve">, IPM etc. </w:t>
      </w:r>
      <w:r w:rsidR="00D76138">
        <w:t>SMS is already being used in various countries as</w:t>
      </w:r>
      <w:r w:rsidR="002C5026" w:rsidRPr="007858EC">
        <w:t xml:space="preserve"> a useful tool for </w:t>
      </w:r>
      <w:r w:rsidR="00D76138">
        <w:t xml:space="preserve">sharing </w:t>
      </w:r>
      <w:r w:rsidR="002C5026" w:rsidRPr="007858EC">
        <w:t>market and price information.</w:t>
      </w:r>
      <w:r w:rsidR="002C5026" w:rsidRPr="007858EC">
        <w:rPr>
          <w:rStyle w:val="FootnoteReference"/>
        </w:rPr>
        <w:footnoteReference w:id="16"/>
      </w:r>
      <w:r w:rsidR="00D42288" w:rsidRPr="007858EC">
        <w:t xml:space="preserve"> None of the farmers interviewed however said </w:t>
      </w:r>
      <w:r w:rsidR="008620D7" w:rsidRPr="007858EC">
        <w:t xml:space="preserve">they </w:t>
      </w:r>
      <w:r w:rsidR="00D42288" w:rsidRPr="007858EC">
        <w:t>use</w:t>
      </w:r>
      <w:r w:rsidR="008620D7" w:rsidRPr="007858EC">
        <w:t>d</w:t>
      </w:r>
      <w:r w:rsidR="00D42288" w:rsidRPr="007858EC">
        <w:t xml:space="preserve"> SMS based services.</w:t>
      </w:r>
    </w:p>
    <w:p w14:paraId="76B4337F" w14:textId="77777777" w:rsidR="00117490" w:rsidRPr="007858EC" w:rsidRDefault="00117490" w:rsidP="00117490"/>
    <w:p w14:paraId="21F440C3" w14:textId="56D94CC2" w:rsidR="005B03F0" w:rsidRDefault="00C83E99" w:rsidP="00CE25E4">
      <w:r w:rsidRPr="007858EC">
        <w:rPr>
          <w:i/>
        </w:rPr>
        <w:t>Written materials</w:t>
      </w:r>
      <w:r w:rsidRPr="007858EC">
        <w:br/>
      </w:r>
      <w:r w:rsidR="00B60822" w:rsidRPr="007858EC">
        <w:t>M</w:t>
      </w:r>
      <w:r w:rsidR="000E4C52" w:rsidRPr="007858EC">
        <w:t>anuals can be useful for intermediaries</w:t>
      </w:r>
      <w:r w:rsidR="00B60822" w:rsidRPr="007858EC">
        <w:t xml:space="preserve"> but</w:t>
      </w:r>
      <w:r w:rsidR="0057287D" w:rsidRPr="007858EC">
        <w:t xml:space="preserve"> are </w:t>
      </w:r>
      <w:r w:rsidR="005D2DB3" w:rsidRPr="007858EC">
        <w:t xml:space="preserve">not </w:t>
      </w:r>
      <w:r w:rsidR="00D26CA0" w:rsidRPr="007858EC">
        <w:t>appropriate</w:t>
      </w:r>
      <w:r w:rsidR="00CE25E4">
        <w:t xml:space="preserve"> or cost-</w:t>
      </w:r>
      <w:r w:rsidR="005D2DB3" w:rsidRPr="007858EC">
        <w:t>effective</w:t>
      </w:r>
      <w:r w:rsidR="00D26CA0" w:rsidRPr="007858EC">
        <w:t xml:space="preserve"> </w:t>
      </w:r>
      <w:r w:rsidR="0057287D" w:rsidRPr="007858EC">
        <w:t>for small</w:t>
      </w:r>
      <w:r w:rsidR="00D26CA0" w:rsidRPr="007858EC">
        <w:t>-</w:t>
      </w:r>
      <w:r w:rsidR="0057287D" w:rsidRPr="007858EC">
        <w:t>scale farmers as they want concise</w:t>
      </w:r>
      <w:r w:rsidR="005B03F0" w:rsidRPr="007858EC">
        <w:t xml:space="preserve"> text</w:t>
      </w:r>
      <w:r w:rsidR="00D42288" w:rsidRPr="007858EC">
        <w:t>s</w:t>
      </w:r>
      <w:r w:rsidR="005B03F0" w:rsidRPr="007858EC">
        <w:t xml:space="preserve"> and strong graphic</w:t>
      </w:r>
      <w:r w:rsidR="00D42288" w:rsidRPr="007858EC">
        <w:t>s</w:t>
      </w:r>
      <w:r w:rsidR="0057287D" w:rsidRPr="007858EC">
        <w:t>,</w:t>
      </w:r>
      <w:r w:rsidR="005B03F0" w:rsidRPr="007858EC">
        <w:t xml:space="preserve"> to create</w:t>
      </w:r>
      <w:r w:rsidR="0057287D" w:rsidRPr="007858EC">
        <w:t xml:space="preserve"> very practical information.</w:t>
      </w:r>
    </w:p>
    <w:p w14:paraId="2314B8CD" w14:textId="77777777" w:rsidR="00CE25E4" w:rsidRPr="007858EC" w:rsidRDefault="00CE25E4" w:rsidP="00CE25E4"/>
    <w:p w14:paraId="06942161" w14:textId="69629008" w:rsidR="0057287D" w:rsidRDefault="00C83E99" w:rsidP="00CE25E4">
      <w:r w:rsidRPr="007858EC">
        <w:t>When asking farmers</w:t>
      </w:r>
      <w:r w:rsidR="0057287D" w:rsidRPr="007858EC">
        <w:t xml:space="preserve"> abo</w:t>
      </w:r>
      <w:r w:rsidR="00203A49" w:rsidRPr="007858EC">
        <w:t>ut their preference of format, their</w:t>
      </w:r>
      <w:r w:rsidR="0057287D" w:rsidRPr="007858EC">
        <w:t xml:space="preserve"> answers varied widely. Some prefer leaflets as they can carry it to the field, some argue that posters are more useful as they can pin them </w:t>
      </w:r>
      <w:r w:rsidR="00203A49" w:rsidRPr="007858EC">
        <w:t>on</w:t>
      </w:r>
      <w:r w:rsidR="0057287D" w:rsidRPr="007858EC">
        <w:t xml:space="preserve"> the wall at home and look at it daily and some find calendars </w:t>
      </w:r>
      <w:r w:rsidR="00561DA0" w:rsidRPr="007858EC">
        <w:t>the most practical</w:t>
      </w:r>
      <w:r w:rsidR="0057287D" w:rsidRPr="007858EC">
        <w:t xml:space="preserve"> as it provides them with visual information on when to</w:t>
      </w:r>
      <w:r w:rsidR="00621730" w:rsidRPr="007858EC">
        <w:t xml:space="preserve"> conduct sowing, weeding, harvesting etc. A</w:t>
      </w:r>
      <w:r w:rsidR="003334B4" w:rsidRPr="007858EC">
        <w:t xml:space="preserve"> possibility </w:t>
      </w:r>
      <w:r w:rsidR="00621730" w:rsidRPr="007858EC">
        <w:t xml:space="preserve">would be to pilot different </w:t>
      </w:r>
      <w:r w:rsidR="00203A49" w:rsidRPr="007858EC">
        <w:t xml:space="preserve">print </w:t>
      </w:r>
      <w:r w:rsidR="00621730" w:rsidRPr="007858EC">
        <w:t>formats targeting the same type of end</w:t>
      </w:r>
      <w:r w:rsidR="00D26CA0" w:rsidRPr="007858EC">
        <w:t xml:space="preserve"> </w:t>
      </w:r>
      <w:r w:rsidR="00621730" w:rsidRPr="007858EC">
        <w:t>users for the same crop.</w:t>
      </w:r>
      <w:r w:rsidR="00203A49" w:rsidRPr="007858EC">
        <w:t xml:space="preserve"> Other, non-print formats, could be included as well. Effectiveness </w:t>
      </w:r>
      <w:r w:rsidR="00DF1261" w:rsidRPr="007858EC">
        <w:t xml:space="preserve">should be measured in </w:t>
      </w:r>
      <w:r w:rsidR="005D2DB3" w:rsidRPr="007858EC">
        <w:t xml:space="preserve">terms of </w:t>
      </w:r>
      <w:r w:rsidR="00DF1261" w:rsidRPr="007858EC">
        <w:t>value for money.</w:t>
      </w:r>
    </w:p>
    <w:p w14:paraId="53955618" w14:textId="77777777" w:rsidR="00CE25E4" w:rsidRPr="007858EC" w:rsidRDefault="00CE25E4" w:rsidP="00CE25E4"/>
    <w:p w14:paraId="00D1350B" w14:textId="0D4F9152" w:rsidR="0057287D" w:rsidRPr="007858EC" w:rsidRDefault="00D26CA0" w:rsidP="00CE25E4">
      <w:r w:rsidRPr="007858EC">
        <w:t>Other observations</w:t>
      </w:r>
      <w:r w:rsidR="0057287D" w:rsidRPr="007858EC">
        <w:t xml:space="preserve"> with regard to the format of information include:</w:t>
      </w:r>
    </w:p>
    <w:p w14:paraId="587631A6" w14:textId="7A1C8E5A" w:rsidR="0057287D" w:rsidRPr="007858EC" w:rsidRDefault="0057287D" w:rsidP="008E25E0">
      <w:pPr>
        <w:pStyle w:val="ListParagraph"/>
        <w:numPr>
          <w:ilvl w:val="0"/>
          <w:numId w:val="12"/>
        </w:numPr>
      </w:pPr>
      <w:r w:rsidRPr="007858EC">
        <w:t xml:space="preserve">In general, written materials often feature </w:t>
      </w:r>
      <w:r w:rsidRPr="00CE25E4">
        <w:rPr>
          <w:b/>
        </w:rPr>
        <w:t>too much text and too little pictures/photos</w:t>
      </w:r>
      <w:r w:rsidRPr="007858EC">
        <w:t>.</w:t>
      </w:r>
      <w:r w:rsidR="00AC48E4" w:rsidRPr="007858EC">
        <w:t xml:space="preserve"> </w:t>
      </w:r>
    </w:p>
    <w:p w14:paraId="72CBCC0B" w14:textId="786AA9B5" w:rsidR="00561DA0" w:rsidRPr="007858EC" w:rsidRDefault="00561DA0" w:rsidP="008E25E0">
      <w:pPr>
        <w:pStyle w:val="ListParagraph"/>
        <w:numPr>
          <w:ilvl w:val="0"/>
          <w:numId w:val="12"/>
        </w:numPr>
      </w:pPr>
      <w:r w:rsidRPr="00CE25E4">
        <w:rPr>
          <w:b/>
        </w:rPr>
        <w:t>Text should not be too small</w:t>
      </w:r>
      <w:r w:rsidRPr="007858EC">
        <w:t xml:space="preserve"> as farmers often have difficulty reading. Moreover paragraphs should have a clear subject line </w:t>
      </w:r>
      <w:r w:rsidR="002C72C2" w:rsidRPr="007858EC">
        <w:t>at the beginning of each paragraph</w:t>
      </w:r>
      <w:r w:rsidR="00D26CA0" w:rsidRPr="007858EC">
        <w:t>.</w:t>
      </w:r>
    </w:p>
    <w:p w14:paraId="3FC0448B" w14:textId="75BC748F" w:rsidR="00621730" w:rsidRPr="007858EC" w:rsidRDefault="0057287D" w:rsidP="008E25E0">
      <w:pPr>
        <w:pStyle w:val="ListParagraph"/>
        <w:numPr>
          <w:ilvl w:val="0"/>
          <w:numId w:val="12"/>
        </w:numPr>
      </w:pPr>
      <w:r w:rsidRPr="00CE25E4">
        <w:rPr>
          <w:b/>
        </w:rPr>
        <w:t>Photos should be</w:t>
      </w:r>
      <w:r w:rsidR="00AD1876" w:rsidRPr="00CE25E4">
        <w:rPr>
          <w:b/>
        </w:rPr>
        <w:t xml:space="preserve"> depicting</w:t>
      </w:r>
      <w:r w:rsidRPr="00CE25E4">
        <w:rPr>
          <w:b/>
        </w:rPr>
        <w:t xml:space="preserve"> real life</w:t>
      </w:r>
      <w:r w:rsidR="00AD1876" w:rsidRPr="00CE25E4">
        <w:rPr>
          <w:b/>
        </w:rPr>
        <w:t xml:space="preserve"> situations</w:t>
      </w:r>
      <w:r w:rsidRPr="007858EC">
        <w:t xml:space="preserve"> as much as possible</w:t>
      </w:r>
      <w:r w:rsidR="00AD1876" w:rsidRPr="007858EC">
        <w:t xml:space="preserve"> and </w:t>
      </w:r>
      <w:r w:rsidRPr="007858EC">
        <w:t>depicting farmers in the area (from the tribe of the targeted farmers if possible)</w:t>
      </w:r>
    </w:p>
    <w:p w14:paraId="32C1E27E" w14:textId="053C6FC8" w:rsidR="00C4763F" w:rsidRDefault="00621730" w:rsidP="008E25E0">
      <w:pPr>
        <w:pStyle w:val="ListParagraph"/>
        <w:numPr>
          <w:ilvl w:val="0"/>
          <w:numId w:val="12"/>
        </w:numPr>
      </w:pPr>
      <w:r w:rsidRPr="007858EC">
        <w:t xml:space="preserve">Written material </w:t>
      </w:r>
      <w:r w:rsidR="0081738B" w:rsidRPr="007858EC">
        <w:t xml:space="preserve">should be of </w:t>
      </w:r>
      <w:r w:rsidR="0081738B" w:rsidRPr="00CE25E4">
        <w:rPr>
          <w:b/>
        </w:rPr>
        <w:t>durable quality paper</w:t>
      </w:r>
      <w:r w:rsidR="0081738B" w:rsidRPr="007858EC">
        <w:t xml:space="preserve">. If not, </w:t>
      </w:r>
      <w:r w:rsidR="00561DA0" w:rsidRPr="007858EC">
        <w:t>materials</w:t>
      </w:r>
      <w:r w:rsidR="0081738B" w:rsidRPr="007858EC">
        <w:t xml:space="preserve"> </w:t>
      </w:r>
      <w:r w:rsidR="00D26CA0" w:rsidRPr="007858EC">
        <w:t xml:space="preserve">might </w:t>
      </w:r>
      <w:r w:rsidR="0081738B" w:rsidRPr="007858EC">
        <w:t>be used “to make fire and to wrap food”</w:t>
      </w:r>
      <w:r w:rsidR="00D26CA0" w:rsidRPr="007858EC">
        <w:t>, as one respondent observed</w:t>
      </w:r>
      <w:r w:rsidR="0081738B" w:rsidRPr="007858EC">
        <w:t>.</w:t>
      </w:r>
      <w:r w:rsidR="00DF1261" w:rsidRPr="007858EC">
        <w:t xml:space="preserve"> </w:t>
      </w:r>
      <w:r w:rsidR="00B60822" w:rsidRPr="007858EC">
        <w:t>Although inevitably there is likely to be a trade-off between quality and cost, especially given earlier points about the limited numbers of materials available.</w:t>
      </w:r>
      <w:r w:rsidR="00DF1261" w:rsidRPr="007858EC">
        <w:t xml:space="preserve"> </w:t>
      </w:r>
    </w:p>
    <w:p w14:paraId="05327A9E" w14:textId="77777777" w:rsidR="00CE25E4" w:rsidRPr="007858EC" w:rsidRDefault="00CE25E4" w:rsidP="00CE25E4"/>
    <w:p w14:paraId="0D1955E3" w14:textId="7CF0A4B7" w:rsidR="00AF663A" w:rsidRDefault="00AF663A" w:rsidP="00AF663A">
      <w:pPr>
        <w:spacing w:after="240"/>
      </w:pPr>
      <w:bookmarkStart w:id="13" w:name="_Toc426715402"/>
      <w:r>
        <w:rPr>
          <w:rStyle w:val="Heading3Char"/>
        </w:rPr>
        <w:t xml:space="preserve">2.2.3 </w:t>
      </w:r>
      <w:r w:rsidR="00766F4A" w:rsidRPr="007858EC">
        <w:rPr>
          <w:rStyle w:val="Heading3Char"/>
        </w:rPr>
        <w:t>Dissemination</w:t>
      </w:r>
      <w:bookmarkEnd w:id="13"/>
    </w:p>
    <w:p w14:paraId="6845E45A" w14:textId="20008B88" w:rsidR="004408BB" w:rsidRDefault="00F36418" w:rsidP="00AF663A">
      <w:r w:rsidRPr="007858EC">
        <w:t>This section provide</w:t>
      </w:r>
      <w:r w:rsidR="00D357B9" w:rsidRPr="007858EC">
        <w:t>s</w:t>
      </w:r>
      <w:r w:rsidRPr="007858EC">
        <w:t xml:space="preserve"> entry-points </w:t>
      </w:r>
      <w:r w:rsidR="00A66B6C" w:rsidRPr="007858EC">
        <w:t>for dissemination of information materials in Tanzania. Dissemination occurs through partners, hence a brief introduction to possible partnership arrangements is also discussed.</w:t>
      </w:r>
      <w:r w:rsidR="00D814D2" w:rsidRPr="007858EC">
        <w:t xml:space="preserve"> </w:t>
      </w:r>
      <w:r w:rsidR="00D814D2" w:rsidRPr="007858EC">
        <w:br/>
      </w:r>
      <w:r w:rsidR="00124DD7" w:rsidRPr="007858EC">
        <w:br/>
        <w:t>From the analysis in section 2</w:t>
      </w:r>
      <w:r w:rsidR="00D814D2" w:rsidRPr="007858EC">
        <w:t xml:space="preserve">.1 it follows that </w:t>
      </w:r>
      <w:r w:rsidR="00D357B9" w:rsidRPr="007858EC">
        <w:t xml:space="preserve">farmers receive </w:t>
      </w:r>
      <w:r w:rsidR="00D814D2" w:rsidRPr="007858EC">
        <w:t>information</w:t>
      </w:r>
      <w:r w:rsidR="00D357B9" w:rsidRPr="007858EC">
        <w:t xml:space="preserve"> from</w:t>
      </w:r>
      <w:r w:rsidR="00D814D2" w:rsidRPr="007858EC">
        <w:t xml:space="preserve"> a variety of actors: the public sector (extension and research), the private sector (agrodealers and agro-input companies), NGOs and</w:t>
      </w:r>
      <w:r w:rsidR="00D357B9" w:rsidRPr="007858EC">
        <w:t xml:space="preserve"> other</w:t>
      </w:r>
      <w:r w:rsidR="00D814D2" w:rsidRPr="007858EC">
        <w:t xml:space="preserve"> farmers (farmer groups and farmer-to-farmer). A pluralistic strategy for dissemination seems most fitting for Tanzania as there is not one main actor that provides a source of information to, or is engaged with, farmers. This implies a strategy in which agrodealers, input companies, public and private extension all have a role to play.</w:t>
      </w:r>
      <w:r w:rsidR="000D3EEF" w:rsidRPr="007858EC">
        <w:br/>
      </w:r>
      <w:r w:rsidR="000D3EEF" w:rsidRPr="007858EC">
        <w:br/>
      </w:r>
      <w:r w:rsidR="00EA2D2A" w:rsidRPr="007858EC">
        <w:t>A</w:t>
      </w:r>
      <w:r w:rsidR="00766F4A" w:rsidRPr="007858EC">
        <w:t>lmost all interviewees deliberately stressed the importance of practical training and demo-plots to engage w</w:t>
      </w:r>
      <w:r w:rsidR="008D5932" w:rsidRPr="007858EC">
        <w:t>ith farmers to promote improved practices and technologies related to ISFM.</w:t>
      </w:r>
      <w:r w:rsidR="00EE15EA" w:rsidRPr="007858EC">
        <w:t xml:space="preserve"> </w:t>
      </w:r>
      <w:r w:rsidR="00197792" w:rsidRPr="007858EC">
        <w:t>The dissemination of materials should thus go hand in hand with training on the promot</w:t>
      </w:r>
      <w:r w:rsidR="00D814D2" w:rsidRPr="007858EC">
        <w:t>ed practices and technologies</w:t>
      </w:r>
      <w:r w:rsidR="00C87288" w:rsidRPr="007858EC">
        <w:t xml:space="preserve"> because a) training and demo-plots are still judged to be the most effective way to influence farmers and b) disseminating information just by itself (‘standalone’) was deemed to have little impact</w:t>
      </w:r>
      <w:r w:rsidR="00D814D2" w:rsidRPr="007858EC">
        <w:t xml:space="preserve">. </w:t>
      </w:r>
      <w:r w:rsidR="00197792" w:rsidRPr="007858EC">
        <w:t>The choice of partners and partnerships should take this into account</w:t>
      </w:r>
      <w:r w:rsidR="00D814D2" w:rsidRPr="007858EC">
        <w:t xml:space="preserve"> as well</w:t>
      </w:r>
      <w:r w:rsidR="00197792" w:rsidRPr="007858EC">
        <w:t>.</w:t>
      </w:r>
      <w:r w:rsidR="00A66B6C" w:rsidRPr="007858EC">
        <w:rPr>
          <w:rStyle w:val="FootnoteReference"/>
        </w:rPr>
        <w:footnoteReference w:id="17"/>
      </w:r>
      <w:r w:rsidR="00DD1A07" w:rsidRPr="007858EC">
        <w:t xml:space="preserve"> </w:t>
      </w:r>
      <w:r w:rsidR="00D357B9" w:rsidRPr="007858EC">
        <w:t>The limited</w:t>
      </w:r>
      <w:r w:rsidR="00DD1A07" w:rsidRPr="007858EC">
        <w:t xml:space="preserve"> capacity to provide training by individual organizations and companies is another reason for a pluralistic approach,</w:t>
      </w:r>
      <w:r w:rsidR="00D357B9" w:rsidRPr="007858EC">
        <w:t xml:space="preserve"> collaborating</w:t>
      </w:r>
      <w:r w:rsidR="00DD1A07" w:rsidRPr="007858EC">
        <w:t xml:space="preserve"> with </w:t>
      </w:r>
      <w:r w:rsidR="00D357B9" w:rsidRPr="007858EC">
        <w:t xml:space="preserve">multiple </w:t>
      </w:r>
      <w:r w:rsidR="00DD1A07" w:rsidRPr="007858EC">
        <w:t>partners.</w:t>
      </w:r>
      <w:r w:rsidR="00DD1A07" w:rsidRPr="007858EC">
        <w:br/>
      </w:r>
      <w:r w:rsidR="00D814D2" w:rsidRPr="007858EC">
        <w:br/>
      </w:r>
      <w:r w:rsidR="00D814D2" w:rsidRPr="007858EC">
        <w:lastRenderedPageBreak/>
        <w:t xml:space="preserve">The table below summarizes </w:t>
      </w:r>
      <w:r w:rsidR="00DD1A07" w:rsidRPr="007858EC">
        <w:t>the type</w:t>
      </w:r>
      <w:r w:rsidR="0029608F" w:rsidRPr="007858EC">
        <w:t xml:space="preserve"> of actors that could be partnered with</w:t>
      </w:r>
      <w:r w:rsidR="009A79C2" w:rsidRPr="007858EC">
        <w:t xml:space="preserve"> for dissemination</w:t>
      </w:r>
      <w:r w:rsidR="004408BB" w:rsidRPr="007858EC">
        <w:t xml:space="preserve">, potential entry-points </w:t>
      </w:r>
      <w:r w:rsidR="009A79C2" w:rsidRPr="007858EC">
        <w:t>to do so</w:t>
      </w:r>
      <w:r w:rsidR="004408BB" w:rsidRPr="007858EC">
        <w:t xml:space="preserve"> and potential (dis)advantages of </w:t>
      </w:r>
      <w:r w:rsidR="006E7DE3" w:rsidRPr="007858EC">
        <w:t>cooperation</w:t>
      </w:r>
      <w:r w:rsidR="004408BB" w:rsidRPr="007858EC">
        <w:t>.</w:t>
      </w:r>
      <w:r w:rsidR="000B4B12" w:rsidRPr="007858EC">
        <w:t xml:space="preserve"> This is discussed in more detail in the remaining paragraphs.</w:t>
      </w:r>
    </w:p>
    <w:p w14:paraId="165DE537" w14:textId="77777777" w:rsidR="00AF663A" w:rsidRPr="007858EC" w:rsidRDefault="00AF663A" w:rsidP="00AF663A"/>
    <w:p w14:paraId="48196469" w14:textId="1F031E8A" w:rsidR="004408BB" w:rsidRPr="007858EC" w:rsidRDefault="00CE25E4" w:rsidP="00CE25E4">
      <w:pPr>
        <w:pStyle w:val="Caption"/>
      </w:pPr>
      <w:r>
        <w:t xml:space="preserve">Table </w:t>
      </w:r>
      <w:r>
        <w:fldChar w:fldCharType="begin"/>
      </w:r>
      <w:r>
        <w:instrText xml:space="preserve"> SEQ Table \* ARABIC </w:instrText>
      </w:r>
      <w:r>
        <w:fldChar w:fldCharType="separate"/>
      </w:r>
      <w:r>
        <w:rPr>
          <w:noProof/>
        </w:rPr>
        <w:t>2</w:t>
      </w:r>
      <w:r>
        <w:fldChar w:fldCharType="end"/>
      </w:r>
    </w:p>
    <w:tbl>
      <w:tblPr>
        <w:tblStyle w:val="TableGrid"/>
        <w:tblW w:w="9067" w:type="dxa"/>
        <w:tblLook w:val="04A0" w:firstRow="1" w:lastRow="0" w:firstColumn="1" w:lastColumn="0" w:noHBand="0" w:noVBand="1"/>
      </w:tblPr>
      <w:tblGrid>
        <w:gridCol w:w="2122"/>
        <w:gridCol w:w="3969"/>
        <w:gridCol w:w="2976"/>
      </w:tblGrid>
      <w:tr w:rsidR="006B2A40" w:rsidRPr="007858EC" w14:paraId="74BF5568" w14:textId="77777777" w:rsidTr="009B6857">
        <w:trPr>
          <w:trHeight w:val="545"/>
        </w:trPr>
        <w:tc>
          <w:tcPr>
            <w:tcW w:w="2122" w:type="dxa"/>
          </w:tcPr>
          <w:p w14:paraId="1857F52F" w14:textId="5D9A3B99" w:rsidR="006B2A40" w:rsidRPr="00CE25E4" w:rsidRDefault="006B2A40" w:rsidP="009B6857">
            <w:pPr>
              <w:rPr>
                <w:b/>
                <w:sz w:val="16"/>
                <w:szCs w:val="18"/>
              </w:rPr>
            </w:pPr>
            <w:r w:rsidRPr="00CE25E4">
              <w:rPr>
                <w:b/>
                <w:sz w:val="16"/>
                <w:szCs w:val="18"/>
              </w:rPr>
              <w:t>Actors</w:t>
            </w:r>
          </w:p>
        </w:tc>
        <w:tc>
          <w:tcPr>
            <w:tcW w:w="3969" w:type="dxa"/>
          </w:tcPr>
          <w:p w14:paraId="3B776799" w14:textId="66B5BCA9" w:rsidR="006B2A40" w:rsidRPr="00CE25E4" w:rsidRDefault="006B2A40" w:rsidP="009B6857">
            <w:pPr>
              <w:rPr>
                <w:b/>
                <w:sz w:val="16"/>
                <w:szCs w:val="18"/>
              </w:rPr>
            </w:pPr>
            <w:r w:rsidRPr="00CE25E4">
              <w:rPr>
                <w:b/>
                <w:sz w:val="16"/>
                <w:szCs w:val="18"/>
              </w:rPr>
              <w:t>Potential entry-points for dissemination</w:t>
            </w:r>
          </w:p>
        </w:tc>
        <w:tc>
          <w:tcPr>
            <w:tcW w:w="2976" w:type="dxa"/>
          </w:tcPr>
          <w:p w14:paraId="6ECE2070" w14:textId="4B585401" w:rsidR="009538CD" w:rsidRPr="00CE25E4" w:rsidRDefault="009538CD" w:rsidP="009B6857">
            <w:pPr>
              <w:rPr>
                <w:b/>
                <w:sz w:val="16"/>
                <w:szCs w:val="18"/>
              </w:rPr>
            </w:pPr>
            <w:r w:rsidRPr="00CE25E4">
              <w:rPr>
                <w:b/>
                <w:sz w:val="16"/>
                <w:szCs w:val="18"/>
              </w:rPr>
              <w:t>A</w:t>
            </w:r>
            <w:r w:rsidR="006B2A40" w:rsidRPr="00CE25E4">
              <w:rPr>
                <w:b/>
                <w:sz w:val="16"/>
                <w:szCs w:val="18"/>
              </w:rPr>
              <w:t>dvantages</w:t>
            </w:r>
            <w:r w:rsidR="00AF663A">
              <w:rPr>
                <w:b/>
                <w:sz w:val="16"/>
                <w:szCs w:val="18"/>
              </w:rPr>
              <w:t xml:space="preserve"> (+) and</w:t>
            </w:r>
            <w:r w:rsidRPr="00CE25E4">
              <w:rPr>
                <w:b/>
                <w:sz w:val="16"/>
                <w:szCs w:val="18"/>
              </w:rPr>
              <w:t xml:space="preserve"> Disadvantages </w:t>
            </w:r>
            <w:r w:rsidR="00AF663A">
              <w:rPr>
                <w:b/>
                <w:sz w:val="16"/>
                <w:szCs w:val="18"/>
              </w:rPr>
              <w:t>(-)</w:t>
            </w:r>
          </w:p>
        </w:tc>
      </w:tr>
      <w:tr w:rsidR="006B2A40" w:rsidRPr="007858EC" w14:paraId="53DFD0B2" w14:textId="77777777" w:rsidTr="009B6857">
        <w:trPr>
          <w:trHeight w:val="1203"/>
        </w:trPr>
        <w:tc>
          <w:tcPr>
            <w:tcW w:w="2122" w:type="dxa"/>
          </w:tcPr>
          <w:p w14:paraId="273372AA" w14:textId="154940BD" w:rsidR="006B2A40" w:rsidRPr="00CE25E4" w:rsidRDefault="006B2A40" w:rsidP="009B6857">
            <w:pPr>
              <w:rPr>
                <w:sz w:val="16"/>
                <w:szCs w:val="18"/>
              </w:rPr>
            </w:pPr>
            <w:r w:rsidRPr="00CE25E4">
              <w:rPr>
                <w:b/>
                <w:sz w:val="16"/>
                <w:szCs w:val="18"/>
              </w:rPr>
              <w:t>Agrodealers</w:t>
            </w:r>
            <w:r w:rsidR="00BA5CEF" w:rsidRPr="00CE25E4">
              <w:rPr>
                <w:sz w:val="16"/>
                <w:szCs w:val="18"/>
              </w:rPr>
              <w:br/>
            </w:r>
            <w:r w:rsidR="00BA5CEF" w:rsidRPr="00CE25E4">
              <w:rPr>
                <w:sz w:val="16"/>
                <w:szCs w:val="18"/>
              </w:rPr>
              <w:br/>
            </w:r>
            <w:r w:rsidR="00BA5CEF" w:rsidRPr="00CE25E4">
              <w:rPr>
                <w:i/>
                <w:sz w:val="16"/>
                <w:szCs w:val="18"/>
              </w:rPr>
              <w:t xml:space="preserve">Approximately 900 functioning </w:t>
            </w:r>
            <w:r w:rsidR="009352B6" w:rsidRPr="00CE25E4">
              <w:rPr>
                <w:i/>
                <w:sz w:val="16"/>
                <w:szCs w:val="18"/>
              </w:rPr>
              <w:t>in Tanzania</w:t>
            </w:r>
          </w:p>
        </w:tc>
        <w:tc>
          <w:tcPr>
            <w:tcW w:w="3969" w:type="dxa"/>
          </w:tcPr>
          <w:p w14:paraId="75025584" w14:textId="3934772B" w:rsidR="006B2A40" w:rsidRPr="00CE25E4" w:rsidRDefault="006A510A" w:rsidP="009B6857">
            <w:pPr>
              <w:rPr>
                <w:sz w:val="16"/>
                <w:szCs w:val="18"/>
              </w:rPr>
            </w:pPr>
            <w:r w:rsidRPr="00CE25E4">
              <w:rPr>
                <w:sz w:val="16"/>
                <w:szCs w:val="18"/>
              </w:rPr>
              <w:t>Vendors could</w:t>
            </w:r>
            <w:r w:rsidR="001219AB" w:rsidRPr="00CE25E4">
              <w:rPr>
                <w:sz w:val="16"/>
                <w:szCs w:val="18"/>
              </w:rPr>
              <w:t xml:space="preserve"> be trained</w:t>
            </w:r>
            <w:r w:rsidR="006B2A40" w:rsidRPr="00CE25E4">
              <w:rPr>
                <w:sz w:val="16"/>
                <w:szCs w:val="18"/>
              </w:rPr>
              <w:t xml:space="preserve"> to give more appr</w:t>
            </w:r>
            <w:r w:rsidR="001219AB" w:rsidRPr="00CE25E4">
              <w:rPr>
                <w:sz w:val="16"/>
                <w:szCs w:val="18"/>
              </w:rPr>
              <w:t>opriate information to farmers, c</w:t>
            </w:r>
            <w:r w:rsidR="006B2A40" w:rsidRPr="00CE25E4">
              <w:rPr>
                <w:sz w:val="16"/>
                <w:szCs w:val="18"/>
              </w:rPr>
              <w:t>ombined with the provision of information material</w:t>
            </w:r>
            <w:r w:rsidR="00B60822" w:rsidRPr="00CE25E4">
              <w:rPr>
                <w:sz w:val="16"/>
                <w:szCs w:val="18"/>
              </w:rPr>
              <w:t>s</w:t>
            </w:r>
            <w:r w:rsidR="006B2A40" w:rsidRPr="00CE25E4">
              <w:rPr>
                <w:sz w:val="16"/>
                <w:szCs w:val="18"/>
              </w:rPr>
              <w:t xml:space="preserve"> </w:t>
            </w:r>
            <w:r w:rsidR="00B60822" w:rsidRPr="00CE25E4">
              <w:rPr>
                <w:sz w:val="16"/>
                <w:szCs w:val="18"/>
              </w:rPr>
              <w:t xml:space="preserve">for </w:t>
            </w:r>
            <w:r w:rsidR="006B2A40" w:rsidRPr="00CE25E4">
              <w:rPr>
                <w:sz w:val="16"/>
                <w:szCs w:val="18"/>
              </w:rPr>
              <w:t>agrodealer</w:t>
            </w:r>
            <w:r w:rsidR="00B60822" w:rsidRPr="00CE25E4">
              <w:rPr>
                <w:sz w:val="16"/>
                <w:szCs w:val="18"/>
              </w:rPr>
              <w:t>s themse</w:t>
            </w:r>
            <w:r w:rsidR="009B6857">
              <w:rPr>
                <w:sz w:val="16"/>
                <w:szCs w:val="18"/>
              </w:rPr>
              <w:t>l</w:t>
            </w:r>
            <w:r w:rsidR="00B60822" w:rsidRPr="00CE25E4">
              <w:rPr>
                <w:sz w:val="16"/>
                <w:szCs w:val="18"/>
              </w:rPr>
              <w:t>ves</w:t>
            </w:r>
            <w:r w:rsidR="006B2A40" w:rsidRPr="00CE25E4">
              <w:rPr>
                <w:sz w:val="16"/>
                <w:szCs w:val="18"/>
              </w:rPr>
              <w:t xml:space="preserve"> (e.g. manuals) </w:t>
            </w:r>
            <w:r w:rsidR="001219AB" w:rsidRPr="00CE25E4">
              <w:rPr>
                <w:sz w:val="16"/>
                <w:szCs w:val="18"/>
              </w:rPr>
              <w:t xml:space="preserve">and </w:t>
            </w:r>
            <w:r w:rsidR="006B2A40" w:rsidRPr="00CE25E4">
              <w:rPr>
                <w:sz w:val="16"/>
                <w:szCs w:val="18"/>
              </w:rPr>
              <w:t>providing materials</w:t>
            </w:r>
            <w:r w:rsidR="00B60822" w:rsidRPr="00CE25E4">
              <w:rPr>
                <w:sz w:val="16"/>
                <w:szCs w:val="18"/>
              </w:rPr>
              <w:t xml:space="preserve"> for</w:t>
            </w:r>
            <w:r w:rsidR="006B2A40" w:rsidRPr="00CE25E4">
              <w:rPr>
                <w:sz w:val="16"/>
                <w:szCs w:val="18"/>
              </w:rPr>
              <w:t xml:space="preserve"> farmers</w:t>
            </w:r>
            <w:r w:rsidR="00B60822" w:rsidRPr="00CE25E4">
              <w:rPr>
                <w:sz w:val="16"/>
                <w:szCs w:val="18"/>
              </w:rPr>
              <w:t xml:space="preserve"> that can be displayed or given away</w:t>
            </w:r>
            <w:r w:rsidR="006B2A40" w:rsidRPr="00CE25E4">
              <w:rPr>
                <w:sz w:val="16"/>
                <w:szCs w:val="18"/>
              </w:rPr>
              <w:t>.</w:t>
            </w:r>
          </w:p>
        </w:tc>
        <w:tc>
          <w:tcPr>
            <w:tcW w:w="2976" w:type="dxa"/>
          </w:tcPr>
          <w:p w14:paraId="75979945" w14:textId="6DCEEDE0" w:rsidR="005B5645" w:rsidRPr="00CE25E4" w:rsidRDefault="006B2A40" w:rsidP="009B6857">
            <w:pPr>
              <w:rPr>
                <w:sz w:val="16"/>
                <w:szCs w:val="18"/>
              </w:rPr>
            </w:pPr>
            <w:r w:rsidRPr="00CE25E4">
              <w:rPr>
                <w:sz w:val="16"/>
                <w:szCs w:val="18"/>
              </w:rPr>
              <w:t xml:space="preserve">+ </w:t>
            </w:r>
            <w:r w:rsidR="009B6857">
              <w:rPr>
                <w:sz w:val="16"/>
                <w:szCs w:val="18"/>
              </w:rPr>
              <w:t>C</w:t>
            </w:r>
            <w:r w:rsidRPr="00CE25E4">
              <w:rPr>
                <w:sz w:val="16"/>
                <w:szCs w:val="18"/>
              </w:rPr>
              <w:t>lose to the farmer</w:t>
            </w:r>
            <w:r w:rsidR="001219AB" w:rsidRPr="00CE25E4">
              <w:rPr>
                <w:sz w:val="16"/>
                <w:szCs w:val="18"/>
              </w:rPr>
              <w:t xml:space="preserve"> </w:t>
            </w:r>
            <w:r w:rsidRPr="00CE25E4">
              <w:rPr>
                <w:sz w:val="16"/>
                <w:szCs w:val="18"/>
              </w:rPr>
              <w:br/>
            </w:r>
            <w:r w:rsidRPr="00CE25E4">
              <w:rPr>
                <w:sz w:val="16"/>
                <w:szCs w:val="18"/>
              </w:rPr>
              <w:br/>
              <w:t xml:space="preserve">- </w:t>
            </w:r>
            <w:r w:rsidR="009B6857">
              <w:rPr>
                <w:sz w:val="16"/>
                <w:szCs w:val="18"/>
              </w:rPr>
              <w:t>A</w:t>
            </w:r>
            <w:r w:rsidRPr="00CE25E4">
              <w:rPr>
                <w:sz w:val="16"/>
                <w:szCs w:val="18"/>
              </w:rPr>
              <w:t>grod</w:t>
            </w:r>
            <w:r w:rsidR="006270D0" w:rsidRPr="00CE25E4">
              <w:rPr>
                <w:sz w:val="16"/>
                <w:szCs w:val="18"/>
              </w:rPr>
              <w:t>ealers are</w:t>
            </w:r>
            <w:r w:rsidR="00D357B9" w:rsidRPr="00CE25E4">
              <w:rPr>
                <w:sz w:val="16"/>
                <w:szCs w:val="18"/>
              </w:rPr>
              <w:t xml:space="preserve"> more</w:t>
            </w:r>
            <w:r w:rsidR="006270D0" w:rsidRPr="00CE25E4">
              <w:rPr>
                <w:sz w:val="16"/>
                <w:szCs w:val="18"/>
              </w:rPr>
              <w:t xml:space="preserve"> business-minded, hence </w:t>
            </w:r>
            <w:r w:rsidRPr="00CE25E4">
              <w:rPr>
                <w:sz w:val="16"/>
                <w:szCs w:val="18"/>
              </w:rPr>
              <w:t>knowledge</w:t>
            </w:r>
            <w:r w:rsidR="001219AB" w:rsidRPr="00CE25E4">
              <w:rPr>
                <w:sz w:val="16"/>
                <w:szCs w:val="18"/>
              </w:rPr>
              <w:t xml:space="preserve"> on agricultural practices</w:t>
            </w:r>
            <w:r w:rsidR="009D3C95" w:rsidRPr="00CE25E4">
              <w:rPr>
                <w:sz w:val="16"/>
                <w:szCs w:val="18"/>
              </w:rPr>
              <w:t xml:space="preserve"> </w:t>
            </w:r>
            <w:r w:rsidR="006270D0" w:rsidRPr="00CE25E4">
              <w:rPr>
                <w:sz w:val="16"/>
                <w:szCs w:val="18"/>
              </w:rPr>
              <w:t xml:space="preserve">is limited and they have </w:t>
            </w:r>
            <w:r w:rsidR="009D3C95" w:rsidRPr="00CE25E4">
              <w:rPr>
                <w:sz w:val="16"/>
                <w:szCs w:val="18"/>
              </w:rPr>
              <w:t xml:space="preserve">little </w:t>
            </w:r>
            <w:r w:rsidR="006270D0" w:rsidRPr="00CE25E4">
              <w:rPr>
                <w:sz w:val="16"/>
                <w:szCs w:val="18"/>
              </w:rPr>
              <w:t>time available</w:t>
            </w:r>
            <w:r w:rsidR="006A510A" w:rsidRPr="00CE25E4">
              <w:rPr>
                <w:sz w:val="16"/>
                <w:szCs w:val="18"/>
              </w:rPr>
              <w:t>. Vendors are usually not knowledgeable</w:t>
            </w:r>
          </w:p>
        </w:tc>
      </w:tr>
      <w:tr w:rsidR="006B2A40" w:rsidRPr="007858EC" w14:paraId="288E8885" w14:textId="77777777" w:rsidTr="009B6857">
        <w:tc>
          <w:tcPr>
            <w:tcW w:w="2122" w:type="dxa"/>
          </w:tcPr>
          <w:p w14:paraId="7BDC4338" w14:textId="610BE72B" w:rsidR="006B2A40" w:rsidRPr="00CE25E4" w:rsidRDefault="006B2A40" w:rsidP="00B52430">
            <w:pPr>
              <w:rPr>
                <w:sz w:val="16"/>
                <w:szCs w:val="18"/>
              </w:rPr>
            </w:pPr>
            <w:r w:rsidRPr="00CE25E4">
              <w:rPr>
                <w:b/>
                <w:sz w:val="16"/>
                <w:szCs w:val="18"/>
              </w:rPr>
              <w:t>Agro-input companies</w:t>
            </w:r>
            <w:r w:rsidR="00BA5CEF" w:rsidRPr="00CE25E4">
              <w:rPr>
                <w:sz w:val="16"/>
                <w:szCs w:val="18"/>
              </w:rPr>
              <w:br/>
            </w:r>
            <w:r w:rsidR="00BA5CEF" w:rsidRPr="00CE25E4">
              <w:rPr>
                <w:i/>
                <w:sz w:val="16"/>
                <w:szCs w:val="18"/>
              </w:rPr>
              <w:br/>
              <w:t>Yara, Meru Seed, East West Seed International, Afrisem, Highland Seeds, Syngenta, Bayer, Seedco, Pannar, Zamseed, etc</w:t>
            </w:r>
          </w:p>
        </w:tc>
        <w:tc>
          <w:tcPr>
            <w:tcW w:w="3969" w:type="dxa"/>
          </w:tcPr>
          <w:p w14:paraId="47223094" w14:textId="77A0DDE3" w:rsidR="006B2A40" w:rsidRPr="00CE25E4" w:rsidRDefault="00057472" w:rsidP="00057472">
            <w:pPr>
              <w:spacing w:after="240"/>
              <w:rPr>
                <w:sz w:val="16"/>
                <w:szCs w:val="18"/>
              </w:rPr>
            </w:pPr>
            <w:r w:rsidRPr="00CE25E4">
              <w:rPr>
                <w:sz w:val="16"/>
                <w:szCs w:val="18"/>
              </w:rPr>
              <w:t>O</w:t>
            </w:r>
            <w:r w:rsidR="0095105F" w:rsidRPr="00CE25E4">
              <w:rPr>
                <w:sz w:val="16"/>
                <w:szCs w:val="18"/>
              </w:rPr>
              <w:t xml:space="preserve">rganize demos and training </w:t>
            </w:r>
            <w:r w:rsidR="006A510A" w:rsidRPr="00CE25E4">
              <w:rPr>
                <w:sz w:val="16"/>
                <w:szCs w:val="18"/>
              </w:rPr>
              <w:t xml:space="preserve">for </w:t>
            </w:r>
            <w:r w:rsidR="00AC319D">
              <w:rPr>
                <w:sz w:val="16"/>
                <w:szCs w:val="18"/>
              </w:rPr>
              <w:t>agrodealers, extension workers and some (lead-)</w:t>
            </w:r>
            <w:r w:rsidR="0095105F" w:rsidRPr="00CE25E4">
              <w:rPr>
                <w:sz w:val="16"/>
                <w:szCs w:val="18"/>
              </w:rPr>
              <w:t>farmers, often together with partners. These trainings can be an entry-</w:t>
            </w:r>
            <w:r w:rsidRPr="00CE25E4">
              <w:rPr>
                <w:sz w:val="16"/>
                <w:szCs w:val="18"/>
              </w:rPr>
              <w:t>point to disseminate material. E</w:t>
            </w:r>
            <w:r w:rsidR="0095105F" w:rsidRPr="00CE25E4">
              <w:rPr>
                <w:sz w:val="16"/>
                <w:szCs w:val="18"/>
              </w:rPr>
              <w:t xml:space="preserve">xpressed interest in more </w:t>
            </w:r>
            <w:r w:rsidRPr="00CE25E4">
              <w:rPr>
                <w:sz w:val="16"/>
                <w:szCs w:val="18"/>
              </w:rPr>
              <w:t>comprehensive materials on crops relevant for their business</w:t>
            </w:r>
          </w:p>
          <w:p w14:paraId="7A8B2B91" w14:textId="7ED74382" w:rsidR="009538CD" w:rsidRPr="00CE25E4" w:rsidRDefault="009538CD" w:rsidP="006A510A">
            <w:pPr>
              <w:spacing w:after="240"/>
              <w:rPr>
                <w:sz w:val="16"/>
                <w:szCs w:val="18"/>
              </w:rPr>
            </w:pPr>
            <w:r w:rsidRPr="00CE25E4">
              <w:rPr>
                <w:sz w:val="16"/>
                <w:szCs w:val="18"/>
              </w:rPr>
              <w:t xml:space="preserve">Improved pack design and </w:t>
            </w:r>
            <w:r w:rsidR="00BE1479" w:rsidRPr="00CE25E4">
              <w:rPr>
                <w:sz w:val="16"/>
                <w:szCs w:val="18"/>
              </w:rPr>
              <w:t xml:space="preserve">pack inserts </w:t>
            </w:r>
            <w:r w:rsidR="006A510A" w:rsidRPr="00CE25E4">
              <w:rPr>
                <w:sz w:val="16"/>
                <w:szCs w:val="18"/>
              </w:rPr>
              <w:t>could be used by suppliers</w:t>
            </w:r>
            <w:r w:rsidR="00BE1479" w:rsidRPr="00CE25E4">
              <w:rPr>
                <w:sz w:val="16"/>
                <w:szCs w:val="18"/>
              </w:rPr>
              <w:t xml:space="preserve"> </w:t>
            </w:r>
          </w:p>
        </w:tc>
        <w:tc>
          <w:tcPr>
            <w:tcW w:w="2976" w:type="dxa"/>
          </w:tcPr>
          <w:p w14:paraId="4813541C" w14:textId="0F304EDF" w:rsidR="006B2A40" w:rsidRPr="00CE25E4" w:rsidRDefault="005A28AF" w:rsidP="00057472">
            <w:pPr>
              <w:spacing w:after="240"/>
              <w:rPr>
                <w:sz w:val="16"/>
                <w:szCs w:val="18"/>
              </w:rPr>
            </w:pPr>
            <w:r w:rsidRPr="00CE25E4">
              <w:rPr>
                <w:sz w:val="16"/>
                <w:szCs w:val="18"/>
              </w:rPr>
              <w:t>+</w:t>
            </w:r>
            <w:r w:rsidR="006B2A40" w:rsidRPr="00CE25E4">
              <w:rPr>
                <w:sz w:val="16"/>
                <w:szCs w:val="18"/>
              </w:rPr>
              <w:t xml:space="preserve"> Already have a relatively well-established network of partners </w:t>
            </w:r>
            <w:r w:rsidR="00057472" w:rsidRPr="00CE25E4">
              <w:rPr>
                <w:sz w:val="16"/>
                <w:szCs w:val="18"/>
              </w:rPr>
              <w:t>which can be utilized</w:t>
            </w:r>
            <w:r w:rsidRPr="00CE25E4">
              <w:rPr>
                <w:sz w:val="16"/>
                <w:szCs w:val="18"/>
              </w:rPr>
              <w:br/>
            </w:r>
            <w:r w:rsidRPr="00CE25E4">
              <w:rPr>
                <w:sz w:val="16"/>
                <w:szCs w:val="18"/>
              </w:rPr>
              <w:br/>
              <w:t xml:space="preserve">- </w:t>
            </w:r>
            <w:r w:rsidR="0095105F" w:rsidRPr="00CE25E4">
              <w:rPr>
                <w:sz w:val="16"/>
                <w:szCs w:val="18"/>
              </w:rPr>
              <w:t xml:space="preserve">Promoting their </w:t>
            </w:r>
            <w:r w:rsidR="00057472" w:rsidRPr="00CE25E4">
              <w:rPr>
                <w:sz w:val="16"/>
                <w:szCs w:val="18"/>
              </w:rPr>
              <w:t xml:space="preserve">own </w:t>
            </w:r>
            <w:r w:rsidR="0095105F" w:rsidRPr="00CE25E4">
              <w:rPr>
                <w:sz w:val="16"/>
                <w:szCs w:val="18"/>
              </w:rPr>
              <w:t xml:space="preserve">product is key </w:t>
            </w:r>
          </w:p>
        </w:tc>
      </w:tr>
      <w:tr w:rsidR="006B2A40" w:rsidRPr="007858EC" w14:paraId="04B306B0" w14:textId="77777777" w:rsidTr="009B6857">
        <w:trPr>
          <w:trHeight w:val="357"/>
        </w:trPr>
        <w:tc>
          <w:tcPr>
            <w:tcW w:w="2122" w:type="dxa"/>
          </w:tcPr>
          <w:p w14:paraId="4C561468" w14:textId="3374C901" w:rsidR="006B2A40" w:rsidRPr="00CE25E4" w:rsidRDefault="006B2A40" w:rsidP="00C4763F">
            <w:pPr>
              <w:spacing w:after="240"/>
              <w:rPr>
                <w:sz w:val="16"/>
                <w:szCs w:val="18"/>
              </w:rPr>
            </w:pPr>
            <w:r w:rsidRPr="00CE25E4">
              <w:rPr>
                <w:b/>
                <w:sz w:val="16"/>
                <w:szCs w:val="18"/>
              </w:rPr>
              <w:t>Public Extension</w:t>
            </w:r>
            <w:r w:rsidR="00BA5CEF" w:rsidRPr="00CE25E4">
              <w:rPr>
                <w:sz w:val="16"/>
                <w:szCs w:val="18"/>
              </w:rPr>
              <w:br/>
            </w:r>
            <w:r w:rsidR="00BA5CEF" w:rsidRPr="00CE25E4">
              <w:rPr>
                <w:sz w:val="16"/>
                <w:szCs w:val="18"/>
              </w:rPr>
              <w:br/>
            </w:r>
            <w:r w:rsidR="003D3CA4" w:rsidRPr="00CE25E4">
              <w:rPr>
                <w:i/>
                <w:sz w:val="16"/>
                <w:szCs w:val="18"/>
              </w:rPr>
              <w:t>On district and ward-level</w:t>
            </w:r>
          </w:p>
        </w:tc>
        <w:tc>
          <w:tcPr>
            <w:tcW w:w="3969" w:type="dxa"/>
          </w:tcPr>
          <w:p w14:paraId="1394E039" w14:textId="68BB3289" w:rsidR="006B2A40" w:rsidRPr="00CE25E4" w:rsidRDefault="0010054F" w:rsidP="009B6857">
            <w:pPr>
              <w:rPr>
                <w:sz w:val="16"/>
                <w:szCs w:val="18"/>
              </w:rPr>
            </w:pPr>
            <w:r w:rsidRPr="00CE25E4">
              <w:rPr>
                <w:sz w:val="16"/>
                <w:szCs w:val="18"/>
              </w:rPr>
              <w:t>P</w:t>
            </w:r>
            <w:r w:rsidR="006E7DE3" w:rsidRPr="00CE25E4">
              <w:rPr>
                <w:sz w:val="16"/>
                <w:szCs w:val="18"/>
              </w:rPr>
              <w:t xml:space="preserve">rovide training through farmer groups </w:t>
            </w:r>
            <w:r w:rsidRPr="00CE25E4">
              <w:rPr>
                <w:sz w:val="16"/>
                <w:szCs w:val="18"/>
              </w:rPr>
              <w:t>and</w:t>
            </w:r>
            <w:r w:rsidR="006E7DE3" w:rsidRPr="00CE25E4">
              <w:rPr>
                <w:sz w:val="16"/>
                <w:szCs w:val="18"/>
              </w:rPr>
              <w:t xml:space="preserve"> other farmers in </w:t>
            </w:r>
            <w:r w:rsidRPr="00CE25E4">
              <w:rPr>
                <w:sz w:val="16"/>
                <w:szCs w:val="18"/>
              </w:rPr>
              <w:t>community</w:t>
            </w:r>
            <w:r w:rsidR="006E7DE3" w:rsidRPr="00CE25E4">
              <w:rPr>
                <w:sz w:val="16"/>
                <w:szCs w:val="18"/>
              </w:rPr>
              <w:t>. Th</w:t>
            </w:r>
            <w:r w:rsidR="00BE1479" w:rsidRPr="00CE25E4">
              <w:rPr>
                <w:sz w:val="16"/>
                <w:szCs w:val="18"/>
              </w:rPr>
              <w:t>is</w:t>
            </w:r>
            <w:r w:rsidR="006E7DE3" w:rsidRPr="00CE25E4">
              <w:rPr>
                <w:sz w:val="16"/>
                <w:szCs w:val="18"/>
              </w:rPr>
              <w:t xml:space="preserve"> training</w:t>
            </w:r>
            <w:r w:rsidR="00BE1479" w:rsidRPr="00CE25E4">
              <w:rPr>
                <w:sz w:val="16"/>
                <w:szCs w:val="18"/>
              </w:rPr>
              <w:t xml:space="preserve"> </w:t>
            </w:r>
            <w:r w:rsidRPr="00CE25E4">
              <w:rPr>
                <w:sz w:val="16"/>
                <w:szCs w:val="18"/>
              </w:rPr>
              <w:t>and linkages</w:t>
            </w:r>
            <w:r w:rsidR="006E7DE3" w:rsidRPr="00CE25E4">
              <w:rPr>
                <w:sz w:val="16"/>
                <w:szCs w:val="18"/>
              </w:rPr>
              <w:t xml:space="preserve"> could be used </w:t>
            </w:r>
            <w:r w:rsidR="00F763B0" w:rsidRPr="00CE25E4">
              <w:rPr>
                <w:sz w:val="16"/>
                <w:szCs w:val="18"/>
              </w:rPr>
              <w:t xml:space="preserve">to </w:t>
            </w:r>
            <w:r w:rsidR="00490D91" w:rsidRPr="00CE25E4">
              <w:rPr>
                <w:sz w:val="16"/>
                <w:szCs w:val="18"/>
              </w:rPr>
              <w:t>disseminate</w:t>
            </w:r>
            <w:r w:rsidR="00F763B0" w:rsidRPr="00CE25E4">
              <w:rPr>
                <w:sz w:val="16"/>
                <w:szCs w:val="18"/>
              </w:rPr>
              <w:t xml:space="preserve"> information materials.</w:t>
            </w:r>
            <w:r w:rsidR="006E7DE3" w:rsidRPr="00CE25E4">
              <w:rPr>
                <w:sz w:val="16"/>
                <w:szCs w:val="18"/>
              </w:rPr>
              <w:br/>
            </w:r>
            <w:r w:rsidR="006E7DE3" w:rsidRPr="00CE25E4">
              <w:rPr>
                <w:sz w:val="16"/>
                <w:szCs w:val="18"/>
              </w:rPr>
              <w:br/>
            </w:r>
            <w:r w:rsidRPr="00CE25E4">
              <w:rPr>
                <w:sz w:val="16"/>
                <w:szCs w:val="18"/>
              </w:rPr>
              <w:t>Can be</w:t>
            </w:r>
            <w:r w:rsidR="006E7DE3" w:rsidRPr="00CE25E4">
              <w:rPr>
                <w:sz w:val="16"/>
                <w:szCs w:val="18"/>
              </w:rPr>
              <w:t xml:space="preserve"> target-group of information materials </w:t>
            </w:r>
            <w:r w:rsidRPr="00CE25E4">
              <w:rPr>
                <w:sz w:val="16"/>
                <w:szCs w:val="18"/>
              </w:rPr>
              <w:t>(manuals for example), accompanied by training if possible.</w:t>
            </w:r>
          </w:p>
        </w:tc>
        <w:tc>
          <w:tcPr>
            <w:tcW w:w="2976" w:type="dxa"/>
          </w:tcPr>
          <w:p w14:paraId="24FD2DE2" w14:textId="77777777" w:rsidR="006B2A40" w:rsidRPr="00CE25E4" w:rsidRDefault="0095105F" w:rsidP="009B6857">
            <w:pPr>
              <w:rPr>
                <w:sz w:val="16"/>
                <w:szCs w:val="18"/>
              </w:rPr>
            </w:pPr>
            <w:r w:rsidRPr="00CE25E4">
              <w:rPr>
                <w:sz w:val="16"/>
                <w:szCs w:val="18"/>
              </w:rPr>
              <w:t xml:space="preserve">+ </w:t>
            </w:r>
            <w:r w:rsidR="0010054F" w:rsidRPr="00CE25E4">
              <w:rPr>
                <w:sz w:val="16"/>
                <w:szCs w:val="18"/>
              </w:rPr>
              <w:t>Know the area and have e</w:t>
            </w:r>
            <w:r w:rsidR="006E7DE3" w:rsidRPr="00CE25E4">
              <w:rPr>
                <w:sz w:val="16"/>
                <w:szCs w:val="18"/>
              </w:rPr>
              <w:t>stablished linkages with farmer groups</w:t>
            </w:r>
            <w:r w:rsidRPr="00CE25E4">
              <w:rPr>
                <w:sz w:val="16"/>
                <w:szCs w:val="18"/>
              </w:rPr>
              <w:br/>
            </w:r>
            <w:r w:rsidRPr="00CE25E4">
              <w:rPr>
                <w:sz w:val="16"/>
                <w:szCs w:val="18"/>
              </w:rPr>
              <w:br/>
              <w:t xml:space="preserve">- </w:t>
            </w:r>
            <w:r w:rsidR="0010054F" w:rsidRPr="00CE25E4">
              <w:rPr>
                <w:sz w:val="16"/>
                <w:szCs w:val="18"/>
              </w:rPr>
              <w:t xml:space="preserve">Overburdened, </w:t>
            </w:r>
            <w:r w:rsidR="006E7DE3" w:rsidRPr="00CE25E4">
              <w:rPr>
                <w:sz w:val="16"/>
                <w:szCs w:val="18"/>
              </w:rPr>
              <w:t>little motivation</w:t>
            </w:r>
            <w:r w:rsidR="0010054F" w:rsidRPr="00CE25E4">
              <w:rPr>
                <w:sz w:val="16"/>
                <w:szCs w:val="18"/>
              </w:rPr>
              <w:t xml:space="preserve"> and resources</w:t>
            </w:r>
          </w:p>
          <w:p w14:paraId="516AAE71" w14:textId="6DF4A6A3" w:rsidR="004444A8" w:rsidRPr="00CE25E4" w:rsidRDefault="004444A8" w:rsidP="009B6857">
            <w:pPr>
              <w:rPr>
                <w:sz w:val="16"/>
                <w:szCs w:val="18"/>
              </w:rPr>
            </w:pPr>
          </w:p>
        </w:tc>
      </w:tr>
      <w:tr w:rsidR="006B2A40" w:rsidRPr="007858EC" w14:paraId="3AC61A47" w14:textId="77777777" w:rsidTr="009B6857">
        <w:trPr>
          <w:trHeight w:val="357"/>
        </w:trPr>
        <w:tc>
          <w:tcPr>
            <w:tcW w:w="2122" w:type="dxa"/>
          </w:tcPr>
          <w:p w14:paraId="4A338C97" w14:textId="661EF694" w:rsidR="003D3CA4" w:rsidRPr="00CE25E4" w:rsidRDefault="006B2A40" w:rsidP="009B6857">
            <w:pPr>
              <w:rPr>
                <w:sz w:val="16"/>
                <w:szCs w:val="18"/>
              </w:rPr>
            </w:pPr>
            <w:r w:rsidRPr="00CE25E4">
              <w:rPr>
                <w:b/>
                <w:sz w:val="16"/>
                <w:szCs w:val="18"/>
              </w:rPr>
              <w:t>Research Institutes</w:t>
            </w:r>
            <w:r w:rsidR="00BA5CEF" w:rsidRPr="00CE25E4">
              <w:rPr>
                <w:sz w:val="16"/>
                <w:szCs w:val="18"/>
              </w:rPr>
              <w:br/>
            </w:r>
            <w:r w:rsidR="00BA5CEF" w:rsidRPr="00CE25E4">
              <w:rPr>
                <w:sz w:val="16"/>
                <w:szCs w:val="18"/>
              </w:rPr>
              <w:br/>
            </w:r>
            <w:r w:rsidR="00BA5CEF" w:rsidRPr="00CE25E4">
              <w:rPr>
                <w:i/>
                <w:sz w:val="16"/>
                <w:szCs w:val="18"/>
              </w:rPr>
              <w:t>Agricultural Research Institute Maruku, ARI Ukuriguru, ARI Uyole, SARI, ARI Mikocheni</w:t>
            </w:r>
            <w:r w:rsidR="003D3CA4" w:rsidRPr="00CE25E4">
              <w:rPr>
                <w:i/>
                <w:sz w:val="16"/>
                <w:szCs w:val="18"/>
              </w:rPr>
              <w:t>, ARI Makutupola, ARI Naliendele</w:t>
            </w:r>
            <w:r w:rsidR="000B4B12" w:rsidRPr="00CE25E4">
              <w:rPr>
                <w:i/>
                <w:sz w:val="16"/>
                <w:szCs w:val="18"/>
              </w:rPr>
              <w:t>, Tropical Pests Research Institute</w:t>
            </w:r>
          </w:p>
        </w:tc>
        <w:tc>
          <w:tcPr>
            <w:tcW w:w="3969" w:type="dxa"/>
          </w:tcPr>
          <w:p w14:paraId="0199A9B8" w14:textId="728ECC47" w:rsidR="006B2A40" w:rsidRPr="00CE25E4" w:rsidRDefault="000B4B12" w:rsidP="009B6857">
            <w:pPr>
              <w:rPr>
                <w:sz w:val="16"/>
                <w:szCs w:val="18"/>
              </w:rPr>
            </w:pPr>
            <w:r w:rsidRPr="00CE25E4">
              <w:rPr>
                <w:sz w:val="16"/>
                <w:szCs w:val="18"/>
              </w:rPr>
              <w:t xml:space="preserve">For the promotion of certain improved inputs, technologies or practices </w:t>
            </w:r>
            <w:r w:rsidR="009352B6" w:rsidRPr="00CE25E4">
              <w:rPr>
                <w:sz w:val="16"/>
                <w:szCs w:val="18"/>
              </w:rPr>
              <w:t xml:space="preserve">cooperation with the research institutes could be considered. Personnel can assist in both training </w:t>
            </w:r>
            <w:r w:rsidR="009D3C95" w:rsidRPr="00CE25E4">
              <w:rPr>
                <w:sz w:val="16"/>
                <w:szCs w:val="18"/>
              </w:rPr>
              <w:t>(or training of extension workers from other public and private sector)</w:t>
            </w:r>
            <w:r w:rsidR="009352B6" w:rsidRPr="00CE25E4">
              <w:rPr>
                <w:sz w:val="16"/>
                <w:szCs w:val="18"/>
              </w:rPr>
              <w:t xml:space="preserve"> and development of the materials.</w:t>
            </w:r>
          </w:p>
        </w:tc>
        <w:tc>
          <w:tcPr>
            <w:tcW w:w="2976" w:type="dxa"/>
          </w:tcPr>
          <w:p w14:paraId="252DDFC1" w14:textId="77777777" w:rsidR="006A510A" w:rsidRPr="00CE25E4" w:rsidRDefault="000B4B12" w:rsidP="00490D91">
            <w:pPr>
              <w:spacing w:after="240"/>
              <w:rPr>
                <w:sz w:val="16"/>
                <w:szCs w:val="18"/>
              </w:rPr>
            </w:pPr>
            <w:r w:rsidRPr="00CE25E4">
              <w:rPr>
                <w:sz w:val="16"/>
                <w:szCs w:val="18"/>
              </w:rPr>
              <w:t xml:space="preserve">+ </w:t>
            </w:r>
            <w:r w:rsidR="00490D91" w:rsidRPr="00CE25E4">
              <w:rPr>
                <w:sz w:val="16"/>
                <w:szCs w:val="18"/>
              </w:rPr>
              <w:t>Q</w:t>
            </w:r>
            <w:r w:rsidRPr="00CE25E4">
              <w:rPr>
                <w:sz w:val="16"/>
                <w:szCs w:val="18"/>
              </w:rPr>
              <w:t xml:space="preserve">ualified personnel </w:t>
            </w:r>
            <w:r w:rsidRPr="00CE25E4">
              <w:rPr>
                <w:sz w:val="16"/>
                <w:szCs w:val="18"/>
              </w:rPr>
              <w:br/>
            </w:r>
            <w:r w:rsidRPr="00CE25E4">
              <w:rPr>
                <w:sz w:val="16"/>
                <w:szCs w:val="18"/>
              </w:rPr>
              <w:br/>
              <w:t xml:space="preserve">- </w:t>
            </w:r>
            <w:r w:rsidR="00490D91" w:rsidRPr="00CE25E4">
              <w:rPr>
                <w:sz w:val="16"/>
                <w:szCs w:val="18"/>
              </w:rPr>
              <w:t>Often</w:t>
            </w:r>
            <w:r w:rsidRPr="00CE25E4">
              <w:rPr>
                <w:sz w:val="16"/>
                <w:szCs w:val="18"/>
              </w:rPr>
              <w:t xml:space="preserve"> top-down</w:t>
            </w:r>
          </w:p>
          <w:p w14:paraId="7F1098E2" w14:textId="6A0F4544" w:rsidR="006B2A40" w:rsidRPr="00CE25E4" w:rsidRDefault="006A510A" w:rsidP="006A510A">
            <w:pPr>
              <w:spacing w:after="240"/>
              <w:rPr>
                <w:sz w:val="16"/>
                <w:szCs w:val="18"/>
              </w:rPr>
            </w:pPr>
            <w:r w:rsidRPr="00CE25E4">
              <w:rPr>
                <w:sz w:val="16"/>
                <w:szCs w:val="18"/>
              </w:rPr>
              <w:t xml:space="preserve">- Research staff are few in number, extension is not their main mandate </w:t>
            </w:r>
          </w:p>
        </w:tc>
      </w:tr>
      <w:tr w:rsidR="00490D91" w:rsidRPr="007858EC" w14:paraId="36C48C5A" w14:textId="77777777" w:rsidTr="009B6857">
        <w:tc>
          <w:tcPr>
            <w:tcW w:w="2122" w:type="dxa"/>
          </w:tcPr>
          <w:p w14:paraId="6314350C" w14:textId="25CD3BEB" w:rsidR="00490D91" w:rsidRPr="00CE25E4" w:rsidRDefault="00490D91" w:rsidP="00BE1479">
            <w:pPr>
              <w:spacing w:after="240"/>
              <w:rPr>
                <w:sz w:val="16"/>
                <w:szCs w:val="18"/>
              </w:rPr>
            </w:pPr>
            <w:r w:rsidRPr="00CE25E4">
              <w:rPr>
                <w:b/>
                <w:sz w:val="16"/>
                <w:szCs w:val="18"/>
              </w:rPr>
              <w:t>NGOs</w:t>
            </w:r>
            <w:r w:rsidRPr="00CE25E4">
              <w:rPr>
                <w:sz w:val="16"/>
                <w:szCs w:val="18"/>
              </w:rPr>
              <w:br/>
            </w:r>
            <w:r w:rsidRPr="00CE25E4">
              <w:rPr>
                <w:sz w:val="16"/>
                <w:szCs w:val="18"/>
              </w:rPr>
              <w:br/>
            </w:r>
            <w:r w:rsidR="00BE1479" w:rsidRPr="00CE25E4">
              <w:rPr>
                <w:i/>
                <w:sz w:val="16"/>
                <w:szCs w:val="18"/>
              </w:rPr>
              <w:t xml:space="preserve">Farm Radio International </w:t>
            </w:r>
            <w:r w:rsidRPr="00CE25E4">
              <w:rPr>
                <w:i/>
                <w:sz w:val="16"/>
                <w:szCs w:val="18"/>
              </w:rPr>
              <w:t>, FIPS</w:t>
            </w:r>
            <w:r w:rsidR="00BE1479" w:rsidRPr="00CE25E4">
              <w:rPr>
                <w:i/>
                <w:sz w:val="16"/>
                <w:szCs w:val="18"/>
              </w:rPr>
              <w:t>-Africa</w:t>
            </w:r>
            <w:r w:rsidRPr="00CE25E4">
              <w:rPr>
                <w:i/>
                <w:sz w:val="16"/>
                <w:szCs w:val="18"/>
              </w:rPr>
              <w:t>, RECODA, WorldVision, etc</w:t>
            </w:r>
          </w:p>
        </w:tc>
        <w:tc>
          <w:tcPr>
            <w:tcW w:w="3969" w:type="dxa"/>
          </w:tcPr>
          <w:p w14:paraId="61BAEB24" w14:textId="3B69B847" w:rsidR="00490D91" w:rsidRPr="00CE25E4" w:rsidRDefault="001F2B24" w:rsidP="009B6857">
            <w:pPr>
              <w:rPr>
                <w:sz w:val="16"/>
                <w:szCs w:val="18"/>
              </w:rPr>
            </w:pPr>
            <w:r w:rsidRPr="00CE25E4">
              <w:rPr>
                <w:sz w:val="16"/>
                <w:szCs w:val="18"/>
              </w:rPr>
              <w:t>Linkages</w:t>
            </w:r>
            <w:r w:rsidR="00490D91" w:rsidRPr="00CE25E4">
              <w:rPr>
                <w:sz w:val="16"/>
                <w:szCs w:val="18"/>
              </w:rPr>
              <w:t xml:space="preserve"> with farmer groups</w:t>
            </w:r>
            <w:r w:rsidRPr="00CE25E4">
              <w:rPr>
                <w:sz w:val="16"/>
                <w:szCs w:val="18"/>
              </w:rPr>
              <w:t>/communities</w:t>
            </w:r>
            <w:r w:rsidR="00490D91" w:rsidRPr="00CE25E4">
              <w:rPr>
                <w:sz w:val="16"/>
                <w:szCs w:val="18"/>
              </w:rPr>
              <w:t xml:space="preserve"> and provide training. These could be used to disseminate information materials.</w:t>
            </w:r>
            <w:r w:rsidRPr="00CE25E4">
              <w:rPr>
                <w:sz w:val="16"/>
                <w:szCs w:val="18"/>
              </w:rPr>
              <w:t xml:space="preserve"> Information materials can be developed jointly as well.</w:t>
            </w:r>
          </w:p>
        </w:tc>
        <w:tc>
          <w:tcPr>
            <w:tcW w:w="2976" w:type="dxa"/>
          </w:tcPr>
          <w:p w14:paraId="5ADBA136" w14:textId="4D80672F" w:rsidR="00490D91" w:rsidRPr="00CE25E4" w:rsidRDefault="00490D91" w:rsidP="009B6857">
            <w:pPr>
              <w:rPr>
                <w:sz w:val="16"/>
                <w:szCs w:val="18"/>
              </w:rPr>
            </w:pPr>
            <w:r w:rsidRPr="00CE25E4">
              <w:rPr>
                <w:sz w:val="16"/>
                <w:szCs w:val="18"/>
              </w:rPr>
              <w:t>+ personnel can be quite qualified and resourceful</w:t>
            </w:r>
            <w:r w:rsidRPr="00CE25E4">
              <w:rPr>
                <w:sz w:val="16"/>
                <w:szCs w:val="18"/>
              </w:rPr>
              <w:br/>
            </w:r>
            <w:r w:rsidRPr="00CE25E4">
              <w:rPr>
                <w:sz w:val="16"/>
                <w:szCs w:val="18"/>
              </w:rPr>
              <w:br/>
              <w:t>- restricted by donor and deliverables</w:t>
            </w:r>
            <w:r w:rsidRPr="00CE25E4">
              <w:rPr>
                <w:sz w:val="16"/>
                <w:szCs w:val="18"/>
              </w:rPr>
              <w:br/>
              <w:t xml:space="preserve"> </w:t>
            </w:r>
            <w:r w:rsidRPr="00CE25E4">
              <w:rPr>
                <w:sz w:val="16"/>
                <w:szCs w:val="18"/>
              </w:rPr>
              <w:br/>
              <w:t xml:space="preserve">- target specific communities </w:t>
            </w:r>
            <w:r w:rsidR="006A510A" w:rsidRPr="00CE25E4">
              <w:rPr>
                <w:sz w:val="16"/>
                <w:szCs w:val="18"/>
              </w:rPr>
              <w:t>(especially local NGOs)</w:t>
            </w:r>
          </w:p>
        </w:tc>
      </w:tr>
    </w:tbl>
    <w:p w14:paraId="2C511455" w14:textId="77777777" w:rsidR="006E7DE3" w:rsidRPr="007858EC" w:rsidRDefault="006E7DE3" w:rsidP="000B4B12">
      <w:pPr>
        <w:spacing w:after="240"/>
        <w:rPr>
          <w:b/>
        </w:rPr>
      </w:pPr>
    </w:p>
    <w:p w14:paraId="5926BA85" w14:textId="16610485" w:rsidR="00BE1479" w:rsidRDefault="009352B6" w:rsidP="00B52430">
      <w:r w:rsidRPr="007858EC">
        <w:rPr>
          <w:i/>
        </w:rPr>
        <w:t>Agrodealers</w:t>
      </w:r>
      <w:r w:rsidRPr="007858EC">
        <w:rPr>
          <w:i/>
        </w:rPr>
        <w:br/>
      </w:r>
      <w:r w:rsidRPr="007858EC">
        <w:t xml:space="preserve">An estimated 900 </w:t>
      </w:r>
      <w:r w:rsidR="005162AB">
        <w:t xml:space="preserve">agrodealers </w:t>
      </w:r>
      <w:r w:rsidRPr="007858EC">
        <w:t xml:space="preserve">are currently operational in Tanzania. </w:t>
      </w:r>
      <w:r w:rsidR="000B4B12" w:rsidRPr="007858EC">
        <w:t>Agrodealers can be trained to give more appropriate information to farmers (together with partners such as AFAP). This can be combined with the provision of information material at agrodealer</w:t>
      </w:r>
      <w:r w:rsidR="00D357B9" w:rsidRPr="007858EC">
        <w:t xml:space="preserve"> </w:t>
      </w:r>
      <w:r w:rsidR="000B4B12" w:rsidRPr="007858EC">
        <w:t xml:space="preserve">level (e.g. manuals) as well as </w:t>
      </w:r>
      <w:r w:rsidR="000B4B12" w:rsidRPr="007858EC">
        <w:lastRenderedPageBreak/>
        <w:t>agrodealers providing more comprehensive materials to farmers.</w:t>
      </w:r>
      <w:r w:rsidR="001219AB" w:rsidRPr="007858EC">
        <w:t xml:space="preserve"> An advantage is that the agrodealers are cIose to the farmers, which includes the farmers that are not part of organized groups, potentially providing more inclusiveness. </w:t>
      </w:r>
      <w:r w:rsidR="001219AB" w:rsidRPr="007858EC">
        <w:br/>
      </w:r>
      <w:r w:rsidR="001219AB" w:rsidRPr="007858EC">
        <w:br/>
        <w:t xml:space="preserve">A disadvantage is that agrodealers </w:t>
      </w:r>
      <w:r w:rsidR="00BE1479" w:rsidRPr="007858EC">
        <w:t>s</w:t>
      </w:r>
      <w:r w:rsidR="00D357B9" w:rsidRPr="007858EC">
        <w:t xml:space="preserve">ometimes </w:t>
      </w:r>
      <w:r w:rsidR="00BE1479" w:rsidRPr="007858EC">
        <w:t xml:space="preserve">have </w:t>
      </w:r>
      <w:r w:rsidR="00D357B9" w:rsidRPr="007858EC">
        <w:t>little</w:t>
      </w:r>
      <w:r w:rsidR="00BE1479" w:rsidRPr="007858EC">
        <w:t xml:space="preserve"> </w:t>
      </w:r>
      <w:r w:rsidR="001219AB" w:rsidRPr="007858EC">
        <w:t xml:space="preserve">knowledge on agricultural practices. Hence, </w:t>
      </w:r>
      <w:r w:rsidR="00373CCE" w:rsidRPr="007858EC">
        <w:t xml:space="preserve">they cannot be considered as agricultural advisors for </w:t>
      </w:r>
      <w:r w:rsidR="001219AB" w:rsidRPr="007858EC">
        <w:t xml:space="preserve">farmers </w:t>
      </w:r>
      <w:r w:rsidR="005F1A74" w:rsidRPr="007858EC">
        <w:t>and they have little time available to provide in-depth training to farmers</w:t>
      </w:r>
      <w:r w:rsidR="0016563C" w:rsidRPr="007858EC">
        <w:t>.</w:t>
      </w:r>
      <w:r w:rsidR="005F1A74" w:rsidRPr="007858EC">
        <w:t xml:space="preserve"> </w:t>
      </w:r>
      <w:r w:rsidR="001219AB" w:rsidRPr="007858EC">
        <w:t xml:space="preserve">In the words of the coordinator of the Tanzanian Soil Health Consortium: “Most agrodealers are business boys”. </w:t>
      </w:r>
      <w:r w:rsidR="0016563C" w:rsidRPr="007858EC">
        <w:t xml:space="preserve"> </w:t>
      </w:r>
      <w:r w:rsidR="001219AB" w:rsidRPr="007858EC">
        <w:br/>
      </w:r>
      <w:r w:rsidR="001219AB" w:rsidRPr="007858EC">
        <w:br/>
      </w:r>
      <w:r w:rsidR="0016563C" w:rsidRPr="007858EC">
        <w:t>Another</w:t>
      </w:r>
      <w:r w:rsidR="001219AB" w:rsidRPr="007858EC">
        <w:t xml:space="preserve"> issue linked to this, and pointed out by a representative of Yara, was that there is a clear difference between the vendor in the particular shop and the actual owner of the shop(s). Often the shop vendors are the ones who are supposed to give advice, yet the meetings or field days are usually attended by the shop owners. </w:t>
      </w:r>
      <w:r w:rsidR="005F1A74" w:rsidRPr="007858EC">
        <w:t xml:space="preserve">This implies two things: </w:t>
      </w:r>
      <w:r w:rsidR="00EF7FA6" w:rsidRPr="007858EC">
        <w:t xml:space="preserve">1) </w:t>
      </w:r>
      <w:r w:rsidR="005F1A74" w:rsidRPr="007858EC">
        <w:t xml:space="preserve">Materials </w:t>
      </w:r>
      <w:r w:rsidR="00EF7FA6" w:rsidRPr="007858EC">
        <w:t>need to be adjusted so that they are useful (in terms of education and comprehension level) for vendors</w:t>
      </w:r>
      <w:r w:rsidR="00B52430">
        <w:t>;</w:t>
      </w:r>
      <w:r w:rsidR="00EF7FA6" w:rsidRPr="007858EC">
        <w:t xml:space="preserve"> 2) Training </w:t>
      </w:r>
      <w:r w:rsidR="00235956" w:rsidRPr="007858EC">
        <w:t>should be targeted at vendors instead of business owners.</w:t>
      </w:r>
      <w:r w:rsidR="00373CCE" w:rsidRPr="007858EC">
        <w:t xml:space="preserve"> </w:t>
      </w:r>
      <w:r w:rsidR="0016563C" w:rsidRPr="007858EC">
        <w:t>I</w:t>
      </w:r>
      <w:r w:rsidR="00373CCE" w:rsidRPr="007858EC">
        <w:t xml:space="preserve">n practice this might be difficult to enforce as the business owners are likely to volunteer themselves to attend the demos as they will need to decide whether to sell the inputs or not. </w:t>
      </w:r>
    </w:p>
    <w:p w14:paraId="2383AB08" w14:textId="77777777" w:rsidR="00B52430" w:rsidRPr="007858EC" w:rsidRDefault="00B52430" w:rsidP="00B52430"/>
    <w:p w14:paraId="54D25049" w14:textId="2D340388" w:rsidR="00922AD0" w:rsidRDefault="009A79C2" w:rsidP="0046104F">
      <w:pPr>
        <w:rPr>
          <w:rFonts w:cstheme="minorHAnsi"/>
        </w:rPr>
      </w:pPr>
      <w:r w:rsidRPr="007858EC">
        <w:rPr>
          <w:i/>
        </w:rPr>
        <w:t>Agro-input companies</w:t>
      </w:r>
      <w:r w:rsidRPr="007858EC">
        <w:br/>
        <w:t xml:space="preserve">Agro-input companies organize demos and training </w:t>
      </w:r>
      <w:r w:rsidR="005B5645" w:rsidRPr="007858EC">
        <w:t xml:space="preserve">for </w:t>
      </w:r>
      <w:r w:rsidRPr="007858EC">
        <w:t xml:space="preserve">farmers, often together with partners. </w:t>
      </w:r>
      <w:r w:rsidR="00B902F1" w:rsidRPr="007858EC">
        <w:t>This</w:t>
      </w:r>
      <w:r w:rsidR="0016563C" w:rsidRPr="007858EC">
        <w:t xml:space="preserve"> </w:t>
      </w:r>
      <w:r w:rsidRPr="007858EC">
        <w:t>training can be an entry-point to disseminate material. Some of the companies we interviewed, expressed clear interest in more comprehensive materials on particular crops relevant for their products.</w:t>
      </w:r>
      <w:r w:rsidR="00235956" w:rsidRPr="007858EC">
        <w:t xml:space="preserve"> For example representatives of Yara and Seedco said </w:t>
      </w:r>
      <w:r w:rsidR="0016563C" w:rsidRPr="007858EC">
        <w:t xml:space="preserve">they would </w:t>
      </w:r>
      <w:r w:rsidR="00235956" w:rsidRPr="007858EC">
        <w:t>appreciate the ASHC cropping guides very much, if adjusted to the local context.</w:t>
      </w:r>
      <w:r w:rsidRPr="007858EC">
        <w:br/>
      </w:r>
      <w:r w:rsidRPr="007858EC">
        <w:br/>
        <w:t>Agro-input companies</w:t>
      </w:r>
      <w:r w:rsidR="0035084F" w:rsidRPr="007858EC">
        <w:t xml:space="preserve"> have already set up their own strategies</w:t>
      </w:r>
      <w:r w:rsidR="008E2DB1" w:rsidRPr="007858EC">
        <w:t xml:space="preserve"> and networks</w:t>
      </w:r>
      <w:r w:rsidR="0035084F" w:rsidRPr="007858EC">
        <w:t xml:space="preserve"> for disseminati</w:t>
      </w:r>
      <w:r w:rsidR="00373CCE" w:rsidRPr="007858EC">
        <w:t>on and training of new inputs</w:t>
      </w:r>
      <w:r w:rsidR="0035084F" w:rsidRPr="007858EC">
        <w:t xml:space="preserve">. </w:t>
      </w:r>
      <w:r w:rsidRPr="007858EC">
        <w:t xml:space="preserve">For example, Meru Seed Company (breeder and producer of maize seed) said </w:t>
      </w:r>
      <w:r w:rsidR="005B5645" w:rsidRPr="007858EC">
        <w:t xml:space="preserve">they </w:t>
      </w:r>
      <w:r w:rsidRPr="007858EC">
        <w:t xml:space="preserve">engage with </w:t>
      </w:r>
      <w:r w:rsidRPr="007858EC">
        <w:rPr>
          <w:rFonts w:cstheme="minorHAnsi"/>
        </w:rPr>
        <w:t xml:space="preserve">300 groups in order to promote their varieties through demo plots and training. </w:t>
      </w:r>
      <w:r w:rsidR="00642813" w:rsidRPr="007858EC">
        <w:rPr>
          <w:rFonts w:cstheme="minorHAnsi"/>
        </w:rPr>
        <w:t xml:space="preserve">Some of these groups were set up by the company, but </w:t>
      </w:r>
      <w:r w:rsidR="00373CCE" w:rsidRPr="007858EC">
        <w:rPr>
          <w:rFonts w:cstheme="minorHAnsi"/>
        </w:rPr>
        <w:t>many</w:t>
      </w:r>
      <w:r w:rsidR="00642813" w:rsidRPr="007858EC">
        <w:rPr>
          <w:rFonts w:cstheme="minorHAnsi"/>
        </w:rPr>
        <w:t xml:space="preserve"> </w:t>
      </w:r>
      <w:r w:rsidRPr="007858EC">
        <w:rPr>
          <w:rFonts w:cstheme="minorHAnsi"/>
        </w:rPr>
        <w:t xml:space="preserve">were already established by NGOs such as FIPS and World Vision, or by other input companies. </w:t>
      </w:r>
      <w:r w:rsidR="008B50F3" w:rsidRPr="007858EC">
        <w:rPr>
          <w:rFonts w:cstheme="minorHAnsi"/>
        </w:rPr>
        <w:t xml:space="preserve">Textbox </w:t>
      </w:r>
      <w:r w:rsidR="00B52430">
        <w:rPr>
          <w:rFonts w:cstheme="minorHAnsi"/>
        </w:rPr>
        <w:t>3</w:t>
      </w:r>
      <w:r w:rsidR="008B50F3" w:rsidRPr="007858EC">
        <w:rPr>
          <w:rFonts w:cstheme="minorHAnsi"/>
        </w:rPr>
        <w:t xml:space="preserve"> provides some insights into the network of agro-input companies.</w:t>
      </w:r>
    </w:p>
    <w:p w14:paraId="05760E34" w14:textId="77777777" w:rsidR="0046104F" w:rsidRDefault="0046104F" w:rsidP="0046104F">
      <w:pPr>
        <w:rPr>
          <w:rFonts w:cstheme="minorHAnsi"/>
        </w:rPr>
      </w:pPr>
    </w:p>
    <w:p w14:paraId="76209CC2" w14:textId="77777777" w:rsidR="0046104F" w:rsidRDefault="0046104F" w:rsidP="0046104F">
      <w:r w:rsidRPr="007858EC">
        <w:t xml:space="preserve">Three forms of collaboration can be distinguished: </w:t>
      </w:r>
    </w:p>
    <w:p w14:paraId="5C2ABFE0" w14:textId="1F366965" w:rsidR="0046104F" w:rsidRPr="007858EC" w:rsidRDefault="0046104F" w:rsidP="0046104F">
      <w:pPr>
        <w:spacing w:after="240"/>
      </w:pPr>
      <w:r w:rsidRPr="007858EC">
        <w:br/>
      </w:r>
      <w:r w:rsidRPr="007858EC">
        <w:rPr>
          <w:i/>
        </w:rPr>
        <w:t>1) Bilateral partnerships</w:t>
      </w:r>
      <w:r w:rsidRPr="007858EC">
        <w:rPr>
          <w:i/>
        </w:rPr>
        <w:br/>
      </w:r>
      <w:r w:rsidRPr="007858EC">
        <w:t xml:space="preserve">Private sector partners are mainly interested in promoting their own product. However the Notore Urea deep placement in Nigeria films shows ASHC is open to this as long as it is line with ISFM principles. The film raised quite some interest among field managers of companies like Syngenta and Yara. </w:t>
      </w:r>
      <w:r w:rsidRPr="007858EC">
        <w:br/>
      </w:r>
      <w:r w:rsidRPr="007858EC">
        <w:br/>
      </w:r>
      <w:r w:rsidRPr="007858EC">
        <w:rPr>
          <w:i/>
        </w:rPr>
        <w:t>2) Multilateral partnerships I</w:t>
      </w:r>
      <w:r w:rsidRPr="007858EC">
        <w:br/>
        <w:t xml:space="preserve">Interviews with some of the company representatives revealed a willingness to work together, not only with development partners, but also with other private companies. However, promoting materials that will not have any specific reference to their product (so for example information materials that do not promote a certain Seedco variety) might prove to be a challenge. It might mean ASHC produces principles and ‘basic’ products sponsored by different companies. The same film or other materials contain different product info as it is developed. In order not to confuse farmers, partners would probably have to target different areas and farmer groups. </w:t>
      </w:r>
      <w:r w:rsidRPr="007858EC">
        <w:br/>
      </w:r>
      <w:r w:rsidRPr="007858EC">
        <w:br/>
      </w:r>
      <w:r w:rsidRPr="007858EC">
        <w:rPr>
          <w:i/>
        </w:rPr>
        <w:t>3) Multilateral partnerships II</w:t>
      </w:r>
      <w:r w:rsidRPr="007858EC">
        <w:br/>
        <w:t xml:space="preserve">Another possibility however are collaborative efforts to promote different categories of products (seeds, pesticides and fertilizers), as is the case in the Last Mile Alliance (see </w:t>
      </w:r>
      <w:r>
        <w:t>T</w:t>
      </w:r>
      <w:r w:rsidRPr="007858EC">
        <w:t xml:space="preserve">extbox </w:t>
      </w:r>
      <w:r>
        <w:t>3</w:t>
      </w:r>
      <w:r w:rsidRPr="007858EC">
        <w:t xml:space="preserve">). </w:t>
      </w:r>
    </w:p>
    <w:p w14:paraId="3F78485B" w14:textId="7C118299" w:rsidR="00B52430" w:rsidRDefault="0046104F" w:rsidP="0046104F">
      <w:pPr>
        <w:rPr>
          <w:rFonts w:cstheme="minorHAnsi"/>
        </w:rPr>
      </w:pPr>
      <w:r w:rsidRPr="007858EC">
        <w:t xml:space="preserve">Company representatives revealed an interest for material that goes beyond the proper use of inputs as they are very much aware of the importance of all other aspects of crop production as well. In fact, Yara helped to develop a farmer business school under the umbrella of Competitive African Rice Initiative and has developed a crop manual on rice together with other input companies. They showed interest in developing more manuals, for example on, maize, beans ,tea, </w:t>
      </w:r>
      <w:r w:rsidRPr="007858EC">
        <w:lastRenderedPageBreak/>
        <w:t>coffee potato, sunflower and tomato. Only maize and beans are key crops for the BMGF, yet for other crops co-sponsoring could be an option.</w:t>
      </w:r>
      <w:r w:rsidRPr="007858EC">
        <w:br/>
      </w:r>
    </w:p>
    <w:p w14:paraId="3EE2DA51" w14:textId="29EA93D3" w:rsidR="00411680" w:rsidRDefault="00B52430" w:rsidP="0046104F">
      <w:r w:rsidRPr="00B52430">
        <w:rPr>
          <w:rFonts w:cstheme="minorHAnsi"/>
          <w:noProof/>
          <w:lang w:eastAsia="en-GB"/>
        </w:rPr>
        <mc:AlternateContent>
          <mc:Choice Requires="wps">
            <w:drawing>
              <wp:anchor distT="45720" distB="45720" distL="114300" distR="114300" simplePos="0" relativeHeight="251714560" behindDoc="0" locked="0" layoutInCell="1" allowOverlap="1" wp14:anchorId="071C28BC" wp14:editId="3EAD18AB">
                <wp:simplePos x="0" y="0"/>
                <wp:positionH relativeFrom="margin">
                  <wp:align>center</wp:align>
                </wp:positionH>
                <wp:positionV relativeFrom="margin">
                  <wp:align>bottom</wp:align>
                </wp:positionV>
                <wp:extent cx="5836920" cy="7246620"/>
                <wp:effectExtent l="0" t="0" r="11430" b="1143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6920" cy="7246620"/>
                        </a:xfrm>
                        <a:prstGeom prst="rect">
                          <a:avLst/>
                        </a:prstGeom>
                        <a:solidFill>
                          <a:schemeClr val="accent6">
                            <a:lumMod val="20000"/>
                            <a:lumOff val="80000"/>
                          </a:schemeClr>
                        </a:solidFill>
                        <a:ln w="9525">
                          <a:solidFill>
                            <a:srgbClr val="000000"/>
                          </a:solidFill>
                          <a:miter lim="800000"/>
                          <a:headEnd/>
                          <a:tailEnd/>
                        </a:ln>
                      </wps:spPr>
                      <wps:txbx>
                        <w:txbxContent>
                          <w:p w14:paraId="1E71208B" w14:textId="33D9E64E" w:rsidR="00AC319D" w:rsidRPr="00B52430" w:rsidRDefault="00AC319D" w:rsidP="00B52430">
                            <w:pPr>
                              <w:spacing w:after="240"/>
                              <w:rPr>
                                <w:sz w:val="16"/>
                                <w:szCs w:val="16"/>
                              </w:rPr>
                            </w:pPr>
                            <w:r w:rsidRPr="00B52430">
                              <w:rPr>
                                <w:b/>
                                <w:sz w:val="16"/>
                                <w:szCs w:val="16"/>
                              </w:rPr>
                              <w:t xml:space="preserve">Textbox </w:t>
                            </w:r>
                            <w:r>
                              <w:rPr>
                                <w:b/>
                                <w:sz w:val="16"/>
                                <w:szCs w:val="16"/>
                              </w:rPr>
                              <w:t>3.</w:t>
                            </w:r>
                            <w:r w:rsidRPr="00B52430">
                              <w:rPr>
                                <w:b/>
                                <w:sz w:val="16"/>
                                <w:szCs w:val="16"/>
                              </w:rPr>
                              <w:t xml:space="preserve"> Dissemination network of agro-input companies</w:t>
                            </w:r>
                            <w:r w:rsidRPr="00B52430">
                              <w:rPr>
                                <w:b/>
                                <w:sz w:val="16"/>
                                <w:szCs w:val="16"/>
                              </w:rPr>
                              <w:br/>
                            </w:r>
                            <w:r w:rsidRPr="00B52430">
                              <w:rPr>
                                <w:sz w:val="16"/>
                                <w:szCs w:val="16"/>
                              </w:rPr>
                              <w:br/>
                              <w:t>Agro-input companies use a pluralistic network of partners to pilot and market their products. An interview with the Regional Sales agronomist for Yara (Mbeya region), provided some insight in the established network of one of the bigger agro-input companies and the biggest fertilizer company active in the country. This network of partners is utilized to provide extension services and demonstration plots at farmer level. An overview of the partners involved is useful as it gives an idea of the pluralistic network that could be established for training and distributing information materials or perhaps even accessed through a partnership with one or several of these companies.</w:t>
                            </w:r>
                            <w:r w:rsidRPr="00B52430">
                              <w:rPr>
                                <w:sz w:val="16"/>
                                <w:szCs w:val="16"/>
                              </w:rPr>
                              <w:br/>
                            </w:r>
                            <w:r w:rsidRPr="00B52430">
                              <w:rPr>
                                <w:sz w:val="16"/>
                                <w:szCs w:val="16"/>
                              </w:rPr>
                              <w:br/>
                            </w:r>
                            <w:r w:rsidRPr="00B52430">
                              <w:rPr>
                                <w:i/>
                                <w:sz w:val="16"/>
                                <w:szCs w:val="16"/>
                              </w:rPr>
                              <w:t>Civil Society partners (numbers in brackets are nos. of field extension officers active)</w:t>
                            </w:r>
                            <w:r w:rsidRPr="00B52430">
                              <w:rPr>
                                <w:sz w:val="16"/>
                                <w:szCs w:val="16"/>
                              </w:rPr>
                              <w:br/>
                              <w:t>Hanns R. Neumann Stiftung Africa –  coffee (15 extension officers)</w:t>
                            </w:r>
                            <w:r w:rsidRPr="00B52430">
                              <w:rPr>
                                <w:sz w:val="16"/>
                                <w:szCs w:val="16"/>
                              </w:rPr>
                              <w:br/>
                              <w:t>Technoserve – maize. The project revolves around a warehouse recipient system yet with a training component as well (around 6)</w:t>
                            </w:r>
                            <w:r w:rsidRPr="00B52430">
                              <w:rPr>
                                <w:sz w:val="16"/>
                                <w:szCs w:val="16"/>
                              </w:rPr>
                              <w:br/>
                              <w:t>RECODA – Agrodealer development program (?)</w:t>
                            </w:r>
                            <w:r w:rsidRPr="00B52430">
                              <w:rPr>
                                <w:sz w:val="16"/>
                                <w:szCs w:val="16"/>
                              </w:rPr>
                              <w:br/>
                              <w:t xml:space="preserve">Farm Input Promotion Services – Africa  (4) </w:t>
                            </w:r>
                            <w:r w:rsidRPr="00B52430">
                              <w:rPr>
                                <w:sz w:val="16"/>
                                <w:szCs w:val="16"/>
                              </w:rPr>
                              <w:br/>
                              <w:t>Rural –Urban Development Initiatives  (?)</w:t>
                            </w:r>
                            <w:r w:rsidRPr="00B52430">
                              <w:rPr>
                                <w:sz w:val="16"/>
                                <w:szCs w:val="16"/>
                              </w:rPr>
                              <w:br/>
                              <w:t>Tanzania Horticultural Association (?)</w:t>
                            </w:r>
                            <w:r w:rsidRPr="00B52430">
                              <w:rPr>
                                <w:sz w:val="16"/>
                                <w:szCs w:val="16"/>
                              </w:rPr>
                              <w:br/>
                            </w:r>
                            <w:r w:rsidRPr="00B52430">
                              <w:rPr>
                                <w:sz w:val="16"/>
                                <w:szCs w:val="16"/>
                              </w:rPr>
                              <w:br/>
                              <w:t>Yara also participates in the Competitive African Rice Initiative (CARI) and in NAFAKA</w:t>
                            </w:r>
                            <w:r w:rsidRPr="00B52430">
                              <w:rPr>
                                <w:rStyle w:val="CommentReference"/>
                              </w:rPr>
                              <w:annotationRef/>
                            </w:r>
                            <w:r w:rsidRPr="00B52430">
                              <w:rPr>
                                <w:rStyle w:val="CommentReference"/>
                              </w:rPr>
                              <w:annotationRef/>
                            </w:r>
                            <w:r w:rsidRPr="00B52430">
                              <w:rPr>
                                <w:sz w:val="16"/>
                                <w:szCs w:val="16"/>
                              </w:rPr>
                              <w:t>. NAFAKA Staples Value Chain Activity is a $30 million project funded by USAID under the Tanzania Feed the Future (FTF) Initiative and partners with processing companies (which employ another 3 extension workers).</w:t>
                            </w:r>
                            <w:r w:rsidRPr="00B52430">
                              <w:rPr>
                                <w:sz w:val="16"/>
                                <w:szCs w:val="16"/>
                              </w:rPr>
                              <w:br/>
                              <w:t xml:space="preserve"> </w:t>
                            </w:r>
                            <w:r w:rsidRPr="00B52430">
                              <w:rPr>
                                <w:sz w:val="16"/>
                                <w:szCs w:val="16"/>
                              </w:rPr>
                              <w:br/>
                            </w:r>
                            <w:r w:rsidRPr="00B52430">
                              <w:rPr>
                                <w:i/>
                                <w:sz w:val="16"/>
                                <w:szCs w:val="16"/>
                              </w:rPr>
                              <w:t>Private partners (numbers in brackets are nos. of field extension officers active)</w:t>
                            </w:r>
                            <w:r w:rsidRPr="00B52430">
                              <w:rPr>
                                <w:sz w:val="16"/>
                                <w:szCs w:val="16"/>
                              </w:rPr>
                              <w:br/>
                              <w:t>Seedco – maize seeds (2)</w:t>
                            </w:r>
                            <w:r w:rsidRPr="00B52430">
                              <w:rPr>
                                <w:sz w:val="16"/>
                                <w:szCs w:val="16"/>
                              </w:rPr>
                              <w:br/>
                              <w:t>Kibo seed – vegetable seeds mostly (3)</w:t>
                            </w:r>
                            <w:r w:rsidRPr="00B52430">
                              <w:rPr>
                                <w:sz w:val="16"/>
                                <w:szCs w:val="16"/>
                              </w:rPr>
                              <w:br/>
                              <w:t>Meru Agro – Mostly maize, some sunflower and sesame (3-4)</w:t>
                            </w:r>
                            <w:r w:rsidRPr="00B52430">
                              <w:rPr>
                                <w:sz w:val="16"/>
                                <w:szCs w:val="16"/>
                              </w:rPr>
                              <w:br/>
                              <w:t>Highland seeds – Mostly maize, some sorghum , sesame and sunflower as well (3)</w:t>
                            </w:r>
                            <w:r w:rsidRPr="00B52430">
                              <w:rPr>
                                <w:sz w:val="16"/>
                                <w:szCs w:val="16"/>
                              </w:rPr>
                              <w:br/>
                              <w:t>Brac  - microfinance company (4)</w:t>
                            </w:r>
                            <w:r w:rsidRPr="00B52430">
                              <w:rPr>
                                <w:sz w:val="16"/>
                                <w:szCs w:val="16"/>
                              </w:rPr>
                              <w:br/>
                              <w:t>Tembo coffee - (4 and lead farmers)</w:t>
                            </w:r>
                            <w:r w:rsidRPr="00B52430">
                              <w:rPr>
                                <w:sz w:val="16"/>
                                <w:szCs w:val="16"/>
                              </w:rPr>
                              <w:br/>
                              <w:t>Coffee Management Services - (3)</w:t>
                            </w:r>
                            <w:r w:rsidRPr="00B52430">
                              <w:rPr>
                                <w:sz w:val="16"/>
                                <w:szCs w:val="16"/>
                              </w:rPr>
                              <w:br/>
                              <w:t>Tanzania Coffee Research Institute - (2)</w:t>
                            </w:r>
                            <w:r w:rsidRPr="00B52430">
                              <w:rPr>
                                <w:sz w:val="16"/>
                                <w:szCs w:val="16"/>
                              </w:rPr>
                              <w:br/>
                              <w:t>Agriseed – (?)</w:t>
                            </w:r>
                            <w:r w:rsidRPr="00B52430">
                              <w:rPr>
                                <w:sz w:val="16"/>
                                <w:szCs w:val="16"/>
                              </w:rPr>
                              <w:br/>
                              <w:t xml:space="preserve">Rafa group in Uyole - (3) </w:t>
                            </w:r>
                            <w:r w:rsidRPr="00B52430">
                              <w:rPr>
                                <w:sz w:val="16"/>
                                <w:szCs w:val="16"/>
                              </w:rPr>
                              <w:br/>
                              <w:t>Balimi microfinance – tea (?)</w:t>
                            </w:r>
                            <w:r w:rsidRPr="00B52430">
                              <w:rPr>
                                <w:sz w:val="16"/>
                                <w:szCs w:val="16"/>
                              </w:rPr>
                              <w:br/>
                              <w:t>WATCO –  tea (?)</w:t>
                            </w:r>
                            <w:r w:rsidRPr="00B52430">
                              <w:rPr>
                                <w:sz w:val="16"/>
                                <w:szCs w:val="16"/>
                              </w:rPr>
                              <w:br/>
                              <w:t xml:space="preserve">Several companies in tobacco in the Thunia distict. In total 29 extension officers. </w:t>
                            </w:r>
                          </w:p>
                          <w:p w14:paraId="0D3DDDAF" w14:textId="6CF21D42" w:rsidR="00AC319D" w:rsidRPr="00B52430" w:rsidRDefault="00AC319D" w:rsidP="00B52430">
                            <w:pPr>
                              <w:rPr>
                                <w:sz w:val="16"/>
                                <w:szCs w:val="16"/>
                              </w:rPr>
                            </w:pPr>
                            <w:r w:rsidRPr="00B52430">
                              <w:rPr>
                                <w:sz w:val="16"/>
                                <w:szCs w:val="16"/>
                              </w:rPr>
                              <w:t xml:space="preserve">Yara also collaborates with Syngenta (5 extension workers in Mbeya), Bayer International (1) and Seedco (4) as part of the Last Mile Alliance. In this alliance they support agrodealers in setting up demoplots through training and providing the necessary inputs. Yara is focused on balanced crop nutrition, the other companies on seed or crop protection. Whenever there is a training they partner with Seedco and either Syngenta or Bayer. </w:t>
                            </w:r>
                            <w:r w:rsidRPr="00B52430">
                              <w:rPr>
                                <w:sz w:val="16"/>
                                <w:szCs w:val="16"/>
                              </w:rPr>
                              <w:br/>
                            </w:r>
                            <w:r w:rsidRPr="00B52430">
                              <w:rPr>
                                <w:sz w:val="16"/>
                                <w:szCs w:val="16"/>
                              </w:rPr>
                              <w:br/>
                              <w:t xml:space="preserve">Together this amounts to 50 extension workers at least (excluding the extension workers active in tobacco as this is a closed value chain), without taking into account the public extension workers and the network of lead-farmers. </w:t>
                            </w:r>
                            <w:r w:rsidRPr="00B52430">
                              <w:rPr>
                                <w:rStyle w:val="CommentReference"/>
                              </w:rPr>
                              <w:annotationRef/>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1C28BC" id="_x0000_s1054" type="#_x0000_t202" style="position:absolute;margin-left:0;margin-top:0;width:459.6pt;height:570.6pt;z-index:251714560;visibility:visible;mso-wrap-style:square;mso-width-percent:0;mso-height-percent:0;mso-wrap-distance-left:9pt;mso-wrap-distance-top:3.6pt;mso-wrap-distance-right:9pt;mso-wrap-distance-bottom:3.6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" fillcolor="#e2efd9 [665]">
                <v:textbox>
                  <w:txbxContent>
                    <w:p w14:paraId="1E71208B" w14:textId="33D9E64E" w:rsidR="00AC319D" w:rsidRPr="00B52430" w:rsidRDefault="00AC319D" w:rsidP="00B52430">
                      <w:pPr>
                        <w:spacing w:after="240"/>
                        <w:rPr>
                          <w:sz w:val="16"/>
                          <w:szCs w:val="16"/>
                        </w:rPr>
                      </w:pPr>
                      <w:r w:rsidRPr="00B52430">
                        <w:rPr>
                          <w:b/>
                          <w:sz w:val="16"/>
                          <w:szCs w:val="16"/>
                        </w:rPr>
                        <w:t xml:space="preserve">Textbox </w:t>
                      </w:r>
                      <w:r>
                        <w:rPr>
                          <w:b/>
                          <w:sz w:val="16"/>
                          <w:szCs w:val="16"/>
                        </w:rPr>
                        <w:t>3.</w:t>
                      </w:r>
                      <w:r w:rsidRPr="00B52430">
                        <w:rPr>
                          <w:b/>
                          <w:sz w:val="16"/>
                          <w:szCs w:val="16"/>
                        </w:rPr>
                        <w:t xml:space="preserve"> Dissemination network of agro-input companies</w:t>
                      </w:r>
                      <w:r w:rsidRPr="00B52430">
                        <w:rPr>
                          <w:b/>
                          <w:sz w:val="16"/>
                          <w:szCs w:val="16"/>
                        </w:rPr>
                        <w:br/>
                      </w:r>
                      <w:r w:rsidRPr="00B52430">
                        <w:rPr>
                          <w:sz w:val="16"/>
                          <w:szCs w:val="16"/>
                        </w:rPr>
                        <w:br/>
                        <w:t>Agro-input companies use a pluralistic network of partners to pilot and market their products. An interview with the Regional Sales agronomist for Yara (Mbeya region), provided some insight in the established network of one of the bigger agro-input companies and the biggest fertilizer company active in the country. This network of partners is utilized to provide extension services and demonstration plots at farmer level. An overview of the partners involved is useful as it gives an idea of the pluralistic network that could be established for training and distributing information materials or perhaps even accessed through a partnership with one or several of these companies.</w:t>
                      </w:r>
                      <w:r w:rsidRPr="00B52430">
                        <w:rPr>
                          <w:sz w:val="16"/>
                          <w:szCs w:val="16"/>
                        </w:rPr>
                        <w:br/>
                      </w:r>
                      <w:r w:rsidRPr="00B52430">
                        <w:rPr>
                          <w:sz w:val="16"/>
                          <w:szCs w:val="16"/>
                        </w:rPr>
                        <w:br/>
                      </w:r>
                      <w:r w:rsidRPr="00B52430">
                        <w:rPr>
                          <w:i/>
                          <w:sz w:val="16"/>
                          <w:szCs w:val="16"/>
                        </w:rPr>
                        <w:t>Civil Society partners (numbers in brackets are nos. of field extension officers active)</w:t>
                      </w:r>
                      <w:r w:rsidRPr="00B52430">
                        <w:rPr>
                          <w:sz w:val="16"/>
                          <w:szCs w:val="16"/>
                        </w:rPr>
                        <w:br/>
                        <w:t>Hanns R. Neumann Stiftung Africa –  coffee (15 extension officers)</w:t>
                      </w:r>
                      <w:r w:rsidRPr="00B52430">
                        <w:rPr>
                          <w:sz w:val="16"/>
                          <w:szCs w:val="16"/>
                        </w:rPr>
                        <w:br/>
                        <w:t>Technoserve – maize. The project revolves around a warehouse recipient system yet with a training component as well (around 6)</w:t>
                      </w:r>
                      <w:r w:rsidRPr="00B52430">
                        <w:rPr>
                          <w:sz w:val="16"/>
                          <w:szCs w:val="16"/>
                        </w:rPr>
                        <w:br/>
                        <w:t>RECODA – Agrodealer development program (?)</w:t>
                      </w:r>
                      <w:r w:rsidRPr="00B52430">
                        <w:rPr>
                          <w:sz w:val="16"/>
                          <w:szCs w:val="16"/>
                        </w:rPr>
                        <w:br/>
                        <w:t xml:space="preserve">Farm Input Promotion Services – Africa  (4) </w:t>
                      </w:r>
                      <w:r w:rsidRPr="00B52430">
                        <w:rPr>
                          <w:sz w:val="16"/>
                          <w:szCs w:val="16"/>
                        </w:rPr>
                        <w:br/>
                        <w:t>Rural –Urban Development Initiatives  (?)</w:t>
                      </w:r>
                      <w:r w:rsidRPr="00B52430">
                        <w:rPr>
                          <w:sz w:val="16"/>
                          <w:szCs w:val="16"/>
                        </w:rPr>
                        <w:br/>
                        <w:t>Tanzania Horticultural Association (?)</w:t>
                      </w:r>
                      <w:r w:rsidRPr="00B52430">
                        <w:rPr>
                          <w:sz w:val="16"/>
                          <w:szCs w:val="16"/>
                        </w:rPr>
                        <w:br/>
                      </w:r>
                      <w:r w:rsidRPr="00B52430">
                        <w:rPr>
                          <w:sz w:val="16"/>
                          <w:szCs w:val="16"/>
                        </w:rPr>
                        <w:br/>
                        <w:t>Yara also participates in the Competitive African Rice Initiative (CARI) and in NAFAKA</w:t>
                      </w:r>
                      <w:r w:rsidRPr="00B52430">
                        <w:rPr>
                          <w:rStyle w:val="CommentReference"/>
                        </w:rPr>
                        <w:annotationRef/>
                      </w:r>
                      <w:r w:rsidRPr="00B52430">
                        <w:rPr>
                          <w:rStyle w:val="CommentReference"/>
                        </w:rPr>
                        <w:annotationRef/>
                      </w:r>
                      <w:r w:rsidRPr="00B52430">
                        <w:rPr>
                          <w:sz w:val="16"/>
                          <w:szCs w:val="16"/>
                        </w:rPr>
                        <w:t>. NAFAKA Staples Value Chain Activity is a $30 million project funded by USAID under the Tanzania Feed the Future (FTF) Initiative and partners with processing companies (which employ another 3 extension workers).</w:t>
                      </w:r>
                      <w:r w:rsidRPr="00B52430">
                        <w:rPr>
                          <w:sz w:val="16"/>
                          <w:szCs w:val="16"/>
                        </w:rPr>
                        <w:br/>
                        <w:t xml:space="preserve"> </w:t>
                      </w:r>
                      <w:r w:rsidRPr="00B52430">
                        <w:rPr>
                          <w:sz w:val="16"/>
                          <w:szCs w:val="16"/>
                        </w:rPr>
                        <w:br/>
                      </w:r>
                      <w:r w:rsidRPr="00B52430">
                        <w:rPr>
                          <w:i/>
                          <w:sz w:val="16"/>
                          <w:szCs w:val="16"/>
                        </w:rPr>
                        <w:t>Private partners (numbers in brackets are nos. of field extension officers active)</w:t>
                      </w:r>
                      <w:r w:rsidRPr="00B52430">
                        <w:rPr>
                          <w:sz w:val="16"/>
                          <w:szCs w:val="16"/>
                        </w:rPr>
                        <w:br/>
                        <w:t>Seedco – maize seeds (2)</w:t>
                      </w:r>
                      <w:r w:rsidRPr="00B52430">
                        <w:rPr>
                          <w:sz w:val="16"/>
                          <w:szCs w:val="16"/>
                        </w:rPr>
                        <w:br/>
                        <w:t>Kibo seed – vegetable seeds mostly (3)</w:t>
                      </w:r>
                      <w:r w:rsidRPr="00B52430">
                        <w:rPr>
                          <w:sz w:val="16"/>
                          <w:szCs w:val="16"/>
                        </w:rPr>
                        <w:br/>
                        <w:t>Meru Agro – Mostly maize, some sunflower and sesame (3-4)</w:t>
                      </w:r>
                      <w:r w:rsidRPr="00B52430">
                        <w:rPr>
                          <w:sz w:val="16"/>
                          <w:szCs w:val="16"/>
                        </w:rPr>
                        <w:br/>
                        <w:t>Highland seeds – Mostly maize, some sorghum , sesame and sunflower as well (3)</w:t>
                      </w:r>
                      <w:r w:rsidRPr="00B52430">
                        <w:rPr>
                          <w:sz w:val="16"/>
                          <w:szCs w:val="16"/>
                        </w:rPr>
                        <w:br/>
                        <w:t>Brac  - microfinance company (4)</w:t>
                      </w:r>
                      <w:r w:rsidRPr="00B52430">
                        <w:rPr>
                          <w:sz w:val="16"/>
                          <w:szCs w:val="16"/>
                        </w:rPr>
                        <w:br/>
                        <w:t>Tembo coffee - (4 and lead farmers)</w:t>
                      </w:r>
                      <w:r w:rsidRPr="00B52430">
                        <w:rPr>
                          <w:sz w:val="16"/>
                          <w:szCs w:val="16"/>
                        </w:rPr>
                        <w:br/>
                        <w:t>Coffee Management Services - (3)</w:t>
                      </w:r>
                      <w:r w:rsidRPr="00B52430">
                        <w:rPr>
                          <w:sz w:val="16"/>
                          <w:szCs w:val="16"/>
                        </w:rPr>
                        <w:br/>
                        <w:t>Tanzania Coffee Research Institute - (2)</w:t>
                      </w:r>
                      <w:r w:rsidRPr="00B52430">
                        <w:rPr>
                          <w:sz w:val="16"/>
                          <w:szCs w:val="16"/>
                        </w:rPr>
                        <w:br/>
                        <w:t>Agriseed – (?)</w:t>
                      </w:r>
                      <w:r w:rsidRPr="00B52430">
                        <w:rPr>
                          <w:sz w:val="16"/>
                          <w:szCs w:val="16"/>
                        </w:rPr>
                        <w:br/>
                        <w:t xml:space="preserve">Rafa group in Uyole - (3) </w:t>
                      </w:r>
                      <w:r w:rsidRPr="00B52430">
                        <w:rPr>
                          <w:sz w:val="16"/>
                          <w:szCs w:val="16"/>
                        </w:rPr>
                        <w:br/>
                        <w:t>Balimi microfinance – tea (?)</w:t>
                      </w:r>
                      <w:r w:rsidRPr="00B52430">
                        <w:rPr>
                          <w:sz w:val="16"/>
                          <w:szCs w:val="16"/>
                        </w:rPr>
                        <w:br/>
                        <w:t>WATCO –  tea (?)</w:t>
                      </w:r>
                      <w:r w:rsidRPr="00B52430">
                        <w:rPr>
                          <w:sz w:val="16"/>
                          <w:szCs w:val="16"/>
                        </w:rPr>
                        <w:br/>
                        <w:t xml:space="preserve">Several companies in tobacco in the Thunia distict. In total 29 extension officers. </w:t>
                      </w:r>
                    </w:p>
                    <w:p w14:paraId="0D3DDDAF" w14:textId="6CF21D42" w:rsidR="00AC319D" w:rsidRPr="00B52430" w:rsidRDefault="00AC319D" w:rsidP="00B52430">
                      <w:pPr>
                        <w:rPr>
                          <w:sz w:val="16"/>
                          <w:szCs w:val="16"/>
                        </w:rPr>
                      </w:pPr>
                      <w:r w:rsidRPr="00B52430">
                        <w:rPr>
                          <w:sz w:val="16"/>
                          <w:szCs w:val="16"/>
                        </w:rPr>
                        <w:t xml:space="preserve">Yara also collaborates with Syngenta (5 extension workers in Mbeya), Bayer International (1) and Seedco (4) as part of the Last Mile Alliance. In this alliance they support agrodealers in setting up demoplots through training and providing the necessary inputs. Yara is focused on balanced crop nutrition, the other companies on seed or crop protection. Whenever there is a training they partner with Seedco and either Syngenta or Bayer. </w:t>
                      </w:r>
                      <w:r w:rsidRPr="00B52430">
                        <w:rPr>
                          <w:sz w:val="16"/>
                          <w:szCs w:val="16"/>
                        </w:rPr>
                        <w:br/>
                      </w:r>
                      <w:r w:rsidRPr="00B52430">
                        <w:rPr>
                          <w:sz w:val="16"/>
                          <w:szCs w:val="16"/>
                        </w:rPr>
                        <w:br/>
                        <w:t xml:space="preserve">Together this amounts to 50 extension workers at least (excluding the extension workers active in tobacco as this is a closed value chain), without taking into account the public extension workers and the network of lead-farmers. </w:t>
                      </w:r>
                      <w:r w:rsidRPr="00B52430">
                        <w:rPr>
                          <w:rStyle w:val="CommentReference"/>
                        </w:rPr>
                        <w:annotationRef/>
                      </w:r>
                    </w:p>
                  </w:txbxContent>
                </v:textbox>
                <w10:wrap type="square" anchorx="margin" anchory="margin"/>
              </v:shape>
            </w:pict>
          </mc:Fallback>
        </mc:AlternateContent>
      </w:r>
      <w:r w:rsidR="001B38FE" w:rsidRPr="007858EC">
        <w:t>Other companies interviewed, like Meru, Highland Seeds, Seedco and Syngenta</w:t>
      </w:r>
      <w:r w:rsidR="00F46C99" w:rsidRPr="007858EC">
        <w:t>,</w:t>
      </w:r>
      <w:r w:rsidR="001B38FE" w:rsidRPr="007858EC">
        <w:t xml:space="preserve"> see the value of investing in farmers as well in order to push their products. A company like Syngenta for example has invested in a </w:t>
      </w:r>
      <w:r w:rsidR="00DF26DB" w:rsidRPr="007858EC">
        <w:t>f</w:t>
      </w:r>
      <w:r w:rsidR="001B38FE" w:rsidRPr="007858EC">
        <w:t xml:space="preserve">armer </w:t>
      </w:r>
      <w:r w:rsidR="00DF26DB" w:rsidRPr="007858EC">
        <w:t>t</w:t>
      </w:r>
      <w:r w:rsidR="001B38FE" w:rsidRPr="007858EC">
        <w:t xml:space="preserve">raining </w:t>
      </w:r>
      <w:r w:rsidR="00DF26DB" w:rsidRPr="007858EC">
        <w:t>c</w:t>
      </w:r>
      <w:r w:rsidR="001B38FE" w:rsidRPr="007858EC">
        <w:t>entre, where farmers are welcome to visit and ask question</w:t>
      </w:r>
      <w:r w:rsidR="009542A1" w:rsidRPr="007858EC">
        <w:t>s</w:t>
      </w:r>
      <w:r w:rsidR="001B38FE" w:rsidRPr="007858EC">
        <w:t xml:space="preserve"> at no costs. They also </w:t>
      </w:r>
      <w:r w:rsidR="00057472" w:rsidRPr="007858EC">
        <w:t>visit</w:t>
      </w:r>
      <w:r w:rsidR="001B38FE" w:rsidRPr="007858EC">
        <w:t xml:space="preserve"> communities and</w:t>
      </w:r>
      <w:r w:rsidR="00B77F22" w:rsidRPr="007858EC">
        <w:t xml:space="preserve"> bring tents and video</w:t>
      </w:r>
      <w:r w:rsidR="00E12F7F" w:rsidRPr="007858EC">
        <w:t xml:space="preserve"> </w:t>
      </w:r>
      <w:r w:rsidR="00B77F22" w:rsidRPr="007858EC">
        <w:t>screens</w:t>
      </w:r>
      <w:r w:rsidR="001B38FE" w:rsidRPr="007858EC">
        <w:t xml:space="preserve"> to teach farmers in a very proactive manner</w:t>
      </w:r>
      <w:r w:rsidR="00B77F22" w:rsidRPr="007858EC">
        <w:t>. They see extension and information to farmers</w:t>
      </w:r>
      <w:r w:rsidR="001B38FE" w:rsidRPr="007858EC">
        <w:t xml:space="preserve"> as central to their approach. </w:t>
      </w:r>
      <w:r w:rsidR="00A928BF" w:rsidRPr="007858EC">
        <w:t>In the Ar</w:t>
      </w:r>
      <w:r w:rsidR="00373CCE" w:rsidRPr="007858EC">
        <w:t xml:space="preserve">usha area agro-input companies such as </w:t>
      </w:r>
      <w:r w:rsidR="00A928BF" w:rsidRPr="007858EC">
        <w:t>East West Seed International as well as Afrisem and Sevia could be potential p</w:t>
      </w:r>
      <w:r w:rsidR="001B38FE" w:rsidRPr="007858EC">
        <w:t xml:space="preserve">artners, if promotion of improved vegetable varieties such as onion, </w:t>
      </w:r>
      <w:r w:rsidR="001B38FE" w:rsidRPr="007858EC">
        <w:lastRenderedPageBreak/>
        <w:t>tomato</w:t>
      </w:r>
      <w:r w:rsidR="00A928BF" w:rsidRPr="007858EC">
        <w:t xml:space="preserve">, watermelon, papayas </w:t>
      </w:r>
      <w:r w:rsidR="00057472" w:rsidRPr="007858EC">
        <w:t>are also considered relevant</w:t>
      </w:r>
      <w:r w:rsidR="001B38FE" w:rsidRPr="007858EC">
        <w:t>.</w:t>
      </w:r>
      <w:r w:rsidR="001B38FE" w:rsidRPr="007858EC">
        <w:rPr>
          <w:i/>
        </w:rPr>
        <w:t xml:space="preserve"> </w:t>
      </w:r>
      <w:r w:rsidR="00AA127B" w:rsidRPr="007858EC">
        <w:br/>
      </w:r>
      <w:r w:rsidR="0010054F" w:rsidRPr="007858EC">
        <w:br/>
      </w:r>
      <w:r w:rsidR="0010054F" w:rsidRPr="007858EC">
        <w:rPr>
          <w:i/>
        </w:rPr>
        <w:t>Public extension</w:t>
      </w:r>
      <w:r w:rsidR="0010054F" w:rsidRPr="007858EC">
        <w:br/>
        <w:t>Public extension workers provide training through farmer groups and at times (quite randomly and informal) to other farmers in their area as well. Th</w:t>
      </w:r>
      <w:r w:rsidR="0006552D" w:rsidRPr="007858EC">
        <w:t>is</w:t>
      </w:r>
      <w:r w:rsidR="0010054F" w:rsidRPr="007858EC">
        <w:t xml:space="preserve"> training could be used to </w:t>
      </w:r>
      <w:r w:rsidR="00373CCE" w:rsidRPr="007858EC">
        <w:t xml:space="preserve">disseminate </w:t>
      </w:r>
      <w:r w:rsidR="0010054F" w:rsidRPr="007858EC">
        <w:t>information materials.</w:t>
      </w:r>
      <w:r w:rsidR="008D4056" w:rsidRPr="007858EC">
        <w:t xml:space="preserve"> </w:t>
      </w:r>
      <w:r w:rsidR="0010054F" w:rsidRPr="007858EC">
        <w:t xml:space="preserve">As a </w:t>
      </w:r>
      <w:r w:rsidR="00373CCE" w:rsidRPr="007858EC">
        <w:t>target audience</w:t>
      </w:r>
      <w:r w:rsidR="0010054F" w:rsidRPr="007858EC">
        <w:t xml:space="preserve"> of information materials themselves (manuals for example) extension workers are an interesting group as they lack proper supply of up-to-date information. </w:t>
      </w:r>
      <w:r w:rsidR="0010054F" w:rsidRPr="007858EC">
        <w:br/>
      </w:r>
      <w:r w:rsidR="0010054F" w:rsidRPr="007858EC">
        <w:br/>
        <w:t xml:space="preserve">An advantage of using extension workers is that they often know the area well and have established linkages with farmer groups, yet are usually overburdened </w:t>
      </w:r>
      <w:r w:rsidR="00373CCE" w:rsidRPr="007858EC">
        <w:t>and consequently</w:t>
      </w:r>
      <w:r w:rsidR="0010054F" w:rsidRPr="007858EC">
        <w:t xml:space="preserve"> little motivation</w:t>
      </w:r>
      <w:r w:rsidR="0006552D" w:rsidRPr="007858EC">
        <w:t xml:space="preserve"> or </w:t>
      </w:r>
      <w:r w:rsidR="0010054F" w:rsidRPr="007858EC">
        <w:t>resources, to participate in activities.</w:t>
      </w:r>
      <w:r w:rsidR="0010054F" w:rsidRPr="007858EC">
        <w:br/>
      </w:r>
      <w:r w:rsidR="0010054F" w:rsidRPr="007858EC">
        <w:br/>
      </w:r>
      <w:r w:rsidR="0010054F" w:rsidRPr="007858EC">
        <w:rPr>
          <w:i/>
        </w:rPr>
        <w:t>Research Institutes</w:t>
      </w:r>
      <w:r w:rsidR="0010054F" w:rsidRPr="007858EC">
        <w:rPr>
          <w:i/>
        </w:rPr>
        <w:br/>
      </w:r>
      <w:r w:rsidR="0010054F" w:rsidRPr="007858EC">
        <w:t xml:space="preserve">Cooperation with the research institutes can be considered for the promotion of certain improved inputs, technologies or practices. </w:t>
      </w:r>
      <w:r w:rsidR="00DF26DB" w:rsidRPr="007858EC">
        <w:t>P</w:t>
      </w:r>
      <w:r w:rsidR="0010054F" w:rsidRPr="007858EC">
        <w:t xml:space="preserve">ersonnel can assist in both training of trainers </w:t>
      </w:r>
      <w:r w:rsidR="00693184" w:rsidRPr="007858EC">
        <w:t xml:space="preserve">on the content of ASHC material </w:t>
      </w:r>
      <w:r w:rsidR="0010054F" w:rsidRPr="007858EC">
        <w:t>and development of the materials</w:t>
      </w:r>
      <w:r w:rsidR="00693184" w:rsidRPr="007858EC">
        <w:t xml:space="preserve"> (manuals for example)</w:t>
      </w:r>
      <w:r w:rsidR="0010054F" w:rsidRPr="007858EC">
        <w:t>.</w:t>
      </w:r>
      <w:r w:rsidR="00373CCE" w:rsidRPr="007858EC">
        <w:t xml:space="preserve"> Research i</w:t>
      </w:r>
      <w:r w:rsidR="00693184" w:rsidRPr="007858EC">
        <w:t>nstitutes could also be assisted in improving their own information provision and information materials as the quality of current information material could be greatly improved. An advantage of collaboration is that r</w:t>
      </w:r>
      <w:r w:rsidR="0010054F" w:rsidRPr="007858EC">
        <w:t xml:space="preserve">esearch institutes have qualified personnel, yet the research and the technologies </w:t>
      </w:r>
      <w:r w:rsidR="00693184" w:rsidRPr="007858EC">
        <w:t>can</w:t>
      </w:r>
      <w:r w:rsidR="0010054F" w:rsidRPr="007858EC">
        <w:t xml:space="preserve"> be</w:t>
      </w:r>
      <w:r w:rsidR="00693184" w:rsidRPr="007858EC">
        <w:t xml:space="preserve"> disseminated in</w:t>
      </w:r>
      <w:r w:rsidR="0010054F" w:rsidRPr="007858EC">
        <w:t xml:space="preserve"> quite</w:t>
      </w:r>
      <w:r w:rsidR="00693184" w:rsidRPr="007858EC">
        <w:t xml:space="preserve"> a</w:t>
      </w:r>
      <w:r w:rsidR="0010054F" w:rsidRPr="007858EC">
        <w:t xml:space="preserve"> top-down</w:t>
      </w:r>
      <w:r w:rsidR="00693184" w:rsidRPr="007858EC">
        <w:t xml:space="preserve"> manner</w:t>
      </w:r>
      <w:r w:rsidR="0010054F" w:rsidRPr="007858EC">
        <w:t xml:space="preserve"> </w:t>
      </w:r>
      <w:r w:rsidR="002054A3" w:rsidRPr="007858EC">
        <w:t>without taking account</w:t>
      </w:r>
      <w:r w:rsidR="0010054F" w:rsidRPr="007858EC">
        <w:t xml:space="preserve"> of the realities of the farmer.</w:t>
      </w:r>
      <w:r w:rsidR="00EE7EA1" w:rsidRPr="007858EC">
        <w:rPr>
          <w:rStyle w:val="FootnoteReference"/>
        </w:rPr>
        <w:footnoteReference w:id="18"/>
      </w:r>
      <w:r w:rsidR="00411680" w:rsidRPr="00411680">
        <w:rPr>
          <w:vertAlign w:val="superscript"/>
        </w:rPr>
        <w:t>,</w:t>
      </w:r>
      <w:r w:rsidR="0010054F" w:rsidRPr="007858EC">
        <w:rPr>
          <w:rStyle w:val="FootnoteReference"/>
        </w:rPr>
        <w:footnoteReference w:id="19"/>
      </w:r>
      <w:r w:rsidR="0010054F" w:rsidRPr="007858EC">
        <w:t xml:space="preserve"> </w:t>
      </w:r>
      <w:r w:rsidR="009A3E02" w:rsidRPr="007858EC">
        <w:t>It should also be noted that there are even fewer research staff than extension staff and their mandate is for research not extension. Therefore roles need to be carefully defined.</w:t>
      </w:r>
      <w:r w:rsidR="0010054F" w:rsidRPr="007858EC">
        <w:br/>
      </w:r>
      <w:r w:rsidR="00490D91" w:rsidRPr="007858EC">
        <w:br/>
      </w:r>
      <w:r w:rsidR="00411680">
        <w:rPr>
          <w:i/>
        </w:rPr>
        <w:t>NGOs</w:t>
      </w:r>
      <w:r w:rsidR="00490D91" w:rsidRPr="007858EC">
        <w:rPr>
          <w:i/>
        </w:rPr>
        <w:br/>
      </w:r>
      <w:r w:rsidR="00490D91" w:rsidRPr="007858EC">
        <w:t>Cooperation with</w:t>
      </w:r>
      <w:r w:rsidR="00CD3CEC" w:rsidRPr="007858EC">
        <w:t xml:space="preserve"> NGOs depend</w:t>
      </w:r>
      <w:r w:rsidR="002054A3" w:rsidRPr="007858EC">
        <w:t>s</w:t>
      </w:r>
      <w:r w:rsidR="00CD3CEC" w:rsidRPr="007858EC">
        <w:t xml:space="preserve"> on the area in which they are active and the kind of program implemented. Some of the NGOs have a reasonable capacity to provide extension services and training (see </w:t>
      </w:r>
      <w:r w:rsidR="00411680">
        <w:t>T</w:t>
      </w:r>
      <w:r w:rsidR="00CD3CEC" w:rsidRPr="007858EC">
        <w:t xml:space="preserve">extbox </w:t>
      </w:r>
      <w:r w:rsidR="00411680">
        <w:t>3</w:t>
      </w:r>
      <w:r w:rsidR="00CD3CEC" w:rsidRPr="007858EC">
        <w:t xml:space="preserve"> for examples of some organizations).</w:t>
      </w:r>
      <w:r w:rsidR="00693184" w:rsidRPr="007858EC">
        <w:t xml:space="preserve"> Some NGOs have strong linkages with farmer groups and communities.  The training they provide could be used to </w:t>
      </w:r>
      <w:r w:rsidR="00373CCE" w:rsidRPr="007858EC">
        <w:t>disseminate</w:t>
      </w:r>
      <w:r w:rsidR="00693184" w:rsidRPr="007858EC">
        <w:t xml:space="preserve"> information materials. At times NGOs disseminate information materials themselves</w:t>
      </w:r>
      <w:r w:rsidR="001F2B24" w:rsidRPr="007858EC">
        <w:t>. These efforts could be supported. An advantage of working with an NGO is the personnel, which is relatively well qualified and has resources for training (</w:t>
      </w:r>
      <w:r w:rsidR="001D7AF3" w:rsidRPr="007858EC">
        <w:t>unlike</w:t>
      </w:r>
      <w:r w:rsidR="001F2B24" w:rsidRPr="007858EC">
        <w:t xml:space="preserve"> public extension personnel for example). On the other hand, it is often constrained as it has its own agenda and deliverables set by the donor, which are leading for the program. Local NGOs usually work in very targeted areas</w:t>
      </w:r>
      <w:r w:rsidR="001D7AF3" w:rsidRPr="007858EC">
        <w:t xml:space="preserve">. This would </w:t>
      </w:r>
      <w:r w:rsidR="001F2B24" w:rsidRPr="007858EC">
        <w:t>limit impact at scale</w:t>
      </w:r>
      <w:r w:rsidR="001D7AF3" w:rsidRPr="007858EC">
        <w:t xml:space="preserve"> by any individual NGO suggesting that interventions would need to mobilise networks of local NGOs</w:t>
      </w:r>
      <w:r w:rsidR="001F2B24" w:rsidRPr="007858EC">
        <w:t>.</w:t>
      </w:r>
    </w:p>
    <w:p w14:paraId="61986AAC" w14:textId="1FDE302B" w:rsidR="001F2B24" w:rsidRPr="007858EC" w:rsidRDefault="001F2B24" w:rsidP="0046104F">
      <w:r w:rsidRPr="007858EC">
        <w:t xml:space="preserve"> </w:t>
      </w:r>
    </w:p>
    <w:p w14:paraId="71FFB4E0" w14:textId="7B4931DD" w:rsidR="00332AE2" w:rsidRPr="00411680" w:rsidRDefault="00E12F7F" w:rsidP="0010054F">
      <w:pPr>
        <w:spacing w:after="240"/>
        <w:rPr>
          <w:szCs w:val="18"/>
        </w:rPr>
      </w:pPr>
      <w:r w:rsidRPr="00411680">
        <w:rPr>
          <w:szCs w:val="18"/>
        </w:rPr>
        <w:t>O</w:t>
      </w:r>
      <w:r w:rsidR="00F46C99" w:rsidRPr="00411680">
        <w:rPr>
          <w:szCs w:val="18"/>
        </w:rPr>
        <w:t>ther important points to consider</w:t>
      </w:r>
      <w:r w:rsidR="00332AE2" w:rsidRPr="00411680">
        <w:rPr>
          <w:szCs w:val="18"/>
        </w:rPr>
        <w:t xml:space="preserve"> for dissemination are:</w:t>
      </w:r>
    </w:p>
    <w:p w14:paraId="11F68022" w14:textId="01C66A5C" w:rsidR="00F46C99" w:rsidRPr="00411680" w:rsidRDefault="00845002" w:rsidP="008E25E0">
      <w:pPr>
        <w:pStyle w:val="ListParagraph"/>
        <w:numPr>
          <w:ilvl w:val="0"/>
          <w:numId w:val="1"/>
        </w:numPr>
        <w:spacing w:after="240"/>
        <w:rPr>
          <w:szCs w:val="18"/>
        </w:rPr>
      </w:pPr>
      <w:r w:rsidRPr="00411680">
        <w:rPr>
          <w:rFonts w:cs="Calibri"/>
          <w:b/>
          <w:szCs w:val="18"/>
        </w:rPr>
        <w:t>Quantity of materials</w:t>
      </w:r>
      <w:r w:rsidR="00332AE2" w:rsidRPr="00411680">
        <w:rPr>
          <w:rFonts w:cs="Calibri"/>
          <w:szCs w:val="18"/>
        </w:rPr>
        <w:t xml:space="preserve"> </w:t>
      </w:r>
      <w:r w:rsidRPr="00411680">
        <w:rPr>
          <w:rFonts w:cs="Calibri"/>
          <w:szCs w:val="18"/>
        </w:rPr>
        <w:br/>
      </w:r>
      <w:r w:rsidR="00332AE2" w:rsidRPr="00411680">
        <w:rPr>
          <w:rFonts w:cs="Calibri"/>
          <w:szCs w:val="18"/>
        </w:rPr>
        <w:t xml:space="preserve">Often there are </w:t>
      </w:r>
      <w:r w:rsidR="00E12F7F" w:rsidRPr="00411680">
        <w:rPr>
          <w:rFonts w:cs="Calibri"/>
          <w:szCs w:val="18"/>
        </w:rPr>
        <w:t xml:space="preserve">few </w:t>
      </w:r>
      <w:r w:rsidR="00332AE2" w:rsidRPr="00411680">
        <w:rPr>
          <w:rFonts w:cs="Calibri"/>
          <w:szCs w:val="18"/>
        </w:rPr>
        <w:t xml:space="preserve">materials available. </w:t>
      </w:r>
      <w:r w:rsidR="00AB14F5" w:rsidRPr="00411680">
        <w:rPr>
          <w:szCs w:val="18"/>
        </w:rPr>
        <w:t xml:space="preserve">For example in the case of the CABI material on indigenous </w:t>
      </w:r>
      <w:r w:rsidR="00E12F7F" w:rsidRPr="00411680">
        <w:rPr>
          <w:szCs w:val="18"/>
        </w:rPr>
        <w:t xml:space="preserve">vegetables, only </w:t>
      </w:r>
      <w:r w:rsidR="00AB14F5" w:rsidRPr="00411680">
        <w:rPr>
          <w:szCs w:val="18"/>
        </w:rPr>
        <w:t xml:space="preserve">20 information </w:t>
      </w:r>
      <w:r w:rsidR="007112E1" w:rsidRPr="00411680">
        <w:rPr>
          <w:szCs w:val="18"/>
        </w:rPr>
        <w:t>materials</w:t>
      </w:r>
      <w:r w:rsidR="00AB14F5" w:rsidRPr="00411680">
        <w:rPr>
          <w:szCs w:val="18"/>
        </w:rPr>
        <w:t xml:space="preserve"> were distributed to </w:t>
      </w:r>
      <w:r w:rsidR="00E12F7F" w:rsidRPr="00411680">
        <w:rPr>
          <w:szCs w:val="18"/>
        </w:rPr>
        <w:t>two</w:t>
      </w:r>
      <w:r w:rsidR="00AB14F5" w:rsidRPr="00411680">
        <w:rPr>
          <w:szCs w:val="18"/>
        </w:rPr>
        <w:t xml:space="preserve"> producer groups </w:t>
      </w:r>
      <w:r w:rsidR="00373CCE" w:rsidRPr="00411680">
        <w:rPr>
          <w:szCs w:val="18"/>
        </w:rPr>
        <w:t>only</w:t>
      </w:r>
      <w:r w:rsidR="00AB14F5" w:rsidRPr="00411680">
        <w:rPr>
          <w:szCs w:val="18"/>
        </w:rPr>
        <w:t>.</w:t>
      </w:r>
      <w:r w:rsidR="00E91880" w:rsidRPr="00411680">
        <w:rPr>
          <w:szCs w:val="18"/>
        </w:rPr>
        <w:t xml:space="preserve"> </w:t>
      </w:r>
      <w:r w:rsidR="00F37CEE" w:rsidRPr="00411680">
        <w:rPr>
          <w:szCs w:val="18"/>
        </w:rPr>
        <w:t>This implies a strategic choice as well. Do you produce materials for all farmers in a certain area or group, or do you limit those expenses by targeting lead-farmers or a selection of farmers, relying more on farmer-to-farmer dissemination and learning. The latter option has its drawbacks (see below) but saves costs which could be used to reach more areas and groups instead. In the prototype testing phase this should be explored further.</w:t>
      </w:r>
      <w:r w:rsidRPr="00411680">
        <w:rPr>
          <w:szCs w:val="18"/>
        </w:rPr>
        <w:br/>
      </w:r>
      <w:r w:rsidR="00E91880" w:rsidRPr="00411680">
        <w:rPr>
          <w:szCs w:val="18"/>
        </w:rPr>
        <w:t xml:space="preserve"> </w:t>
      </w:r>
    </w:p>
    <w:p w14:paraId="1878A7D4" w14:textId="2735D3F4" w:rsidR="00845002" w:rsidRPr="007858EC" w:rsidRDefault="00F46C99" w:rsidP="008E25E0">
      <w:pPr>
        <w:pStyle w:val="ListParagraph"/>
        <w:numPr>
          <w:ilvl w:val="0"/>
          <w:numId w:val="1"/>
        </w:numPr>
        <w:spacing w:after="240"/>
      </w:pPr>
      <w:r w:rsidRPr="00411680">
        <w:rPr>
          <w:rFonts w:cs="Calibri"/>
          <w:b/>
          <w:szCs w:val="18"/>
        </w:rPr>
        <w:t xml:space="preserve">Reliance </w:t>
      </w:r>
      <w:r w:rsidR="008A06FB" w:rsidRPr="00411680">
        <w:rPr>
          <w:rFonts w:cs="Calibri"/>
          <w:b/>
          <w:szCs w:val="18"/>
        </w:rPr>
        <w:t>on lead</w:t>
      </w:r>
      <w:r w:rsidR="00163A07" w:rsidRPr="00411680">
        <w:rPr>
          <w:rFonts w:cs="Calibri"/>
          <w:b/>
          <w:szCs w:val="18"/>
        </w:rPr>
        <w:t xml:space="preserve"> farmers</w:t>
      </w:r>
      <w:r w:rsidRPr="00411680">
        <w:rPr>
          <w:rFonts w:cs="Calibri"/>
          <w:b/>
          <w:szCs w:val="18"/>
        </w:rPr>
        <w:t xml:space="preserve"> and farmer groups </w:t>
      </w:r>
      <w:r w:rsidR="00163A07" w:rsidRPr="00411680">
        <w:rPr>
          <w:rFonts w:cs="Calibri"/>
          <w:b/>
          <w:szCs w:val="18"/>
        </w:rPr>
        <w:t>has its drawbacks</w:t>
      </w:r>
      <w:r w:rsidR="00845002" w:rsidRPr="00411680">
        <w:rPr>
          <w:rFonts w:cs="Calibri"/>
          <w:b/>
          <w:szCs w:val="18"/>
        </w:rPr>
        <w:t xml:space="preserve"> </w:t>
      </w:r>
      <w:r w:rsidR="00845002" w:rsidRPr="00411680">
        <w:rPr>
          <w:rFonts w:cs="Calibri"/>
          <w:b/>
          <w:szCs w:val="18"/>
        </w:rPr>
        <w:br/>
      </w:r>
      <w:r w:rsidR="00373CCE" w:rsidRPr="00411680">
        <w:rPr>
          <w:rFonts w:cs="Calibri"/>
          <w:szCs w:val="18"/>
        </w:rPr>
        <w:t>Often, materials are provided to lead farmers only (given the limited number of materials available), assuming that they will pass on the information to others. This is often a fallacy as there are not many incentives for a lead farmer to do so</w:t>
      </w:r>
      <w:r w:rsidR="001D7AF3" w:rsidRPr="00411680">
        <w:rPr>
          <w:rFonts w:cs="Calibri"/>
          <w:szCs w:val="18"/>
        </w:rPr>
        <w:t>. S</w:t>
      </w:r>
      <w:r w:rsidR="00373CCE" w:rsidRPr="00411680">
        <w:rPr>
          <w:rFonts w:cs="Calibri"/>
          <w:szCs w:val="18"/>
        </w:rPr>
        <w:t xml:space="preserve">he/he might not have a good relationship with the other farmers, or is too pre-occupied etc. In fact, a shortage of </w:t>
      </w:r>
      <w:r w:rsidR="00373CCE" w:rsidRPr="00411680">
        <w:rPr>
          <w:rFonts w:cs="Calibri"/>
          <w:szCs w:val="18"/>
        </w:rPr>
        <w:lastRenderedPageBreak/>
        <w:t xml:space="preserve">material could even increase the gap between the lead farmer and ‘normal’ farmers. Furthermore, the numbers of lead farmers and the groups they represent are very limited. </w:t>
      </w:r>
      <w:r w:rsidR="00373CCE" w:rsidRPr="00411680">
        <w:t>The vast majority of farmers in Tanzania are not organized</w:t>
      </w:r>
      <w:r w:rsidR="001D7AF3" w:rsidRPr="00411680">
        <w:t xml:space="preserve"> in groups</w:t>
      </w:r>
      <w:r w:rsidR="00373CCE" w:rsidRPr="00411680">
        <w:t>.</w:t>
      </w:r>
      <w:r w:rsidR="00845002" w:rsidRPr="00411680">
        <w:br/>
      </w:r>
    </w:p>
    <w:p w14:paraId="159E6E08" w14:textId="0AD4879A" w:rsidR="00DF26DB" w:rsidRPr="00411680" w:rsidRDefault="00E91880" w:rsidP="008E25E0">
      <w:pPr>
        <w:pStyle w:val="ListParagraph"/>
        <w:numPr>
          <w:ilvl w:val="0"/>
          <w:numId w:val="1"/>
        </w:numPr>
        <w:spacing w:after="240"/>
        <w:rPr>
          <w:rFonts w:cs="Calibri"/>
          <w:szCs w:val="18"/>
        </w:rPr>
      </w:pPr>
      <w:r w:rsidRPr="00411680">
        <w:rPr>
          <w:rFonts w:cs="Calibri"/>
          <w:b/>
          <w:szCs w:val="18"/>
        </w:rPr>
        <w:t>Targeting women</w:t>
      </w:r>
      <w:r w:rsidR="006B2A40" w:rsidRPr="00411680">
        <w:rPr>
          <w:rFonts w:cs="Calibri"/>
          <w:b/>
          <w:szCs w:val="18"/>
        </w:rPr>
        <w:t xml:space="preserve"> </w:t>
      </w:r>
      <w:r w:rsidR="00845002" w:rsidRPr="00411680">
        <w:rPr>
          <w:rFonts w:cs="Calibri"/>
          <w:szCs w:val="18"/>
        </w:rPr>
        <w:br/>
        <w:t>It is widely known that female farmers are often neglected by information providers</w:t>
      </w:r>
      <w:r w:rsidR="00411680" w:rsidRPr="00411680">
        <w:rPr>
          <w:rFonts w:cs="Calibri"/>
          <w:szCs w:val="18"/>
        </w:rPr>
        <w:t>;</w:t>
      </w:r>
      <w:r w:rsidR="00845002" w:rsidRPr="00411680">
        <w:rPr>
          <w:rFonts w:cs="Calibri"/>
          <w:szCs w:val="18"/>
        </w:rPr>
        <w:t xml:space="preserve"> </w:t>
      </w:r>
      <w:r w:rsidR="00EB04D4" w:rsidRPr="00411680">
        <w:rPr>
          <w:rFonts w:cs="Calibri"/>
          <w:szCs w:val="18"/>
        </w:rPr>
        <w:t>this is also true in</w:t>
      </w:r>
      <w:r w:rsidR="00845002" w:rsidRPr="00411680">
        <w:rPr>
          <w:rFonts w:cs="Calibri"/>
          <w:szCs w:val="18"/>
        </w:rPr>
        <w:t xml:space="preserve"> Tanzania. Extension services for example do not efficiently reach out to female farmers.</w:t>
      </w:r>
      <w:r w:rsidR="00845002" w:rsidRPr="00411680">
        <w:rPr>
          <w:rStyle w:val="FootnoteReference"/>
          <w:rFonts w:cs="Calibri"/>
          <w:szCs w:val="18"/>
        </w:rPr>
        <w:footnoteReference w:id="20"/>
      </w:r>
      <w:r w:rsidR="00845002" w:rsidRPr="00411680">
        <w:rPr>
          <w:rFonts w:cs="Calibri"/>
          <w:szCs w:val="18"/>
        </w:rPr>
        <w:t xml:space="preserve"> As the economic groups are usually the entry point for public and private extension to engage with and train farmers, access to information for women is restricted. Also the composition of the groups leads to bias as women are usually under</w:t>
      </w:r>
      <w:r w:rsidR="002054A3" w:rsidRPr="00411680">
        <w:rPr>
          <w:rFonts w:cs="Calibri"/>
          <w:szCs w:val="18"/>
        </w:rPr>
        <w:t>-</w:t>
      </w:r>
      <w:r w:rsidR="00845002" w:rsidRPr="00411680">
        <w:rPr>
          <w:rFonts w:cs="Calibri"/>
          <w:szCs w:val="18"/>
        </w:rPr>
        <w:t xml:space="preserve">represented in groups, </w:t>
      </w:r>
      <w:r w:rsidR="0085469C" w:rsidRPr="00411680">
        <w:rPr>
          <w:rFonts w:cs="Calibri"/>
          <w:szCs w:val="18"/>
        </w:rPr>
        <w:t xml:space="preserve">and </w:t>
      </w:r>
      <w:r w:rsidR="00845002" w:rsidRPr="00411680">
        <w:rPr>
          <w:rFonts w:cs="Calibri"/>
          <w:szCs w:val="18"/>
        </w:rPr>
        <w:t>leader</w:t>
      </w:r>
      <w:r w:rsidR="0085469C" w:rsidRPr="00411680">
        <w:rPr>
          <w:rFonts w:cs="Calibri"/>
          <w:szCs w:val="18"/>
        </w:rPr>
        <w:t xml:space="preserve">ship positions in groups are dominated by men. This holds implications for any effort to </w:t>
      </w:r>
      <w:r w:rsidR="00373CCE" w:rsidRPr="00411680">
        <w:rPr>
          <w:rFonts w:cs="Calibri"/>
          <w:szCs w:val="18"/>
        </w:rPr>
        <w:t>supply</w:t>
      </w:r>
      <w:r w:rsidR="0085469C" w:rsidRPr="00411680">
        <w:rPr>
          <w:rFonts w:cs="Calibri"/>
          <w:szCs w:val="18"/>
        </w:rPr>
        <w:t xml:space="preserve"> information. Women can possibly be reached more effectively by making sure that training accompanying the information materials are specifically targeting women</w:t>
      </w:r>
      <w:r w:rsidR="00373CCE" w:rsidRPr="00411680">
        <w:rPr>
          <w:rFonts w:cs="Calibri"/>
          <w:szCs w:val="18"/>
        </w:rPr>
        <w:t xml:space="preserve"> or by working with women groups.</w:t>
      </w:r>
    </w:p>
    <w:p w14:paraId="03A3F93B" w14:textId="77777777" w:rsidR="00DF26DB" w:rsidRPr="00411680" w:rsidRDefault="00DF26DB" w:rsidP="0085469C">
      <w:pPr>
        <w:pStyle w:val="ListParagraph"/>
        <w:spacing w:after="240"/>
        <w:rPr>
          <w:rFonts w:cs="Calibri"/>
          <w:szCs w:val="18"/>
        </w:rPr>
      </w:pPr>
    </w:p>
    <w:p w14:paraId="33255942" w14:textId="69040155" w:rsidR="008A6DAC" w:rsidRPr="007858EC" w:rsidRDefault="0085469C" w:rsidP="0085469C">
      <w:pPr>
        <w:pStyle w:val="ListParagraph"/>
        <w:spacing w:after="240"/>
      </w:pPr>
      <w:r w:rsidRPr="00411680">
        <w:rPr>
          <w:rFonts w:cs="Calibri"/>
          <w:szCs w:val="18"/>
        </w:rPr>
        <w:t xml:space="preserve">Another entry-point would be to think of producing materials </w:t>
      </w:r>
      <w:r w:rsidR="00373CCE" w:rsidRPr="00411680">
        <w:rPr>
          <w:rFonts w:cs="Calibri"/>
          <w:szCs w:val="18"/>
        </w:rPr>
        <w:t xml:space="preserve">or using delivery channels </w:t>
      </w:r>
      <w:r w:rsidRPr="00411680">
        <w:rPr>
          <w:rFonts w:cs="Calibri"/>
          <w:szCs w:val="18"/>
        </w:rPr>
        <w:t>spe</w:t>
      </w:r>
      <w:r w:rsidR="00E91880" w:rsidRPr="00411680">
        <w:rPr>
          <w:rFonts w:cs="Calibri"/>
          <w:szCs w:val="18"/>
        </w:rPr>
        <w:t>cifically tailor</w:t>
      </w:r>
      <w:r w:rsidR="00373CCE" w:rsidRPr="00411680">
        <w:rPr>
          <w:rFonts w:cs="Calibri"/>
          <w:szCs w:val="18"/>
        </w:rPr>
        <w:t>ed</w:t>
      </w:r>
      <w:r w:rsidR="00E91880" w:rsidRPr="00411680">
        <w:rPr>
          <w:rFonts w:cs="Calibri"/>
          <w:szCs w:val="18"/>
        </w:rPr>
        <w:t xml:space="preserve"> to women. For example by </w:t>
      </w:r>
      <w:r w:rsidRPr="00411680">
        <w:rPr>
          <w:rFonts w:cs="Calibri"/>
          <w:szCs w:val="18"/>
        </w:rPr>
        <w:t xml:space="preserve">putting more emphasis on topics </w:t>
      </w:r>
      <w:r w:rsidR="00373CCE" w:rsidRPr="00411680">
        <w:rPr>
          <w:rFonts w:cs="Calibri"/>
          <w:szCs w:val="18"/>
        </w:rPr>
        <w:t>such as</w:t>
      </w:r>
      <w:r w:rsidRPr="00411680">
        <w:rPr>
          <w:rFonts w:cs="Calibri"/>
          <w:szCs w:val="18"/>
        </w:rPr>
        <w:t xml:space="preserve"> nu</w:t>
      </w:r>
      <w:r w:rsidR="00E91880" w:rsidRPr="00411680">
        <w:rPr>
          <w:rFonts w:cs="Calibri"/>
          <w:szCs w:val="18"/>
        </w:rPr>
        <w:t>trition, harvesting and sowing</w:t>
      </w:r>
      <w:r w:rsidR="00B10991" w:rsidRPr="00411680">
        <w:rPr>
          <w:rFonts w:cs="Calibri"/>
          <w:szCs w:val="18"/>
        </w:rPr>
        <w:t xml:space="preserve">. Another way is to subtlety use a gender-sensitive narrative through information materials. An example of this is the comic “Malkia saves the seeds”. In the story Malkia (a girl) plays the leading character and the one who ‘saves the seeds’ as she comes up with the idea </w:t>
      </w:r>
      <w:r w:rsidR="005A28AF" w:rsidRPr="00411680">
        <w:rPr>
          <w:rFonts w:cs="Calibri"/>
          <w:szCs w:val="18"/>
        </w:rPr>
        <w:t xml:space="preserve">of </w:t>
      </w:r>
      <w:r w:rsidR="002054A3" w:rsidRPr="00411680">
        <w:rPr>
          <w:rFonts w:cs="Calibri"/>
          <w:szCs w:val="18"/>
        </w:rPr>
        <w:t>ISFM</w:t>
      </w:r>
      <w:r w:rsidR="00B10991" w:rsidRPr="00411680">
        <w:rPr>
          <w:rFonts w:cs="Calibri"/>
          <w:szCs w:val="18"/>
        </w:rPr>
        <w:t xml:space="preserve">. Her </w:t>
      </w:r>
      <w:r w:rsidR="009C5805" w:rsidRPr="00411680">
        <w:rPr>
          <w:rFonts w:cs="Calibri"/>
          <w:szCs w:val="18"/>
        </w:rPr>
        <w:t>grand</w:t>
      </w:r>
      <w:r w:rsidR="00B10991" w:rsidRPr="00411680">
        <w:rPr>
          <w:rFonts w:cs="Calibri"/>
          <w:szCs w:val="18"/>
        </w:rPr>
        <w:t>mother also plays a prominent role and is on equal footing with the male characters.</w:t>
      </w:r>
      <w:r w:rsidR="005A28AF" w:rsidRPr="00411680">
        <w:rPr>
          <w:rFonts w:cs="Calibri"/>
          <w:szCs w:val="18"/>
        </w:rPr>
        <w:t xml:space="preserve"> Towards the end the storyline is supported by a real-life case study (provided by FIPS Africa) in which a female farmer is interviewed on the use of best practices of ISFM.</w:t>
      </w:r>
      <w:r w:rsidR="00845002" w:rsidRPr="00411680">
        <w:rPr>
          <w:rFonts w:cs="Calibri"/>
          <w:szCs w:val="18"/>
        </w:rPr>
        <w:br/>
      </w:r>
    </w:p>
    <w:p w14:paraId="56043D81" w14:textId="07BBB0BA" w:rsidR="00E47941" w:rsidRDefault="00E47941">
      <w:pPr>
        <w:spacing w:after="160" w:line="259" w:lineRule="auto"/>
      </w:pPr>
      <w:r>
        <w:br w:type="page"/>
      </w:r>
    </w:p>
    <w:p w14:paraId="488536D6" w14:textId="5E94EF18" w:rsidR="00AD4A0D" w:rsidRPr="007858EC" w:rsidRDefault="00AD4A0D" w:rsidP="00E47941">
      <w:bookmarkStart w:id="14" w:name="_Toc426715403"/>
      <w:r w:rsidRPr="007858EC">
        <w:rPr>
          <w:rStyle w:val="Heading1Char"/>
        </w:rPr>
        <w:lastRenderedPageBreak/>
        <w:t xml:space="preserve">Annex 1: Review </w:t>
      </w:r>
      <w:r w:rsidR="00125967" w:rsidRPr="007858EC">
        <w:rPr>
          <w:rStyle w:val="Heading1Char"/>
        </w:rPr>
        <w:t xml:space="preserve">of </w:t>
      </w:r>
      <w:r w:rsidRPr="007858EC">
        <w:rPr>
          <w:rStyle w:val="Heading1Char"/>
        </w:rPr>
        <w:t xml:space="preserve">selected material </w:t>
      </w:r>
      <w:r w:rsidR="00125967" w:rsidRPr="007858EC">
        <w:rPr>
          <w:rStyle w:val="Heading1Char"/>
        </w:rPr>
        <w:t xml:space="preserve">in </w:t>
      </w:r>
      <w:r w:rsidRPr="007858EC">
        <w:rPr>
          <w:rStyle w:val="Heading1Char"/>
        </w:rPr>
        <w:t>Tanzania</w:t>
      </w:r>
      <w:bookmarkEnd w:id="14"/>
      <w:r w:rsidRPr="007858EC">
        <w:rPr>
          <w:b/>
        </w:rPr>
        <w:br/>
      </w:r>
      <w:r w:rsidRPr="007858EC">
        <w:rPr>
          <w:b/>
        </w:rPr>
        <w:br/>
      </w:r>
      <w:r w:rsidRPr="007858EC">
        <w:t xml:space="preserve">This Annex provides </w:t>
      </w:r>
      <w:r w:rsidR="00C6127B" w:rsidRPr="007858EC">
        <w:t>an overv</w:t>
      </w:r>
      <w:r w:rsidRPr="007858EC">
        <w:t xml:space="preserve">iew of </w:t>
      </w:r>
      <w:r w:rsidR="00125967" w:rsidRPr="007858EC">
        <w:t xml:space="preserve">two ASHC </w:t>
      </w:r>
      <w:r w:rsidRPr="007858EC">
        <w:t xml:space="preserve">information materials </w:t>
      </w:r>
      <w:r w:rsidR="00125967" w:rsidRPr="007858EC">
        <w:t xml:space="preserve">translated into Swahili </w:t>
      </w:r>
      <w:r w:rsidRPr="007858EC">
        <w:t>reviewed by farmers and extension workers</w:t>
      </w:r>
      <w:r w:rsidR="00C6127B" w:rsidRPr="007858EC">
        <w:t xml:space="preserve"> in Tanzania</w:t>
      </w:r>
      <w:r w:rsidRPr="007858EC">
        <w:t xml:space="preserve">. Opinions are paraphrased. </w:t>
      </w:r>
      <w:r w:rsidR="00D23DFA">
        <w:t xml:space="preserve">Originally </w:t>
      </w:r>
      <w:r w:rsidRPr="007858EC">
        <w:t xml:space="preserve">CABI provided a list of materials, yet most of the materials were in English or other </w:t>
      </w:r>
      <w:r w:rsidR="00D23DFA">
        <w:t xml:space="preserve">languages but Swahili. Hence a </w:t>
      </w:r>
      <w:r w:rsidRPr="007858EC">
        <w:t xml:space="preserve">selection was a made of materials that were translated to Swahili and applicable to the agro-ecological zones we visited. Unfortunately, this selection </w:t>
      </w:r>
      <w:r w:rsidR="00D23DFA">
        <w:t>resulted in only a few materials</w:t>
      </w:r>
      <w:r w:rsidRPr="007858EC">
        <w:t xml:space="preserve">. </w:t>
      </w:r>
      <w:r w:rsidRPr="007858EC">
        <w:br/>
      </w:r>
      <w:r w:rsidRPr="007858EC">
        <w:br/>
        <w:t>Selected materials</w:t>
      </w:r>
      <w:r w:rsidR="004556EC">
        <w:t xml:space="preserve"> include:</w:t>
      </w:r>
      <w:r w:rsidRPr="007858EC">
        <w:br/>
      </w:r>
      <w:r w:rsidRPr="007858EC">
        <w:br/>
        <w:t>1) “Ongeza Mavuno Na Kipato” / The SARI Maize-pigeon pea poster in Swahili (printed in A4)</w:t>
      </w:r>
    </w:p>
    <w:p w14:paraId="39959DD0" w14:textId="77777777" w:rsidR="00AD4A0D" w:rsidRPr="007858EC" w:rsidRDefault="00AD4A0D" w:rsidP="00E47941">
      <w:r w:rsidRPr="007858EC">
        <w:t>2) “Uzalishaji Bora Wa” / The SARI Maize Production flipchart (printed in A4)</w:t>
      </w:r>
    </w:p>
    <w:p w14:paraId="3BD407E2" w14:textId="77777777" w:rsidR="00AD4A0D" w:rsidRPr="007858EC" w:rsidRDefault="00AD4A0D" w:rsidP="00AD4A0D">
      <w:pPr>
        <w:spacing w:line="240" w:lineRule="auto"/>
        <w:rPr>
          <w:noProof/>
          <w:lang w:eastAsia="nl-NL"/>
        </w:rPr>
      </w:pPr>
    </w:p>
    <w:p w14:paraId="503F4257" w14:textId="77777777" w:rsidR="00AD4A0D" w:rsidRPr="007858EC" w:rsidRDefault="00AD4A0D" w:rsidP="00AD4A0D">
      <w:pPr>
        <w:spacing w:line="240" w:lineRule="auto"/>
        <w:rPr>
          <w:noProof/>
          <w:lang w:eastAsia="nl-NL"/>
        </w:rPr>
      </w:pPr>
    </w:p>
    <w:p w14:paraId="25E0EA42" w14:textId="77777777" w:rsidR="00AD4A0D" w:rsidRPr="007858EC" w:rsidRDefault="00AD4A0D" w:rsidP="00AD4A0D">
      <w:pPr>
        <w:spacing w:line="240" w:lineRule="auto"/>
        <w:rPr>
          <w:noProof/>
          <w:lang w:eastAsia="nl-NL"/>
        </w:rPr>
      </w:pPr>
      <w:r w:rsidRPr="007858EC">
        <w:rPr>
          <w:noProof/>
          <w:lang w:eastAsia="en-GB"/>
        </w:rPr>
        <w:drawing>
          <wp:inline distT="0" distB="0" distL="0" distR="0" wp14:anchorId="78FAD422" wp14:editId="49A924A5">
            <wp:extent cx="2140295" cy="3080727"/>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2150456" cy="3095352"/>
                    </a:xfrm>
                    <a:prstGeom prst="rect">
                      <a:avLst/>
                    </a:prstGeom>
                    <a:ln>
                      <a:noFill/>
                    </a:ln>
                    <a:extLst>
                      <a:ext uri="{53640926-AAD7-44D8-BBD7-CCE9431645EC}">
                        <a14:shadowObscured xmlns:a14="http://schemas.microsoft.com/office/drawing/2010/main"/>
                      </a:ext>
                    </a:extLst>
                  </pic:spPr>
                </pic:pic>
              </a:graphicData>
            </a:graphic>
          </wp:inline>
        </w:drawing>
      </w:r>
      <w:r w:rsidRPr="007858EC">
        <w:rPr>
          <w:noProof/>
          <w:lang w:eastAsia="nl-NL"/>
        </w:rPr>
        <w:t xml:space="preserve">       </w:t>
      </w:r>
      <w:r w:rsidRPr="007858EC">
        <w:rPr>
          <w:noProof/>
          <w:lang w:eastAsia="en-GB"/>
        </w:rPr>
        <w:drawing>
          <wp:inline distT="0" distB="0" distL="0" distR="0" wp14:anchorId="78EFB75D" wp14:editId="1F5A5A6E">
            <wp:extent cx="2882900" cy="20256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a:ext>
                      </a:extLst>
                    </a:blip>
                    <a:srcRect/>
                    <a:stretch/>
                  </pic:blipFill>
                  <pic:spPr bwMode="auto">
                    <a:xfrm>
                      <a:off x="0" y="0"/>
                      <a:ext cx="2882900" cy="2025650"/>
                    </a:xfrm>
                    <a:prstGeom prst="rect">
                      <a:avLst/>
                    </a:prstGeom>
                    <a:ln>
                      <a:noFill/>
                    </a:ln>
                    <a:extLst>
                      <a:ext uri="{53640926-AAD7-44D8-BBD7-CCE9431645EC}">
                        <a14:shadowObscured xmlns:a14="http://schemas.microsoft.com/office/drawing/2010/main"/>
                      </a:ext>
                    </a:extLst>
                  </pic:spPr>
                </pic:pic>
              </a:graphicData>
            </a:graphic>
          </wp:inline>
        </w:drawing>
      </w:r>
    </w:p>
    <w:p w14:paraId="4087B9F9" w14:textId="3CD495ED" w:rsidR="00AD4A0D" w:rsidRPr="00D23DFA" w:rsidRDefault="00AD4A0D" w:rsidP="00AD4A0D">
      <w:pPr>
        <w:spacing w:line="240" w:lineRule="auto"/>
        <w:rPr>
          <w:b/>
        </w:rPr>
      </w:pPr>
      <w:r w:rsidRPr="007858EC">
        <w:rPr>
          <w:b/>
        </w:rPr>
        <w:br/>
      </w:r>
      <w:r w:rsidRPr="007858EC">
        <w:rPr>
          <w:b/>
        </w:rPr>
        <w:br/>
      </w:r>
      <w:r w:rsidRPr="00D23DFA">
        <w:rPr>
          <w:b/>
        </w:rPr>
        <w:br/>
        <w:t>“Ongeza Mavuno Na Kipato” / The SARI Maize-pigeon pea poster in Swahili (printed in A4)</w:t>
      </w:r>
      <w:r w:rsidRPr="00D23DFA">
        <w:rPr>
          <w:b/>
        </w:rPr>
        <w:br/>
      </w:r>
      <w:r w:rsidR="00D23DFA">
        <w:rPr>
          <w:b/>
        </w:rPr>
        <w:br/>
      </w:r>
      <w:r w:rsidR="00D23DFA" w:rsidRPr="00D23DFA">
        <w:rPr>
          <w:i/>
        </w:rPr>
        <w:t>Interview agrodealer and owner of Mihasaki Agrovet (Kisongo, Arusha) 5/5/2015</w:t>
      </w:r>
      <w:r w:rsidR="00D23DFA">
        <w:rPr>
          <w:b/>
        </w:rPr>
        <w:br/>
      </w:r>
    </w:p>
    <w:p w14:paraId="03C8A04E" w14:textId="77777777" w:rsidR="00E47941" w:rsidRDefault="00AD4A0D" w:rsidP="00E47941">
      <w:r w:rsidRPr="007858EC">
        <w:t xml:space="preserve">Interviewee believes this material is much better than the Pannar flyers because the latter are not specific and visual enough, especially with regard to spacing. </w:t>
      </w:r>
    </w:p>
    <w:p w14:paraId="057CD57A" w14:textId="77777777" w:rsidR="00E47941" w:rsidRDefault="00AD4A0D" w:rsidP="00E47941">
      <w:r w:rsidRPr="007858EC">
        <w:br/>
        <w:t xml:space="preserve">Something new he learned from the folder was that normally for topdressing he and other farmers put the fertilizers around the seed but without covering them, as a result the fertilizers wash away. </w:t>
      </w:r>
    </w:p>
    <w:p w14:paraId="6F9FCA8D" w14:textId="77777777" w:rsidR="00E47941" w:rsidRDefault="00E47941" w:rsidP="00E47941"/>
    <w:p w14:paraId="51823180" w14:textId="21164D4A" w:rsidR="00AD4A0D" w:rsidRPr="007858EC" w:rsidRDefault="00AD4A0D" w:rsidP="00E47941">
      <w:r w:rsidRPr="007858EC">
        <w:t>This folder advises to cover the fertilizer with soil.</w:t>
      </w:r>
    </w:p>
    <w:p w14:paraId="602A65AD" w14:textId="77777777" w:rsidR="00E47941" w:rsidRDefault="00E47941" w:rsidP="00E47941"/>
    <w:p w14:paraId="0AB1D2DF" w14:textId="77777777" w:rsidR="00AD4A0D" w:rsidRPr="007858EC" w:rsidRDefault="00AD4A0D" w:rsidP="00E47941">
      <w:r w:rsidRPr="007858EC">
        <w:t>The contact information on the folder was also appreciated</w:t>
      </w:r>
    </w:p>
    <w:p w14:paraId="7265DE65" w14:textId="6345A3F5" w:rsidR="00D23DFA" w:rsidRPr="00E47941" w:rsidRDefault="00D23DFA" w:rsidP="00D23DFA">
      <w:pPr>
        <w:rPr>
          <w:i/>
        </w:rPr>
      </w:pPr>
      <w:r>
        <w:rPr>
          <w:b/>
        </w:rPr>
        <w:br/>
      </w:r>
      <w:r w:rsidRPr="00D23DFA">
        <w:rPr>
          <w:i/>
        </w:rPr>
        <w:t>Interview with three farmers (Kingori) 06/05/2015</w:t>
      </w:r>
      <w:r>
        <w:rPr>
          <w:i/>
        </w:rPr>
        <w:br/>
      </w:r>
      <w:r w:rsidRPr="00D23DFA">
        <w:rPr>
          <w:i/>
        </w:rPr>
        <w:br/>
      </w:r>
      <w:r w:rsidRPr="007858EC">
        <w:t xml:space="preserve">In the area farmers do zero-grazing, according to the interviewee. As such they take crop residues for feeding their cattle. Yet from the poster she learns to plough it back in to the soil. </w:t>
      </w:r>
      <w:r>
        <w:br/>
      </w:r>
      <w:r>
        <w:br/>
      </w:r>
      <w:r w:rsidRPr="007858EC">
        <w:rPr>
          <w:b/>
        </w:rPr>
        <w:lastRenderedPageBreak/>
        <w:br/>
      </w:r>
      <w:r w:rsidRPr="00D23DFA">
        <w:rPr>
          <w:i/>
        </w:rPr>
        <w:t>Interview with two female seed producers (Maiwen village, Kikwe) 07/05/2015</w:t>
      </w:r>
      <w:r w:rsidRPr="00D23DFA">
        <w:rPr>
          <w:i/>
        </w:rPr>
        <w:br/>
      </w:r>
      <w:r w:rsidRPr="007858EC">
        <w:t>The interviewees thought the fonts too small, so it is very hard to read.</w:t>
      </w:r>
      <w:r>
        <w:t xml:space="preserve"> </w:t>
      </w:r>
      <w:r w:rsidRPr="007858EC">
        <w:t>The interviewees recommended that every paragraph should have a title to prevent confusion.</w:t>
      </w:r>
      <w:r>
        <w:br/>
      </w:r>
      <w:r w:rsidRPr="00D23DFA">
        <w:rPr>
          <w:i/>
        </w:rPr>
        <w:br/>
        <w:t>Interview with two female farmers (Kikwe) 07/05/2015</w:t>
      </w:r>
    </w:p>
    <w:p w14:paraId="4911C167" w14:textId="77777777" w:rsidR="00D23DFA" w:rsidRDefault="00D23DFA" w:rsidP="00D23DFA"/>
    <w:p w14:paraId="493557DF" w14:textId="77777777" w:rsidR="00D23DFA" w:rsidRPr="007858EC" w:rsidRDefault="00D23DFA" w:rsidP="00D23DFA">
      <w:pPr>
        <w:rPr>
          <w:i/>
        </w:rPr>
      </w:pPr>
      <w:r w:rsidRPr="007858EC">
        <w:t>The fonts were considered too small, which makes it difficult to read.</w:t>
      </w:r>
      <w:r>
        <w:t xml:space="preserve"> </w:t>
      </w:r>
      <w:r w:rsidRPr="007858EC">
        <w:t>The pamphlet mentions to control pests but does not contain information on how to do so.</w:t>
      </w:r>
    </w:p>
    <w:p w14:paraId="2DCBA2CB" w14:textId="0C494843" w:rsidR="00AD4A0D" w:rsidRPr="00D23DFA" w:rsidRDefault="00AD4A0D" w:rsidP="00D23DFA">
      <w:pPr>
        <w:rPr>
          <w:b/>
        </w:rPr>
      </w:pPr>
      <w:r w:rsidRPr="007858EC">
        <w:rPr>
          <w:b/>
        </w:rPr>
        <w:br/>
      </w:r>
      <w:r w:rsidRPr="00D23DFA">
        <w:rPr>
          <w:b/>
        </w:rPr>
        <w:br/>
        <w:t>“Uzalishaji Bora Wa” / The SARI Maize Produ</w:t>
      </w:r>
      <w:r w:rsidR="00E47941" w:rsidRPr="00D23DFA">
        <w:rPr>
          <w:b/>
        </w:rPr>
        <w:t>ction flipchart (printed in A4)</w:t>
      </w:r>
    </w:p>
    <w:p w14:paraId="1B3F7171" w14:textId="77777777" w:rsidR="00E47941" w:rsidRPr="00E47941" w:rsidRDefault="00E47941" w:rsidP="00AD4A0D">
      <w:pPr>
        <w:pStyle w:val="CommentText"/>
        <w:rPr>
          <w:rFonts w:ascii="Calibri" w:hAnsi="Calibri" w:cs="Calibri"/>
          <w:i/>
          <w:szCs w:val="22"/>
        </w:rPr>
      </w:pPr>
    </w:p>
    <w:p w14:paraId="7831079B" w14:textId="5FA42C26" w:rsidR="00AD4A0D" w:rsidRDefault="00D23DFA" w:rsidP="00E47941">
      <w:r w:rsidRPr="00D23DFA">
        <w:rPr>
          <w:i/>
        </w:rPr>
        <w:t>Interview with three lead farmers (Arusha) 5/5/2015</w:t>
      </w:r>
      <w:r>
        <w:br/>
      </w:r>
      <w:r w:rsidR="00AD4A0D" w:rsidRPr="007858EC">
        <w:t>According to interviewees the chart looks fine but blanket recommendations are not correct. One cap (of bottle) of DAP is advised, but the dosage should often be higher and differs per area.</w:t>
      </w:r>
      <w:r w:rsidR="00E47941">
        <w:t xml:space="preserve"> </w:t>
      </w:r>
      <w:r w:rsidR="00AD4A0D" w:rsidRPr="007858EC">
        <w:t>The</w:t>
      </w:r>
      <w:r w:rsidR="00C6127B" w:rsidRPr="007858EC">
        <w:t xml:space="preserve"> farmers believed the recommended</w:t>
      </w:r>
      <w:r w:rsidR="00AD4A0D" w:rsidRPr="007858EC">
        <w:t xml:space="preserve"> dosage should be doubled for most soils.</w:t>
      </w:r>
      <w:r w:rsidR="00C6127B" w:rsidRPr="007858EC">
        <w:t xml:space="preserve"> They were of the opinion that in</w:t>
      </w:r>
      <w:r w:rsidR="00AD4A0D" w:rsidRPr="007858EC">
        <w:t xml:space="preserve"> some areas </w:t>
      </w:r>
      <w:r w:rsidR="00C6127B" w:rsidRPr="007858EC">
        <w:t xml:space="preserve">where </w:t>
      </w:r>
      <w:r w:rsidR="00AD4A0D" w:rsidRPr="007858EC">
        <w:t xml:space="preserve">“lablab” is </w:t>
      </w:r>
      <w:r w:rsidR="00C6127B" w:rsidRPr="007858EC">
        <w:t xml:space="preserve">grown as intercrop or manure is used, one cap </w:t>
      </w:r>
      <w:r w:rsidR="00AD4A0D" w:rsidRPr="007858EC">
        <w:t xml:space="preserve">is enough. </w:t>
      </w:r>
      <w:r w:rsidR="00C6127B" w:rsidRPr="007858EC">
        <w:t>However they argued that so</w:t>
      </w:r>
      <w:r w:rsidR="00AD4A0D" w:rsidRPr="007858EC">
        <w:t xml:space="preserve">ils in the area of Kilimanjaro are ‘over farmed’ and so dosages </w:t>
      </w:r>
      <w:r w:rsidR="00C6127B" w:rsidRPr="007858EC">
        <w:t xml:space="preserve">would </w:t>
      </w:r>
      <w:r w:rsidR="00AD4A0D" w:rsidRPr="007858EC">
        <w:t>need to be</w:t>
      </w:r>
      <w:r w:rsidR="00C6127B" w:rsidRPr="007858EC">
        <w:t xml:space="preserve"> increased to two or three caps in absence of manure or leguminous crops such as lablab.</w:t>
      </w:r>
      <w:r w:rsidR="00AD4A0D" w:rsidRPr="007858EC">
        <w:t xml:space="preserve"> </w:t>
      </w:r>
    </w:p>
    <w:p w14:paraId="49717196" w14:textId="77777777" w:rsidR="00E47941" w:rsidRPr="007858EC" w:rsidRDefault="00E47941" w:rsidP="00E47941"/>
    <w:p w14:paraId="0BFDB88D" w14:textId="0A3FA191" w:rsidR="00AD4A0D" w:rsidRPr="00D23DFA" w:rsidRDefault="00C6127B" w:rsidP="00AD4A0D">
      <w:pPr>
        <w:rPr>
          <w:i/>
        </w:rPr>
      </w:pPr>
      <w:r w:rsidRPr="00D23DFA">
        <w:rPr>
          <w:i/>
        </w:rPr>
        <w:t>Interview with three</w:t>
      </w:r>
      <w:r w:rsidR="00D23DFA" w:rsidRPr="00D23DFA">
        <w:rPr>
          <w:i/>
        </w:rPr>
        <w:t xml:space="preserve"> farmers (Kingori) 06/05/2015</w:t>
      </w:r>
    </w:p>
    <w:p w14:paraId="006D70F7" w14:textId="77777777" w:rsidR="00E47941" w:rsidRPr="007858EC" w:rsidRDefault="00E47941" w:rsidP="00AD4A0D">
      <w:pPr>
        <w:rPr>
          <w:rFonts w:ascii="Calibri" w:hAnsi="Calibri" w:cs="Calibri"/>
        </w:rPr>
      </w:pPr>
    </w:p>
    <w:p w14:paraId="1F9DBACA" w14:textId="07A8B03E" w:rsidR="00AD4A0D" w:rsidRDefault="00E47941" w:rsidP="00AD4A0D">
      <w:r>
        <w:t>Male farmer:</w:t>
      </w:r>
    </w:p>
    <w:p w14:paraId="52D316FA" w14:textId="63FA6789" w:rsidR="00C6127B" w:rsidRPr="007858EC" w:rsidRDefault="00C6127B" w:rsidP="008E25E0">
      <w:pPr>
        <w:pStyle w:val="ListParagraph"/>
        <w:numPr>
          <w:ilvl w:val="0"/>
          <w:numId w:val="13"/>
        </w:numPr>
      </w:pPr>
      <w:r w:rsidRPr="007858EC">
        <w:t xml:space="preserve">The chart is missing some aspects of the crop production and harvest cycle, according to the interviewee. </w:t>
      </w:r>
      <w:r w:rsidR="00E47941">
        <w:t>It</w:t>
      </w:r>
      <w:r w:rsidRPr="007858EC">
        <w:t xml:space="preserve"> should be noted that these aspects are featured but the use of photos first, then a drawing and then photos again is confusing for the farmers. It gives them the idea that not the entire process from land preparation to harvesting is featured. Consistency is important.</w:t>
      </w:r>
    </w:p>
    <w:p w14:paraId="072551A9" w14:textId="77777777" w:rsidR="00C6127B" w:rsidRPr="007858EC" w:rsidRDefault="00C6127B" w:rsidP="008E25E0">
      <w:pPr>
        <w:pStyle w:val="ListParagraph"/>
        <w:numPr>
          <w:ilvl w:val="0"/>
          <w:numId w:val="13"/>
        </w:numPr>
      </w:pPr>
      <w:r w:rsidRPr="007858EC">
        <w:t>He notes that Minjingu doesn’t dissolve fast and therefore its effect is less immediate, especially with little rain. CAP is not used at all. Hence only the recommendations for DAP and to some extent Minjingu, are relevant.</w:t>
      </w:r>
    </w:p>
    <w:p w14:paraId="4AC15938" w14:textId="64935502" w:rsidR="00AD4A0D" w:rsidRPr="007858EC" w:rsidRDefault="00AD4A0D" w:rsidP="008E25E0">
      <w:pPr>
        <w:pStyle w:val="ListParagraph"/>
        <w:numPr>
          <w:ilvl w:val="0"/>
          <w:numId w:val="13"/>
        </w:numPr>
      </w:pPr>
      <w:r w:rsidRPr="007858EC">
        <w:t>He likes the information on covering fertilizers with soil. According to him many people in the community still do</w:t>
      </w:r>
      <w:r w:rsidR="00C6127B" w:rsidRPr="007858EC">
        <w:t xml:space="preserve"> </w:t>
      </w:r>
      <w:r w:rsidRPr="007858EC">
        <w:t>n</w:t>
      </w:r>
      <w:r w:rsidR="00C6127B" w:rsidRPr="007858EC">
        <w:t>o</w:t>
      </w:r>
      <w:r w:rsidRPr="007858EC">
        <w:t>t use this practice as they are often people from highland areas working on rented land with little exposure to improved practices, training and knowledge exchange with locals.</w:t>
      </w:r>
      <w:r w:rsidRPr="007858EC">
        <w:br/>
      </w:r>
    </w:p>
    <w:p w14:paraId="768886AB" w14:textId="69DA728D" w:rsidR="00AD4A0D" w:rsidRDefault="00E47941" w:rsidP="00AD4A0D">
      <w:r>
        <w:t>Female farmer:</w:t>
      </w:r>
    </w:p>
    <w:p w14:paraId="6EA33957" w14:textId="108257B9" w:rsidR="00AD4A0D" w:rsidRPr="007858EC" w:rsidRDefault="00AD4A0D" w:rsidP="008E25E0">
      <w:pPr>
        <w:pStyle w:val="ListParagraph"/>
        <w:numPr>
          <w:ilvl w:val="0"/>
          <w:numId w:val="14"/>
        </w:numPr>
      </w:pPr>
      <w:r w:rsidRPr="007858EC">
        <w:t>The interviewee has learned from t</w:t>
      </w:r>
      <w:r w:rsidR="00C6127B" w:rsidRPr="007858EC">
        <w:t>he pictures that she has to plough</w:t>
      </w:r>
      <w:r w:rsidRPr="007858EC">
        <w:t xml:space="preserve"> deep (which is recommended by the material). She has started doing this as of this year and it has increased the performance of her production. In that sense the information provided by the material is in fact s a confirmation of what she is doing.</w:t>
      </w:r>
      <w:r w:rsidRPr="007858EC">
        <w:br/>
      </w:r>
    </w:p>
    <w:p w14:paraId="20331786" w14:textId="47F843EE" w:rsidR="00D23DFA" w:rsidRPr="007858EC" w:rsidRDefault="00C6127B" w:rsidP="00D23DFA">
      <w:r w:rsidRPr="00D23DFA">
        <w:rPr>
          <w:i/>
        </w:rPr>
        <w:t xml:space="preserve">Interview with two </w:t>
      </w:r>
      <w:r w:rsidR="00AD4A0D" w:rsidRPr="00D23DFA">
        <w:rPr>
          <w:i/>
        </w:rPr>
        <w:t xml:space="preserve">female seed producers </w:t>
      </w:r>
      <w:r w:rsidR="00E47941" w:rsidRPr="00D23DFA">
        <w:rPr>
          <w:i/>
        </w:rPr>
        <w:t>(</w:t>
      </w:r>
      <w:r w:rsidR="00AD4A0D" w:rsidRPr="00D23DFA">
        <w:rPr>
          <w:i/>
        </w:rPr>
        <w:t>Maiwen village, Kikwe</w:t>
      </w:r>
      <w:r w:rsidR="00E47941" w:rsidRPr="00D23DFA">
        <w:rPr>
          <w:i/>
        </w:rPr>
        <w:t>)</w:t>
      </w:r>
      <w:r w:rsidR="00AD4A0D" w:rsidRPr="00D23DFA">
        <w:rPr>
          <w:i/>
        </w:rPr>
        <w:t xml:space="preserve"> 07/05/2015</w:t>
      </w:r>
      <w:r w:rsidR="00D23DFA" w:rsidRPr="00D23DFA">
        <w:rPr>
          <w:i/>
        </w:rPr>
        <w:br/>
      </w:r>
      <w:r w:rsidR="00D23DFA" w:rsidRPr="00D23DFA">
        <w:rPr>
          <w:i/>
        </w:rPr>
        <w:br/>
      </w:r>
      <w:r w:rsidR="00D23DFA" w:rsidRPr="007858EC">
        <w:t>One of the producers learned something about the spacing. Before he was not sure about the correct spacing but the flipchart gives clear recommendations on this.</w:t>
      </w:r>
      <w:r w:rsidR="00D23DFA">
        <w:t xml:space="preserve"> </w:t>
      </w:r>
      <w:r w:rsidR="00D23DFA" w:rsidRPr="007858EC">
        <w:t xml:space="preserve">Both materials were thought to have too little information on pesticides. </w:t>
      </w:r>
    </w:p>
    <w:p w14:paraId="631A2088" w14:textId="77777777" w:rsidR="00D23DFA" w:rsidRDefault="00D23DFA" w:rsidP="00D23DFA"/>
    <w:p w14:paraId="715717CE" w14:textId="6C7B5226" w:rsidR="00AD4A0D" w:rsidRPr="00D23DFA" w:rsidRDefault="00D23DFA" w:rsidP="00D23DFA">
      <w:r w:rsidRPr="007858EC">
        <w:t>Information on maize and beans for intercropping can be together in one poster but for vegetables they would like to have separate materials (i.e. crop-specific).</w:t>
      </w:r>
    </w:p>
    <w:p w14:paraId="6B77D1F9" w14:textId="77777777" w:rsidR="00E47941" w:rsidRDefault="00E47941" w:rsidP="00E47941"/>
    <w:p w14:paraId="03C70FD2" w14:textId="4F9FE30C" w:rsidR="00C6127B" w:rsidRPr="007858EC" w:rsidRDefault="00AD4A0D" w:rsidP="00D23DFA">
      <w:r w:rsidRPr="00D23DFA">
        <w:rPr>
          <w:i/>
        </w:rPr>
        <w:t xml:space="preserve">Interview </w:t>
      </w:r>
      <w:r w:rsidR="00C6127B" w:rsidRPr="00D23DFA">
        <w:rPr>
          <w:i/>
        </w:rPr>
        <w:t>with two</w:t>
      </w:r>
      <w:r w:rsidRPr="00D23DFA">
        <w:rPr>
          <w:i/>
        </w:rPr>
        <w:t xml:space="preserve"> female farmers </w:t>
      </w:r>
      <w:r w:rsidR="008E25E0" w:rsidRPr="00D23DFA">
        <w:rPr>
          <w:i/>
        </w:rPr>
        <w:t>(</w:t>
      </w:r>
      <w:r w:rsidRPr="00D23DFA">
        <w:rPr>
          <w:i/>
        </w:rPr>
        <w:t>Kikwe</w:t>
      </w:r>
      <w:r w:rsidR="008E25E0" w:rsidRPr="00D23DFA">
        <w:rPr>
          <w:i/>
        </w:rPr>
        <w:t>)</w:t>
      </w:r>
      <w:r w:rsidRPr="00D23DFA">
        <w:rPr>
          <w:i/>
        </w:rPr>
        <w:t xml:space="preserve"> 07/05/2015</w:t>
      </w:r>
      <w:r w:rsidRPr="00D23DFA">
        <w:rPr>
          <w:i/>
        </w:rPr>
        <w:br/>
      </w:r>
      <w:r w:rsidR="00D23DFA">
        <w:br/>
      </w:r>
      <w:r w:rsidR="00C6127B" w:rsidRPr="007858EC">
        <w:t>One of the farmers commented that she learned about the right dosage, she normally uses only 0.5 or 1 cap. But the recommended dosage is 1.5 or 2 (</w:t>
      </w:r>
      <w:r w:rsidR="00C6127B" w:rsidRPr="008E25E0">
        <w:rPr>
          <w:i/>
        </w:rPr>
        <w:t>Note that this is a farmer that has been trained quite frequently and leads a group</w:t>
      </w:r>
      <w:r w:rsidR="00C6127B" w:rsidRPr="007858EC">
        <w:t>).</w:t>
      </w:r>
    </w:p>
    <w:p w14:paraId="06B6A9EF" w14:textId="77777777" w:rsidR="00C6127B" w:rsidRPr="007858EC" w:rsidRDefault="00C6127B" w:rsidP="008E25E0">
      <w:pPr>
        <w:pStyle w:val="ListParagraph"/>
        <w:numPr>
          <w:ilvl w:val="0"/>
          <w:numId w:val="5"/>
        </w:numPr>
      </w:pPr>
      <w:r w:rsidRPr="007858EC">
        <w:lastRenderedPageBreak/>
        <w:t>She also learns from the flipchart that you have to do intercropping at the same time. Common practice, also for her, is to plant pigeonpea only after the maize has started to grow.</w:t>
      </w:r>
    </w:p>
    <w:p w14:paraId="28A1E39B" w14:textId="77777777" w:rsidR="00C6127B" w:rsidRPr="007858EC" w:rsidRDefault="00C6127B" w:rsidP="008E25E0">
      <w:pPr>
        <w:pStyle w:val="ListParagraph"/>
        <w:numPr>
          <w:ilvl w:val="0"/>
          <w:numId w:val="5"/>
        </w:numPr>
      </w:pPr>
      <w:r w:rsidRPr="007858EC">
        <w:t>Both women missed information on pest, diseases and control (including dosages)</w:t>
      </w:r>
    </w:p>
    <w:p w14:paraId="55EC2FA8" w14:textId="038FA068" w:rsidR="00AD4A0D" w:rsidRPr="007858EC" w:rsidRDefault="00C6127B" w:rsidP="008E25E0">
      <w:pPr>
        <w:pStyle w:val="ListParagraph"/>
        <w:numPr>
          <w:ilvl w:val="0"/>
          <w:numId w:val="5"/>
        </w:numPr>
      </w:pPr>
      <w:r w:rsidRPr="007858EC">
        <w:t xml:space="preserve">One woman said that she wants to have something smaller because that way she can put it in her bag and </w:t>
      </w:r>
      <w:r w:rsidR="00AD4A0D" w:rsidRPr="007858EC">
        <w:t>carry it around.</w:t>
      </w:r>
    </w:p>
    <w:p w14:paraId="3AE86ECE" w14:textId="77777777" w:rsidR="008E25E0" w:rsidRDefault="008E25E0" w:rsidP="008E25E0"/>
    <w:p w14:paraId="60ED269B" w14:textId="06CC4EFB" w:rsidR="00AD4A0D" w:rsidRDefault="00AD4A0D" w:rsidP="008E25E0">
      <w:pPr>
        <w:rPr>
          <w:i/>
        </w:rPr>
      </w:pPr>
      <w:r w:rsidRPr="008E25E0">
        <w:br/>
      </w:r>
      <w:r w:rsidR="0008590F" w:rsidRPr="00D23DFA">
        <w:rPr>
          <w:i/>
        </w:rPr>
        <w:t>Interview with four</w:t>
      </w:r>
      <w:r w:rsidRPr="00D23DFA">
        <w:rPr>
          <w:i/>
        </w:rPr>
        <w:t xml:space="preserve"> farmers </w:t>
      </w:r>
      <w:r w:rsidR="008E25E0" w:rsidRPr="00D23DFA">
        <w:rPr>
          <w:i/>
        </w:rPr>
        <w:t>(</w:t>
      </w:r>
      <w:r w:rsidRPr="00D23DFA">
        <w:rPr>
          <w:i/>
        </w:rPr>
        <w:t>Tukuyu</w:t>
      </w:r>
      <w:r w:rsidR="008E25E0" w:rsidRPr="00D23DFA">
        <w:rPr>
          <w:i/>
        </w:rPr>
        <w:t>)</w:t>
      </w:r>
      <w:r w:rsidRPr="00D23DFA">
        <w:rPr>
          <w:i/>
        </w:rPr>
        <w:t xml:space="preserve"> 12/5/2015</w:t>
      </w:r>
    </w:p>
    <w:p w14:paraId="788036E1" w14:textId="77777777" w:rsidR="008E25E0" w:rsidRPr="008E25E0" w:rsidRDefault="008E25E0" w:rsidP="008E25E0">
      <w:pPr>
        <w:rPr>
          <w:rFonts w:ascii="Calibri" w:hAnsi="Calibri" w:cs="Calibri"/>
        </w:rPr>
      </w:pPr>
    </w:p>
    <w:p w14:paraId="1F189F7D" w14:textId="77777777" w:rsidR="008E25E0" w:rsidRDefault="00AD4A0D" w:rsidP="008E25E0">
      <w:r w:rsidRPr="007858EC">
        <w:t>The farmers agreed that the information on pesticides was too complicated, often difficult terms (‘new Swahili’) were used.</w:t>
      </w:r>
      <w:r w:rsidR="008E25E0" w:rsidRPr="008E25E0">
        <w:t xml:space="preserve"> </w:t>
      </w:r>
      <w:r w:rsidR="008E25E0" w:rsidRPr="007858EC">
        <w:t>The farmers appreciated the logical flow</w:t>
      </w:r>
      <w:r w:rsidR="008E25E0">
        <w:t xml:space="preserve">. </w:t>
      </w:r>
      <w:r w:rsidR="008E25E0" w:rsidRPr="007858EC">
        <w:t xml:space="preserve">A pamphlet form was preferred as they could bring it to the field. </w:t>
      </w:r>
      <w:r w:rsidRPr="007858EC">
        <w:t>Spacing (row to row, seed to seed) was new to them and very useful. They would like to have more information on prices and new inputs.</w:t>
      </w:r>
    </w:p>
    <w:p w14:paraId="00571AA1" w14:textId="0EAB44FF" w:rsidR="00AD4A0D" w:rsidRPr="00D23DFA" w:rsidRDefault="00AD4A0D" w:rsidP="008E25E0">
      <w:pPr>
        <w:rPr>
          <w:i/>
        </w:rPr>
      </w:pPr>
      <w:r w:rsidRPr="007858EC">
        <w:br/>
      </w:r>
    </w:p>
    <w:p w14:paraId="658E5C84" w14:textId="52D66CDC" w:rsidR="00AD4A0D" w:rsidRPr="00D23DFA" w:rsidRDefault="00AD4A0D" w:rsidP="00AD4A0D">
      <w:pPr>
        <w:rPr>
          <w:i/>
        </w:rPr>
      </w:pPr>
      <w:r w:rsidRPr="00D23DFA">
        <w:rPr>
          <w:i/>
        </w:rPr>
        <w:t xml:space="preserve">Interview </w:t>
      </w:r>
      <w:r w:rsidR="008E25E0" w:rsidRPr="00D23DFA">
        <w:rPr>
          <w:i/>
        </w:rPr>
        <w:t xml:space="preserve">with </w:t>
      </w:r>
      <w:r w:rsidRPr="00D23DFA">
        <w:rPr>
          <w:i/>
        </w:rPr>
        <w:t>agronomist for the Last Mile Alliance</w:t>
      </w:r>
    </w:p>
    <w:p w14:paraId="1EE545D9" w14:textId="77777777" w:rsidR="008E25E0" w:rsidRPr="007858EC" w:rsidRDefault="008E25E0" w:rsidP="00AD4A0D"/>
    <w:p w14:paraId="218029E4" w14:textId="3BFBA587" w:rsidR="00AD4A0D" w:rsidRPr="007858EC" w:rsidRDefault="0008590F" w:rsidP="008E25E0">
      <w:pPr>
        <w:pStyle w:val="ListParagraph"/>
        <w:numPr>
          <w:ilvl w:val="0"/>
          <w:numId w:val="6"/>
        </w:numPr>
      </w:pPr>
      <w:r w:rsidRPr="007858EC">
        <w:t>Interviewee comments that the r</w:t>
      </w:r>
      <w:r w:rsidR="00AD4A0D" w:rsidRPr="007858EC">
        <w:t>ecommended dosage in the area for Minjingu mazao is only 1 or 1.5 cap in the area.</w:t>
      </w:r>
    </w:p>
    <w:p w14:paraId="4CD3E5EC" w14:textId="77777777" w:rsidR="00AD4A0D" w:rsidRPr="007858EC" w:rsidRDefault="00AD4A0D" w:rsidP="008E25E0">
      <w:pPr>
        <w:pStyle w:val="ListParagraph"/>
        <w:numPr>
          <w:ilvl w:val="0"/>
          <w:numId w:val="2"/>
        </w:numPr>
      </w:pPr>
      <w:r w:rsidRPr="007858EC">
        <w:t>Thiodan dust is not available in the area, only Khalid.</w:t>
      </w:r>
    </w:p>
    <w:p w14:paraId="78285D42" w14:textId="77777777" w:rsidR="00AD4A0D" w:rsidRPr="007858EC" w:rsidRDefault="00AD4A0D" w:rsidP="008E25E0">
      <w:pPr>
        <w:pStyle w:val="ListParagraph"/>
        <w:numPr>
          <w:ilvl w:val="0"/>
          <w:numId w:val="2"/>
        </w:numPr>
      </w:pPr>
      <w:r w:rsidRPr="007858EC">
        <w:t xml:space="preserve">In terms of format he’d like posters instead of brochures; overall he appreciates the flip sheet very much. </w:t>
      </w:r>
    </w:p>
    <w:p w14:paraId="3F8E949A" w14:textId="77777777" w:rsidR="00AD4A0D" w:rsidRPr="007858EC" w:rsidRDefault="00AD4A0D" w:rsidP="00AD4A0D">
      <w:pPr>
        <w:autoSpaceDE w:val="0"/>
        <w:autoSpaceDN w:val="0"/>
        <w:adjustRightInd w:val="0"/>
        <w:spacing w:line="252" w:lineRule="auto"/>
        <w:rPr>
          <w:b/>
          <w:sz w:val="24"/>
          <w:highlight w:val="yellow"/>
        </w:rPr>
      </w:pPr>
    </w:p>
    <w:p w14:paraId="59C77556" w14:textId="77777777" w:rsidR="0008590F" w:rsidRPr="007858EC" w:rsidRDefault="0008590F">
      <w:pPr>
        <w:rPr>
          <w:rFonts w:asciiTheme="majorHAnsi" w:eastAsiaTheme="majorEastAsia" w:hAnsiTheme="majorHAnsi" w:cstheme="majorBidi"/>
          <w:b/>
          <w:bCs/>
          <w:color w:val="2E74B5" w:themeColor="accent1" w:themeShade="BF"/>
          <w:sz w:val="28"/>
          <w:szCs w:val="28"/>
        </w:rPr>
      </w:pPr>
      <w:r w:rsidRPr="007858EC">
        <w:br w:type="page"/>
      </w:r>
    </w:p>
    <w:p w14:paraId="4BD02FD4" w14:textId="6121F9A5" w:rsidR="00347ED6" w:rsidRPr="007858EC" w:rsidRDefault="002119CA" w:rsidP="00B60330">
      <w:pPr>
        <w:pStyle w:val="Heading1"/>
      </w:pPr>
      <w:bookmarkStart w:id="15" w:name="_Toc426715404"/>
      <w:r w:rsidRPr="007858EC">
        <w:lastRenderedPageBreak/>
        <w:t>Annex</w:t>
      </w:r>
      <w:r w:rsidR="005A7479" w:rsidRPr="007858EC">
        <w:t xml:space="preserve"> </w:t>
      </w:r>
      <w:r w:rsidR="00AD4A0D" w:rsidRPr="007858EC">
        <w:t>2</w:t>
      </w:r>
      <w:r w:rsidRPr="007858EC">
        <w:t xml:space="preserve">: </w:t>
      </w:r>
      <w:r w:rsidR="008E25E0">
        <w:t>Practical i</w:t>
      </w:r>
      <w:r w:rsidR="00886896" w:rsidRPr="007858EC">
        <w:t>nsights</w:t>
      </w:r>
      <w:r w:rsidR="00347ED6" w:rsidRPr="007858EC">
        <w:t xml:space="preserve"> </w:t>
      </w:r>
      <w:r w:rsidR="008E25E0">
        <w:t xml:space="preserve">from fieldwork </w:t>
      </w:r>
      <w:r w:rsidR="00347ED6" w:rsidRPr="007858EC">
        <w:t>for prototype testing</w:t>
      </w:r>
      <w:bookmarkEnd w:id="15"/>
    </w:p>
    <w:p w14:paraId="63A5D43D" w14:textId="77777777" w:rsidR="00347ED6" w:rsidRPr="007858EC" w:rsidRDefault="00347ED6" w:rsidP="00A67B9E">
      <w:pPr>
        <w:autoSpaceDE w:val="0"/>
        <w:autoSpaceDN w:val="0"/>
        <w:adjustRightInd w:val="0"/>
        <w:spacing w:line="252" w:lineRule="auto"/>
        <w:rPr>
          <w:b/>
        </w:rPr>
      </w:pPr>
    </w:p>
    <w:p w14:paraId="0380BECC" w14:textId="709417E8" w:rsidR="00B9638F" w:rsidRPr="007858EC" w:rsidRDefault="00A67B9E" w:rsidP="008E25E0">
      <w:pPr>
        <w:pStyle w:val="ListParagraph"/>
        <w:numPr>
          <w:ilvl w:val="0"/>
          <w:numId w:val="3"/>
        </w:numPr>
        <w:autoSpaceDE w:val="0"/>
        <w:autoSpaceDN w:val="0"/>
        <w:adjustRightInd w:val="0"/>
        <w:spacing w:line="252" w:lineRule="auto"/>
        <w:rPr>
          <w:b/>
        </w:rPr>
      </w:pPr>
      <w:r w:rsidRPr="007858EC">
        <w:t>Time</w:t>
      </w:r>
      <w:r w:rsidR="002119CA" w:rsidRPr="007858EC">
        <w:t xml:space="preserve"> is of the essence. </w:t>
      </w:r>
      <w:r w:rsidRPr="007858EC">
        <w:t xml:space="preserve">Usually you will have </w:t>
      </w:r>
      <w:r w:rsidRPr="007858EC">
        <w:rPr>
          <w:b/>
        </w:rPr>
        <w:t>a maximum of one hour</w:t>
      </w:r>
      <w:r w:rsidRPr="007858EC">
        <w:t xml:space="preserve"> at best</w:t>
      </w:r>
      <w:r w:rsidR="001C5618" w:rsidRPr="007858EC">
        <w:t xml:space="preserve"> with participants</w:t>
      </w:r>
      <w:r w:rsidRPr="007858EC">
        <w:t xml:space="preserve">, after which the concentration span </w:t>
      </w:r>
      <w:r w:rsidR="00B9638F" w:rsidRPr="007858EC">
        <w:t>and energy goes down</w:t>
      </w:r>
      <w:r w:rsidRPr="007858EC">
        <w:t xml:space="preserve"> and participants lose interest.</w:t>
      </w:r>
      <w:r w:rsidR="002119CA" w:rsidRPr="007858EC">
        <w:t xml:space="preserve"> </w:t>
      </w:r>
      <w:r w:rsidRPr="007858EC">
        <w:t>Hence, if local translation is needed, you will have probably 30 minutes</w:t>
      </w:r>
      <w:r w:rsidR="00B9638F" w:rsidRPr="007858EC">
        <w:t xml:space="preserve"> to ask your questions</w:t>
      </w:r>
      <w:r w:rsidRPr="007858EC">
        <w:t>. With that in mind, prototype testing should be brief. Depending on the amount of users you are going visit</w:t>
      </w:r>
      <w:r w:rsidR="00262F3C" w:rsidRPr="007858EC">
        <w:t>,</w:t>
      </w:r>
      <w:r w:rsidRPr="007858EC">
        <w:t xml:space="preserve"> </w:t>
      </w:r>
      <w:r w:rsidR="00B9638F" w:rsidRPr="007858EC">
        <w:t>it is possible to</w:t>
      </w:r>
      <w:r w:rsidRPr="007858EC">
        <w:t xml:space="preserve"> rotate some of the questions</w:t>
      </w:r>
      <w:r w:rsidR="00B9638F" w:rsidRPr="007858EC">
        <w:t xml:space="preserve"> (</w:t>
      </w:r>
      <w:r w:rsidR="002E4B4C" w:rsidRPr="007858EC">
        <w:t>see 5.5).</w:t>
      </w:r>
      <w:r w:rsidR="00B9638F" w:rsidRPr="007858EC">
        <w:br/>
      </w:r>
    </w:p>
    <w:p w14:paraId="720C8C55" w14:textId="52764FD7" w:rsidR="00347ED6" w:rsidRPr="007858EC" w:rsidRDefault="00B9638F" w:rsidP="008E25E0">
      <w:pPr>
        <w:pStyle w:val="ListParagraph"/>
        <w:numPr>
          <w:ilvl w:val="0"/>
          <w:numId w:val="3"/>
        </w:numPr>
        <w:autoSpaceDE w:val="0"/>
        <w:autoSpaceDN w:val="0"/>
        <w:adjustRightInd w:val="0"/>
        <w:spacing w:line="252" w:lineRule="auto"/>
        <w:rPr>
          <w:b/>
        </w:rPr>
      </w:pPr>
      <w:r w:rsidRPr="007858EC">
        <w:t xml:space="preserve">It is of the utmost importance to </w:t>
      </w:r>
      <w:r w:rsidRPr="007858EC">
        <w:rPr>
          <w:b/>
        </w:rPr>
        <w:t xml:space="preserve">test the material </w:t>
      </w:r>
      <w:r w:rsidR="00262F3C" w:rsidRPr="007858EC">
        <w:rPr>
          <w:b/>
        </w:rPr>
        <w:t xml:space="preserve">with </w:t>
      </w:r>
      <w:r w:rsidRPr="007858EC">
        <w:rPr>
          <w:b/>
        </w:rPr>
        <w:t>the right audience</w:t>
      </w:r>
      <w:r w:rsidRPr="007858EC">
        <w:t>. In terms of importance the actual act of asking questions is only half of prototype testing. The other 50% is preparation and planning and making sure the right target audience will be interviewe</w:t>
      </w:r>
      <w:r w:rsidR="00262F3C" w:rsidRPr="007858EC">
        <w:t>d</w:t>
      </w:r>
      <w:r w:rsidRPr="007858EC">
        <w:t>. This can be done in the following way:</w:t>
      </w:r>
      <w:r w:rsidR="00780A03" w:rsidRPr="007858EC">
        <w:br/>
      </w:r>
      <w:r w:rsidRPr="007858EC">
        <w:br/>
        <w:t xml:space="preserve">a) Clearly define beforehand which material is going to be tested and who is the target group. For example a manual that is clearly written for </w:t>
      </w:r>
      <w:r w:rsidR="007F2B74" w:rsidRPr="007858EC">
        <w:t>intermediaries</w:t>
      </w:r>
      <w:r w:rsidRPr="007858EC">
        <w:t xml:space="preserve">, should be tested </w:t>
      </w:r>
      <w:r w:rsidR="00780A03" w:rsidRPr="007858EC">
        <w:t>on the</w:t>
      </w:r>
      <w:r w:rsidR="007F2B74" w:rsidRPr="007858EC">
        <w:t xml:space="preserve"> public, private and NGO</w:t>
      </w:r>
      <w:r w:rsidR="00780A03" w:rsidRPr="007858EC">
        <w:t xml:space="preserve"> extension</w:t>
      </w:r>
      <w:r w:rsidR="00262F3C" w:rsidRPr="007858EC">
        <w:t>-</w:t>
      </w:r>
      <w:r w:rsidR="00780A03" w:rsidRPr="007858EC">
        <w:t>worker</w:t>
      </w:r>
      <w:r w:rsidR="00262F3C" w:rsidRPr="007858EC">
        <w:t xml:space="preserve"> </w:t>
      </w:r>
      <w:r w:rsidR="00780A03" w:rsidRPr="007858EC">
        <w:t>level</w:t>
      </w:r>
      <w:r w:rsidR="00780A03" w:rsidRPr="007858EC">
        <w:rPr>
          <w:rStyle w:val="FootnoteReference"/>
        </w:rPr>
        <w:footnoteReference w:id="21"/>
      </w:r>
      <w:r w:rsidRPr="007858EC">
        <w:t>.</w:t>
      </w:r>
      <w:r w:rsidR="00780A03" w:rsidRPr="007858EC">
        <w:t xml:space="preserve"> But also, depending on the time and resources available, the goal should be to have as much of a representative sample of respondents available as possible. This means variety in terms of: gender, agro-ecological zones (yet for the same crop, assuming that most of the materials are crop-specific), literacy level, level of socio-economic development, land size and age.</w:t>
      </w:r>
      <w:r w:rsidR="007F2B74" w:rsidRPr="007858EC">
        <w:t xml:space="preserve"> Within such categories as much diversity as possible should be covered. So for example group discussions with female farmers should also show as much diversity as possible in terms of age, literacy, socio-economic class, etc.</w:t>
      </w:r>
      <w:r w:rsidRPr="007858EC">
        <w:br/>
      </w:r>
      <w:r w:rsidR="00780A03" w:rsidRPr="007858EC">
        <w:br/>
      </w:r>
      <w:r w:rsidRPr="007858EC">
        <w:t>b) Make sure through your facilitators / partner organizations that the right audience is selected</w:t>
      </w:r>
      <w:r w:rsidR="00780A03" w:rsidRPr="007858EC">
        <w:t xml:space="preserve"> to ensure the variety mentioned above</w:t>
      </w:r>
      <w:r w:rsidRPr="007858EC">
        <w:t>. This is where it often goes awry. For example if you want to test the material with farmers, usually you end up speaking to lead</w:t>
      </w:r>
      <w:r w:rsidR="00262F3C" w:rsidRPr="007858EC">
        <w:t xml:space="preserve"> </w:t>
      </w:r>
      <w:r w:rsidRPr="007858EC">
        <w:t xml:space="preserve">farmers instead who live in peri-urban areas, if you </w:t>
      </w:r>
      <w:r w:rsidR="00262F3C" w:rsidRPr="007858EC">
        <w:t>do not specify your target group</w:t>
      </w:r>
      <w:r w:rsidRPr="007858EC">
        <w:t>. Hence</w:t>
      </w:r>
      <w:r w:rsidR="00780A03" w:rsidRPr="007858EC">
        <w:t xml:space="preserve"> </w:t>
      </w:r>
      <w:r w:rsidR="007F2B74" w:rsidRPr="007858EC">
        <w:t xml:space="preserve">it is key to have clear </w:t>
      </w:r>
      <w:r w:rsidR="00780A03" w:rsidRPr="007858EC">
        <w:t xml:space="preserve">communication </w:t>
      </w:r>
      <w:r w:rsidR="007F2B74" w:rsidRPr="007858EC">
        <w:t>with field staff in charge of facilitation on the set criteria for selection as well as</w:t>
      </w:r>
      <w:r w:rsidR="00780A03" w:rsidRPr="007858EC">
        <w:t xml:space="preserve"> review</w:t>
      </w:r>
      <w:r w:rsidR="007F2B74" w:rsidRPr="007858EC">
        <w:t>ing</w:t>
      </w:r>
      <w:r w:rsidR="00780A03" w:rsidRPr="007858EC">
        <w:t xml:space="preserve"> </w:t>
      </w:r>
      <w:r w:rsidR="007F2B74" w:rsidRPr="007858EC">
        <w:t xml:space="preserve">beforehand </w:t>
      </w:r>
      <w:r w:rsidR="00780A03" w:rsidRPr="007858EC">
        <w:t>the proposed target areas and (groups of ) participants</w:t>
      </w:r>
      <w:r w:rsidR="007F2B74" w:rsidRPr="007858EC">
        <w:t xml:space="preserve"> </w:t>
      </w:r>
      <w:r w:rsidR="00780A03" w:rsidRPr="007858EC">
        <w:t>to be interviewed</w:t>
      </w:r>
      <w:r w:rsidR="007F2B74" w:rsidRPr="007858EC">
        <w:t>.</w:t>
      </w:r>
      <w:r w:rsidRPr="007858EC">
        <w:br/>
      </w:r>
    </w:p>
    <w:p w14:paraId="3CCBC187" w14:textId="4D84ED86" w:rsidR="00347ED6" w:rsidRPr="007858EC" w:rsidRDefault="00A67B9E" w:rsidP="008E25E0">
      <w:pPr>
        <w:pStyle w:val="ListParagraph"/>
        <w:numPr>
          <w:ilvl w:val="0"/>
          <w:numId w:val="3"/>
        </w:numPr>
        <w:autoSpaceDE w:val="0"/>
        <w:autoSpaceDN w:val="0"/>
        <w:adjustRightInd w:val="0"/>
        <w:spacing w:line="252" w:lineRule="auto"/>
        <w:rPr>
          <w:b/>
        </w:rPr>
      </w:pPr>
      <w:r w:rsidRPr="007858EC">
        <w:t xml:space="preserve">The preferred method is to have a </w:t>
      </w:r>
      <w:r w:rsidR="007F2B74" w:rsidRPr="007858EC">
        <w:t>focus group discussion</w:t>
      </w:r>
      <w:r w:rsidRPr="007858EC">
        <w:t xml:space="preserve"> </w:t>
      </w:r>
      <w:r w:rsidR="001C5618" w:rsidRPr="007858EC">
        <w:t xml:space="preserve">as this will give you more data compared to interviewing one single individual in the same time span. A group of 3-4 users per facilitator (and translator if needed) is </w:t>
      </w:r>
      <w:r w:rsidR="007F2B74" w:rsidRPr="007858EC">
        <w:t>advised</w:t>
      </w:r>
      <w:r w:rsidR="001C5618" w:rsidRPr="007858EC">
        <w:t>. More than 4 participants will make the 30/60 minutes limit difficult if all respondents are to be heard</w:t>
      </w:r>
      <w:r w:rsidR="007F2B74" w:rsidRPr="007858EC">
        <w:t xml:space="preserve"> and only advised if the facilitator holds sufficient experience</w:t>
      </w:r>
      <w:r w:rsidR="001C5618" w:rsidRPr="007858EC">
        <w:t>.</w:t>
      </w:r>
      <w:r w:rsidR="00347ED6" w:rsidRPr="007858EC">
        <w:br/>
      </w:r>
    </w:p>
    <w:p w14:paraId="444BDA39" w14:textId="61D5B95A" w:rsidR="00390C96" w:rsidRPr="007858EC" w:rsidRDefault="001C5618" w:rsidP="008E25E0">
      <w:pPr>
        <w:pStyle w:val="ListParagraph"/>
        <w:numPr>
          <w:ilvl w:val="0"/>
          <w:numId w:val="3"/>
        </w:numPr>
        <w:autoSpaceDE w:val="0"/>
        <w:autoSpaceDN w:val="0"/>
        <w:adjustRightInd w:val="0"/>
        <w:spacing w:line="252" w:lineRule="auto"/>
        <w:rPr>
          <w:b/>
        </w:rPr>
      </w:pPr>
      <w:r w:rsidRPr="007858EC">
        <w:t>I</w:t>
      </w:r>
      <w:r w:rsidR="00A67B9E" w:rsidRPr="007858EC">
        <w:t>t is advised</w:t>
      </w:r>
      <w:r w:rsidRPr="007858EC">
        <w:t xml:space="preserve"> to provide each of the individuals with a different set of </w:t>
      </w:r>
      <w:r w:rsidR="00F33E86" w:rsidRPr="007858EC">
        <w:t>ASHC</w:t>
      </w:r>
      <w:r w:rsidRPr="007858EC">
        <w:t xml:space="preserve"> information materials</w:t>
      </w:r>
      <w:r w:rsidR="00347ED6" w:rsidRPr="007858EC">
        <w:t>, if available</w:t>
      </w:r>
      <w:r w:rsidRPr="007858EC">
        <w:t xml:space="preserve">. This is preferred as </w:t>
      </w:r>
      <w:r w:rsidR="00347ED6" w:rsidRPr="007858EC">
        <w:t xml:space="preserve">quite often one of the more eloquent, talkative participants (usually the one with the most influence and a male) </w:t>
      </w:r>
      <w:r w:rsidR="002119CA" w:rsidRPr="007858EC">
        <w:t>w</w:t>
      </w:r>
      <w:r w:rsidR="00943DA3" w:rsidRPr="007858EC">
        <w:t>ill</w:t>
      </w:r>
      <w:r w:rsidR="00347ED6" w:rsidRPr="007858EC">
        <w:t xml:space="preserve"> try to</w:t>
      </w:r>
      <w:r w:rsidR="00943DA3" w:rsidRPr="007858EC">
        <w:t xml:space="preserve"> </w:t>
      </w:r>
      <w:r w:rsidR="00347ED6" w:rsidRPr="007858EC">
        <w:t>dominate the conversation, causing a bias</w:t>
      </w:r>
      <w:r w:rsidR="00390C96" w:rsidRPr="007858EC">
        <w:t xml:space="preserve"> to your findings and evaluation of the material</w:t>
      </w:r>
      <w:r w:rsidR="00347ED6" w:rsidRPr="007858EC">
        <w:t xml:space="preserve">. </w:t>
      </w:r>
      <w:r w:rsidR="00347ED6" w:rsidRPr="007858EC">
        <w:br/>
      </w:r>
      <w:r w:rsidR="00347ED6" w:rsidRPr="007858EC">
        <w:br/>
        <w:t xml:space="preserve">For example in a group </w:t>
      </w:r>
      <w:r w:rsidR="00390C96" w:rsidRPr="007858EC">
        <w:t>with four participants</w:t>
      </w:r>
      <w:r w:rsidR="00F33E86" w:rsidRPr="007858EC">
        <w:t xml:space="preserve"> eight</w:t>
      </w:r>
      <w:r w:rsidR="00390C96" w:rsidRPr="007858EC">
        <w:t xml:space="preserve"> materials will be distributed in the following way:</w:t>
      </w:r>
      <w:r w:rsidR="00390C96" w:rsidRPr="007858EC">
        <w:br/>
        <w:t>Respondent 1 – Material A &amp; B</w:t>
      </w:r>
      <w:r w:rsidR="00390C96" w:rsidRPr="007858EC">
        <w:br/>
        <w:t>Respondent 2 – Material C &amp; D</w:t>
      </w:r>
      <w:r w:rsidR="00390C96" w:rsidRPr="007858EC">
        <w:br/>
        <w:t>Respondent 3 – Material E &amp; F</w:t>
      </w:r>
      <w:r w:rsidR="00390C96" w:rsidRPr="007858EC">
        <w:br/>
        <w:t>Respondent 4 –</w:t>
      </w:r>
      <w:r w:rsidR="00284566" w:rsidRPr="007858EC">
        <w:t xml:space="preserve"> Material G &amp; </w:t>
      </w:r>
      <w:r w:rsidR="00390C96" w:rsidRPr="007858EC">
        <w:t>H</w:t>
      </w:r>
      <w:r w:rsidR="00390C96" w:rsidRPr="007858EC">
        <w:br/>
      </w:r>
      <w:r w:rsidR="00390C96" w:rsidRPr="007858EC">
        <w:br/>
        <w:t xml:space="preserve">The facilitator will appoint the respondents to provide feedback after they </w:t>
      </w:r>
      <w:r w:rsidR="00574016" w:rsidRPr="007858EC">
        <w:t>‘taking in’ the information</w:t>
      </w:r>
      <w:r w:rsidR="00E604D9" w:rsidRPr="007858EC">
        <w:t>.</w:t>
      </w:r>
    </w:p>
    <w:p w14:paraId="528FBD53" w14:textId="192DB3D4" w:rsidR="00347ED6" w:rsidRPr="007858EC" w:rsidRDefault="00390C96" w:rsidP="00390C96">
      <w:pPr>
        <w:pStyle w:val="ListParagraph"/>
        <w:autoSpaceDE w:val="0"/>
        <w:autoSpaceDN w:val="0"/>
        <w:adjustRightInd w:val="0"/>
        <w:spacing w:line="252" w:lineRule="auto"/>
        <w:rPr>
          <w:b/>
        </w:rPr>
      </w:pPr>
      <w:r w:rsidRPr="007858EC">
        <w:br/>
        <w:t>In the case of prototype testing of on</w:t>
      </w:r>
      <w:r w:rsidR="00284566" w:rsidRPr="007858EC">
        <w:t>ly one</w:t>
      </w:r>
      <w:r w:rsidRPr="007858EC">
        <w:t xml:space="preserve"> information material in a group, the facilitator will have to be disciplined in allowing respondents </w:t>
      </w:r>
      <w:r w:rsidR="00E604D9" w:rsidRPr="007858EC">
        <w:t xml:space="preserve">to speak for a limited amount of time </w:t>
      </w:r>
      <w:r w:rsidR="00E604D9" w:rsidRPr="007858EC">
        <w:lastRenderedPageBreak/>
        <w:t>and to make sure everyone gets a chance to speak up. It is preferred to allow the less vocal/eloquent/influential respondents to speak up first in order to prevent them from confirming what the more influential character of the group has said before.</w:t>
      </w:r>
      <w:r w:rsidR="00347ED6" w:rsidRPr="007858EC">
        <w:br/>
      </w:r>
    </w:p>
    <w:p w14:paraId="3BE63611" w14:textId="351B218C" w:rsidR="008F3E0F" w:rsidRPr="007858EC" w:rsidRDefault="008F3E0F" w:rsidP="008E25E0">
      <w:pPr>
        <w:pStyle w:val="ListParagraph"/>
        <w:numPr>
          <w:ilvl w:val="0"/>
          <w:numId w:val="3"/>
        </w:numPr>
        <w:autoSpaceDE w:val="0"/>
        <w:autoSpaceDN w:val="0"/>
        <w:adjustRightInd w:val="0"/>
        <w:spacing w:line="252" w:lineRule="auto"/>
        <w:rPr>
          <w:b/>
        </w:rPr>
      </w:pPr>
      <w:r w:rsidRPr="007858EC">
        <w:t xml:space="preserve">The leading questions </w:t>
      </w:r>
      <w:r w:rsidR="00574016" w:rsidRPr="007858EC">
        <w:t xml:space="preserve">for testing </w:t>
      </w:r>
      <w:r w:rsidRPr="007858EC">
        <w:t>are the following</w:t>
      </w:r>
      <w:r w:rsidR="009236F4" w:rsidRPr="007858EC">
        <w:t xml:space="preserve"> (obviously words can be rephrased in order for the target group to grasp the full meaning of the questions)</w:t>
      </w:r>
      <w:r w:rsidRPr="007858EC">
        <w:t>:</w:t>
      </w:r>
      <w:r w:rsidR="002119CA" w:rsidRPr="007858EC">
        <w:br/>
      </w:r>
    </w:p>
    <w:p w14:paraId="1499BF11" w14:textId="77777777" w:rsidR="00F33E86" w:rsidRPr="007858EC" w:rsidRDefault="009236F4" w:rsidP="008E25E0">
      <w:pPr>
        <w:pStyle w:val="ListParagraph"/>
        <w:numPr>
          <w:ilvl w:val="0"/>
          <w:numId w:val="4"/>
        </w:numPr>
        <w:autoSpaceDE w:val="0"/>
        <w:autoSpaceDN w:val="0"/>
        <w:adjustRightInd w:val="0"/>
        <w:spacing w:line="252" w:lineRule="auto"/>
      </w:pPr>
      <w:r w:rsidRPr="007858EC">
        <w:t xml:space="preserve">A. </w:t>
      </w:r>
      <w:r w:rsidR="00574016" w:rsidRPr="007858EC">
        <w:t xml:space="preserve">Can you tell us what you </w:t>
      </w:r>
      <w:r w:rsidR="00574016" w:rsidRPr="007858EC">
        <w:rPr>
          <w:b/>
        </w:rPr>
        <w:t>like</w:t>
      </w:r>
      <w:r w:rsidR="00574016" w:rsidRPr="007858EC">
        <w:t xml:space="preserve"> about the </w:t>
      </w:r>
      <w:r w:rsidR="00574016" w:rsidRPr="007858EC">
        <w:rPr>
          <w:b/>
        </w:rPr>
        <w:t xml:space="preserve">content/actual information </w:t>
      </w:r>
      <w:r w:rsidR="00574016" w:rsidRPr="007858EC">
        <w:t xml:space="preserve">of the material? Please also explain </w:t>
      </w:r>
      <w:r w:rsidR="00574016" w:rsidRPr="007858EC">
        <w:rPr>
          <w:b/>
        </w:rPr>
        <w:t xml:space="preserve">why </w:t>
      </w:r>
      <w:r w:rsidR="00574016" w:rsidRPr="007858EC">
        <w:t>you like the information.</w:t>
      </w:r>
      <w:r w:rsidRPr="007858EC">
        <w:br/>
      </w:r>
      <w:r w:rsidR="00574016" w:rsidRPr="007858EC">
        <w:br/>
        <w:t xml:space="preserve">B. </w:t>
      </w:r>
      <w:r w:rsidRPr="007858EC">
        <w:t xml:space="preserve">Is there anything </w:t>
      </w:r>
      <w:r w:rsidRPr="007858EC">
        <w:rPr>
          <w:b/>
        </w:rPr>
        <w:t xml:space="preserve">new </w:t>
      </w:r>
      <w:r w:rsidR="0083192B" w:rsidRPr="007858EC">
        <w:t>i</w:t>
      </w:r>
      <w:r w:rsidR="00F33E86" w:rsidRPr="007858EC">
        <w:t>n the information you got from this material - something</w:t>
      </w:r>
      <w:r w:rsidRPr="007858EC">
        <w:t xml:space="preserve"> you did not know before? If s</w:t>
      </w:r>
      <w:r w:rsidR="00F33E86" w:rsidRPr="007858EC">
        <w:t>o, what is it?</w:t>
      </w:r>
    </w:p>
    <w:p w14:paraId="28EE5B92" w14:textId="78816D7C" w:rsidR="009236F4" w:rsidRPr="007858EC" w:rsidRDefault="00F33E86" w:rsidP="00F33E86">
      <w:pPr>
        <w:pStyle w:val="ListParagraph"/>
        <w:autoSpaceDE w:val="0"/>
        <w:autoSpaceDN w:val="0"/>
        <w:adjustRightInd w:val="0"/>
        <w:spacing w:line="252" w:lineRule="auto"/>
        <w:ind w:left="1080"/>
      </w:pPr>
      <w:r w:rsidRPr="007858EC">
        <w:br/>
        <w:t xml:space="preserve">C. How do you </w:t>
      </w:r>
      <w:r w:rsidRPr="007858EC">
        <w:rPr>
          <w:b/>
        </w:rPr>
        <w:t>intend</w:t>
      </w:r>
      <w:r w:rsidRPr="007858EC">
        <w:t xml:space="preserve"> to use this new information?</w:t>
      </w:r>
      <w:r w:rsidR="00574016" w:rsidRPr="007858EC">
        <w:br/>
      </w:r>
      <w:r w:rsidR="00574016" w:rsidRPr="007858EC">
        <w:br/>
      </w:r>
      <w:r w:rsidRPr="007858EC">
        <w:t>D</w:t>
      </w:r>
      <w:r w:rsidR="00574016" w:rsidRPr="007858EC">
        <w:t xml:space="preserve">. Can you tell us what you do </w:t>
      </w:r>
      <w:r w:rsidR="00574016" w:rsidRPr="007858EC">
        <w:rPr>
          <w:b/>
        </w:rPr>
        <w:t>not</w:t>
      </w:r>
      <w:r w:rsidR="00574016" w:rsidRPr="007858EC">
        <w:t xml:space="preserve"> like about the </w:t>
      </w:r>
      <w:r w:rsidR="00574016" w:rsidRPr="007858EC">
        <w:rPr>
          <w:b/>
        </w:rPr>
        <w:t xml:space="preserve">content/actual information </w:t>
      </w:r>
      <w:r w:rsidR="00574016" w:rsidRPr="007858EC">
        <w:t xml:space="preserve">of the material? Please also explain </w:t>
      </w:r>
      <w:r w:rsidR="00574016" w:rsidRPr="007858EC">
        <w:rPr>
          <w:b/>
        </w:rPr>
        <w:t xml:space="preserve">why </w:t>
      </w:r>
      <w:r w:rsidR="00574016" w:rsidRPr="007858EC">
        <w:t>you do not like the information.</w:t>
      </w:r>
      <w:r w:rsidR="009236F4" w:rsidRPr="007858EC">
        <w:br/>
      </w:r>
    </w:p>
    <w:p w14:paraId="757D3EAF" w14:textId="2D53593F" w:rsidR="00F33E86" w:rsidRPr="007858EC" w:rsidRDefault="00F33E86" w:rsidP="008E25E0">
      <w:pPr>
        <w:pStyle w:val="ListParagraph"/>
        <w:numPr>
          <w:ilvl w:val="0"/>
          <w:numId w:val="4"/>
        </w:numPr>
        <w:autoSpaceDE w:val="0"/>
        <w:autoSpaceDN w:val="0"/>
        <w:adjustRightInd w:val="0"/>
        <w:spacing w:line="252" w:lineRule="auto"/>
      </w:pPr>
      <w:r w:rsidRPr="007858EC">
        <w:t xml:space="preserve">A. </w:t>
      </w:r>
      <w:r w:rsidR="008F3E0F" w:rsidRPr="007858EC">
        <w:t xml:space="preserve">Can you tell us what you </w:t>
      </w:r>
      <w:r w:rsidR="00574016" w:rsidRPr="007858EC">
        <w:rPr>
          <w:b/>
        </w:rPr>
        <w:t>l</w:t>
      </w:r>
      <w:r w:rsidR="0083192B" w:rsidRPr="007858EC">
        <w:rPr>
          <w:b/>
        </w:rPr>
        <w:t>ike</w:t>
      </w:r>
      <w:r w:rsidR="008F3E0F" w:rsidRPr="007858EC">
        <w:t xml:space="preserve"> about </w:t>
      </w:r>
      <w:r w:rsidR="0083192B" w:rsidRPr="007858EC">
        <w:t>the way the material look</w:t>
      </w:r>
      <w:r w:rsidRPr="007858EC">
        <w:t>s</w:t>
      </w:r>
      <w:r w:rsidR="008F3E0F" w:rsidRPr="007858EC">
        <w:t xml:space="preserve">? Please also explain </w:t>
      </w:r>
      <w:r w:rsidR="0083192B" w:rsidRPr="007858EC">
        <w:rPr>
          <w:b/>
        </w:rPr>
        <w:t>why</w:t>
      </w:r>
      <w:r w:rsidR="0083192B" w:rsidRPr="007858EC">
        <w:t xml:space="preserve"> you like it </w:t>
      </w:r>
    </w:p>
    <w:p w14:paraId="4F863979" w14:textId="53DEA2BF" w:rsidR="008F3E0F" w:rsidRPr="007858EC" w:rsidRDefault="00F33E86" w:rsidP="00F33E86">
      <w:pPr>
        <w:pStyle w:val="ListParagraph"/>
        <w:autoSpaceDE w:val="0"/>
        <w:autoSpaceDN w:val="0"/>
        <w:adjustRightInd w:val="0"/>
        <w:spacing w:line="252" w:lineRule="auto"/>
        <w:ind w:left="1080"/>
      </w:pPr>
      <w:r w:rsidRPr="007858EC">
        <w:br/>
        <w:t xml:space="preserve">B. Can you tell us what you do </w:t>
      </w:r>
      <w:r w:rsidRPr="007858EC">
        <w:rPr>
          <w:b/>
        </w:rPr>
        <w:t>not</w:t>
      </w:r>
      <w:r w:rsidRPr="007858EC">
        <w:t xml:space="preserve"> like about the way</w:t>
      </w:r>
      <w:r w:rsidRPr="007858EC">
        <w:rPr>
          <w:b/>
        </w:rPr>
        <w:t xml:space="preserve"> </w:t>
      </w:r>
      <w:r w:rsidRPr="007858EC">
        <w:t xml:space="preserve">the material looks? Please also explain </w:t>
      </w:r>
      <w:r w:rsidRPr="007858EC">
        <w:rPr>
          <w:b/>
        </w:rPr>
        <w:t xml:space="preserve">why </w:t>
      </w:r>
      <w:r w:rsidRPr="007858EC">
        <w:t>you do not like it</w:t>
      </w:r>
      <w:r w:rsidR="009236F4" w:rsidRPr="007858EC">
        <w:br/>
      </w:r>
    </w:p>
    <w:p w14:paraId="74BCE6F4" w14:textId="74553C51" w:rsidR="009236F4" w:rsidRPr="007858EC" w:rsidRDefault="009236F4" w:rsidP="008E25E0">
      <w:pPr>
        <w:pStyle w:val="ListParagraph"/>
        <w:numPr>
          <w:ilvl w:val="0"/>
          <w:numId w:val="4"/>
        </w:numPr>
        <w:autoSpaceDE w:val="0"/>
        <w:autoSpaceDN w:val="0"/>
        <w:adjustRightInd w:val="0"/>
        <w:spacing w:line="252" w:lineRule="auto"/>
      </w:pPr>
      <w:r w:rsidRPr="007858EC">
        <w:t xml:space="preserve">Can you tell us </w:t>
      </w:r>
      <w:r w:rsidRPr="007858EC">
        <w:rPr>
          <w:b/>
        </w:rPr>
        <w:t>how</w:t>
      </w:r>
      <w:r w:rsidRPr="007858EC">
        <w:t xml:space="preserve"> the material could be improved? Please be as specific as possible.</w:t>
      </w:r>
      <w:r w:rsidRPr="007858EC">
        <w:br/>
      </w:r>
    </w:p>
    <w:p w14:paraId="582A68D0" w14:textId="25DCD835" w:rsidR="002E4B4C" w:rsidRPr="007858EC" w:rsidRDefault="009236F4" w:rsidP="008E25E0">
      <w:pPr>
        <w:pStyle w:val="ListParagraph"/>
        <w:numPr>
          <w:ilvl w:val="0"/>
          <w:numId w:val="4"/>
        </w:numPr>
        <w:autoSpaceDE w:val="0"/>
        <w:autoSpaceDN w:val="0"/>
        <w:adjustRightInd w:val="0"/>
        <w:spacing w:line="252" w:lineRule="auto"/>
      </w:pPr>
      <w:r w:rsidRPr="007858EC">
        <w:t xml:space="preserve">How </w:t>
      </w:r>
      <w:r w:rsidRPr="007858EC">
        <w:rPr>
          <w:b/>
        </w:rPr>
        <w:t>likely</w:t>
      </w:r>
      <w:r w:rsidRPr="007858EC">
        <w:t xml:space="preserve"> is it you would use this information material in the near future if available? (1 being likely, 2 don’t know yet, 3 not likely)</w:t>
      </w:r>
      <w:r w:rsidR="002E4B4C" w:rsidRPr="007858EC">
        <w:br/>
      </w:r>
    </w:p>
    <w:p w14:paraId="077B0400" w14:textId="680D1030" w:rsidR="009236F4" w:rsidRPr="007858EC" w:rsidRDefault="00087962" w:rsidP="008E25E0">
      <w:pPr>
        <w:pStyle w:val="ListParagraph"/>
        <w:numPr>
          <w:ilvl w:val="0"/>
          <w:numId w:val="4"/>
        </w:numPr>
        <w:autoSpaceDE w:val="0"/>
        <w:autoSpaceDN w:val="0"/>
        <w:adjustRightInd w:val="0"/>
        <w:spacing w:line="252" w:lineRule="auto"/>
      </w:pPr>
      <w:r w:rsidRPr="007858EC">
        <w:t>In the remaining time</w:t>
      </w:r>
      <w:r w:rsidR="009236F4" w:rsidRPr="007858EC">
        <w:t xml:space="preserve"> the following questions </w:t>
      </w:r>
      <w:r w:rsidRPr="007858EC">
        <w:t xml:space="preserve">should be asked. </w:t>
      </w:r>
      <w:r w:rsidR="00574016" w:rsidRPr="007858EC">
        <w:t>In case time is limited one question could be selected and explored in more detail. Questions A, B and C then rotate per (group) interview.</w:t>
      </w:r>
      <w:r w:rsidR="009236F4" w:rsidRPr="007858EC">
        <w:br/>
        <w:t>a) What topics wo</w:t>
      </w:r>
      <w:r w:rsidR="00694A30" w:rsidRPr="007858EC">
        <w:t xml:space="preserve">uld you like to know more about, </w:t>
      </w:r>
      <w:r w:rsidR="009236F4" w:rsidRPr="007858EC">
        <w:t>if possible?</w:t>
      </w:r>
    </w:p>
    <w:p w14:paraId="1FAD4232" w14:textId="28119C85" w:rsidR="008F3E0F" w:rsidRPr="007858EC" w:rsidRDefault="009236F4" w:rsidP="002E4B4C">
      <w:pPr>
        <w:pStyle w:val="ListParagraph"/>
        <w:autoSpaceDE w:val="0"/>
        <w:autoSpaceDN w:val="0"/>
        <w:adjustRightInd w:val="0"/>
        <w:spacing w:line="252" w:lineRule="auto"/>
        <w:ind w:left="1080"/>
        <w:rPr>
          <w:b/>
        </w:rPr>
      </w:pPr>
      <w:r w:rsidRPr="007858EC">
        <w:t>b) Which medium do you prefer</w:t>
      </w:r>
      <w:r w:rsidR="002E4B4C" w:rsidRPr="007858EC">
        <w:t xml:space="preserve"> and why</w:t>
      </w:r>
      <w:r w:rsidRPr="007858EC">
        <w:t>?</w:t>
      </w:r>
      <w:r w:rsidRPr="007858EC">
        <w:br/>
        <w:t>c) How could this information reach as ma</w:t>
      </w:r>
      <w:r w:rsidR="002E4B4C" w:rsidRPr="007858EC">
        <w:t>ny end users in the community as</w:t>
      </w:r>
      <w:r w:rsidRPr="007858EC">
        <w:t xml:space="preserve"> possible?</w:t>
      </w:r>
      <w:r w:rsidR="00087962" w:rsidRPr="007858EC">
        <w:t xml:space="preserve"> </w:t>
      </w:r>
      <w:r w:rsidR="00087962" w:rsidRPr="007858EC">
        <w:rPr>
          <w:i/>
        </w:rPr>
        <w:t>(it is important that the respondent is as specific as possible to shed light on a possible dissemination strategy)</w:t>
      </w:r>
      <w:r w:rsidR="002E4B4C" w:rsidRPr="007858EC">
        <w:br/>
      </w:r>
    </w:p>
    <w:p w14:paraId="6C5D63D0" w14:textId="656A9181" w:rsidR="007E4C36" w:rsidRPr="007858EC" w:rsidRDefault="002E4B4C" w:rsidP="008E25E0">
      <w:pPr>
        <w:pStyle w:val="ListParagraph"/>
        <w:numPr>
          <w:ilvl w:val="0"/>
          <w:numId w:val="3"/>
        </w:numPr>
        <w:autoSpaceDE w:val="0"/>
        <w:autoSpaceDN w:val="0"/>
        <w:adjustRightInd w:val="0"/>
        <w:spacing w:line="252" w:lineRule="auto"/>
      </w:pPr>
      <w:r w:rsidRPr="007858EC">
        <w:t>I</w:t>
      </w:r>
      <w:r w:rsidR="002119CA" w:rsidRPr="007858EC">
        <w:t>mportant is to probe</w:t>
      </w:r>
      <w:r w:rsidR="009236F4" w:rsidRPr="007858EC">
        <w:t xml:space="preserve"> as much as possible. So for example when the respondents already hint at improvements while answering question 1, it is still important to probe at question three for any other possible improvements.</w:t>
      </w:r>
      <w:r w:rsidR="00A6513F" w:rsidRPr="007858EC">
        <w:br/>
      </w:r>
    </w:p>
    <w:p w14:paraId="565BBA28" w14:textId="4229C76C" w:rsidR="00AD4A0D" w:rsidRPr="007858EC" w:rsidRDefault="00AD4A0D">
      <w:r w:rsidRPr="007858EC">
        <w:br w:type="page"/>
      </w:r>
    </w:p>
    <w:p w14:paraId="2C9F6C8A" w14:textId="4E9E297C" w:rsidR="00AD4A0D" w:rsidRPr="007858EC" w:rsidRDefault="00AD4A0D" w:rsidP="00AD4A0D">
      <w:pPr>
        <w:pStyle w:val="Heading1"/>
      </w:pPr>
      <w:bookmarkStart w:id="16" w:name="_Toc426715405"/>
      <w:r w:rsidRPr="007858EC">
        <w:lastRenderedPageBreak/>
        <w:t>Annex 3: Itinerary</w:t>
      </w:r>
      <w:bookmarkEnd w:id="16"/>
    </w:p>
    <w:p w14:paraId="3847F109" w14:textId="39D3131E" w:rsidR="00AD4A0D" w:rsidRPr="007858EC" w:rsidRDefault="00AD4A0D" w:rsidP="00AD4A0D">
      <w:pPr>
        <w:autoSpaceDE w:val="0"/>
        <w:autoSpaceDN w:val="0"/>
        <w:adjustRightInd w:val="0"/>
        <w:spacing w:line="252" w:lineRule="auto"/>
      </w:pPr>
      <w:r w:rsidRPr="007858EC">
        <w:br/>
      </w:r>
    </w:p>
    <w:tbl>
      <w:tblPr>
        <w:tblStyle w:val="TableGrid"/>
        <w:tblW w:w="0" w:type="auto"/>
        <w:tblLook w:val="04A0" w:firstRow="1" w:lastRow="0" w:firstColumn="1" w:lastColumn="0" w:noHBand="0" w:noVBand="1"/>
      </w:tblPr>
      <w:tblGrid>
        <w:gridCol w:w="1245"/>
        <w:gridCol w:w="5271"/>
        <w:gridCol w:w="2500"/>
      </w:tblGrid>
      <w:tr w:rsidR="00987A26" w:rsidRPr="007858EC" w14:paraId="50CD1015" w14:textId="77777777" w:rsidTr="00262701">
        <w:tc>
          <w:tcPr>
            <w:tcW w:w="1245" w:type="dxa"/>
          </w:tcPr>
          <w:p w14:paraId="4955E49E" w14:textId="77777777" w:rsidR="00987A26" w:rsidRPr="008E25E0" w:rsidRDefault="00987A26" w:rsidP="008E25E0">
            <w:pPr>
              <w:spacing w:line="240" w:lineRule="auto"/>
              <w:rPr>
                <w:b/>
                <w:szCs w:val="18"/>
              </w:rPr>
            </w:pPr>
          </w:p>
        </w:tc>
        <w:tc>
          <w:tcPr>
            <w:tcW w:w="5271" w:type="dxa"/>
          </w:tcPr>
          <w:p w14:paraId="7F306559" w14:textId="65EED71C" w:rsidR="00987A26" w:rsidRPr="00987A26" w:rsidRDefault="00987A26" w:rsidP="008E25E0">
            <w:pPr>
              <w:spacing w:line="240" w:lineRule="auto"/>
              <w:rPr>
                <w:b/>
                <w:szCs w:val="18"/>
              </w:rPr>
            </w:pPr>
            <w:r w:rsidRPr="00987A26">
              <w:rPr>
                <w:b/>
                <w:szCs w:val="18"/>
              </w:rPr>
              <w:t>Activity</w:t>
            </w:r>
          </w:p>
        </w:tc>
        <w:tc>
          <w:tcPr>
            <w:tcW w:w="2500" w:type="dxa"/>
          </w:tcPr>
          <w:p w14:paraId="7EAD135F" w14:textId="16BF3314" w:rsidR="00987A26" w:rsidRPr="00987A26" w:rsidRDefault="00987A26" w:rsidP="008E25E0">
            <w:pPr>
              <w:spacing w:line="240" w:lineRule="auto"/>
              <w:rPr>
                <w:b/>
                <w:szCs w:val="18"/>
              </w:rPr>
            </w:pPr>
            <w:r w:rsidRPr="00987A26">
              <w:rPr>
                <w:b/>
                <w:szCs w:val="18"/>
              </w:rPr>
              <w:t>Location</w:t>
            </w:r>
          </w:p>
        </w:tc>
      </w:tr>
      <w:tr w:rsidR="00987A26" w:rsidRPr="007858EC" w14:paraId="3217D6FD" w14:textId="3FE28D84" w:rsidTr="00262701">
        <w:tc>
          <w:tcPr>
            <w:tcW w:w="1245" w:type="dxa"/>
          </w:tcPr>
          <w:p w14:paraId="3AF6C581" w14:textId="77777777" w:rsidR="00987A26" w:rsidRPr="008E25E0" w:rsidRDefault="00987A26" w:rsidP="008E25E0">
            <w:pPr>
              <w:spacing w:line="240" w:lineRule="auto"/>
              <w:rPr>
                <w:b/>
                <w:szCs w:val="18"/>
              </w:rPr>
            </w:pPr>
            <w:r w:rsidRPr="008E25E0">
              <w:rPr>
                <w:b/>
                <w:szCs w:val="18"/>
              </w:rPr>
              <w:t>19/04</w:t>
            </w:r>
          </w:p>
        </w:tc>
        <w:tc>
          <w:tcPr>
            <w:tcW w:w="5271" w:type="dxa"/>
          </w:tcPr>
          <w:p w14:paraId="2803BA89" w14:textId="77777777" w:rsidR="00987A26" w:rsidRPr="008E25E0" w:rsidRDefault="00987A26" w:rsidP="008E25E0">
            <w:pPr>
              <w:spacing w:line="240" w:lineRule="auto"/>
              <w:rPr>
                <w:szCs w:val="18"/>
              </w:rPr>
            </w:pPr>
            <w:r w:rsidRPr="008E25E0">
              <w:rPr>
                <w:szCs w:val="18"/>
              </w:rPr>
              <w:t>Arrival</w:t>
            </w:r>
            <w:r w:rsidRPr="008E25E0">
              <w:rPr>
                <w:szCs w:val="18"/>
              </w:rPr>
              <w:br/>
            </w:r>
          </w:p>
        </w:tc>
        <w:tc>
          <w:tcPr>
            <w:tcW w:w="2500" w:type="dxa"/>
          </w:tcPr>
          <w:p w14:paraId="715BCDE7" w14:textId="7CDAC74D" w:rsidR="00987A26" w:rsidRPr="008E25E0" w:rsidRDefault="00987A26" w:rsidP="008E25E0">
            <w:pPr>
              <w:spacing w:line="240" w:lineRule="auto"/>
              <w:rPr>
                <w:szCs w:val="18"/>
              </w:rPr>
            </w:pPr>
            <w:r>
              <w:rPr>
                <w:szCs w:val="18"/>
              </w:rPr>
              <w:t>Addis Ababa</w:t>
            </w:r>
          </w:p>
        </w:tc>
      </w:tr>
      <w:tr w:rsidR="00987A26" w:rsidRPr="007858EC" w14:paraId="34AB3031" w14:textId="69F705A9" w:rsidTr="00262701">
        <w:tc>
          <w:tcPr>
            <w:tcW w:w="1245" w:type="dxa"/>
          </w:tcPr>
          <w:p w14:paraId="579F6ABF" w14:textId="77777777" w:rsidR="00987A26" w:rsidRPr="008E25E0" w:rsidRDefault="00987A26" w:rsidP="008E25E0">
            <w:pPr>
              <w:spacing w:line="240" w:lineRule="auto"/>
              <w:rPr>
                <w:b/>
                <w:szCs w:val="18"/>
              </w:rPr>
            </w:pPr>
            <w:r w:rsidRPr="008E25E0">
              <w:rPr>
                <w:b/>
                <w:szCs w:val="18"/>
              </w:rPr>
              <w:t>20/04 – 21/04</w:t>
            </w:r>
          </w:p>
        </w:tc>
        <w:tc>
          <w:tcPr>
            <w:tcW w:w="5271" w:type="dxa"/>
          </w:tcPr>
          <w:p w14:paraId="19CEFC21" w14:textId="77777777" w:rsidR="00987A26" w:rsidRPr="008E25E0" w:rsidRDefault="00987A26" w:rsidP="008E25E0">
            <w:pPr>
              <w:spacing w:line="240" w:lineRule="auto"/>
              <w:rPr>
                <w:szCs w:val="18"/>
              </w:rPr>
            </w:pPr>
            <w:r w:rsidRPr="008E25E0">
              <w:rPr>
                <w:szCs w:val="18"/>
              </w:rPr>
              <w:t>Preparation Workshop and field work</w:t>
            </w:r>
            <w:r w:rsidRPr="008E25E0">
              <w:rPr>
                <w:szCs w:val="18"/>
              </w:rPr>
              <w:br/>
            </w:r>
          </w:p>
        </w:tc>
        <w:tc>
          <w:tcPr>
            <w:tcW w:w="2500" w:type="dxa"/>
          </w:tcPr>
          <w:p w14:paraId="44A11037" w14:textId="44CC207B" w:rsidR="00987A26" w:rsidRPr="008E25E0" w:rsidRDefault="00987A26" w:rsidP="008E25E0">
            <w:pPr>
              <w:spacing w:line="240" w:lineRule="auto"/>
              <w:rPr>
                <w:szCs w:val="18"/>
              </w:rPr>
            </w:pPr>
            <w:r>
              <w:rPr>
                <w:szCs w:val="18"/>
              </w:rPr>
              <w:t>Addis Ababa</w:t>
            </w:r>
          </w:p>
        </w:tc>
      </w:tr>
      <w:tr w:rsidR="00987A26" w:rsidRPr="007858EC" w14:paraId="3D2DD77A" w14:textId="71F7F66E" w:rsidTr="00262701">
        <w:tc>
          <w:tcPr>
            <w:tcW w:w="1245" w:type="dxa"/>
          </w:tcPr>
          <w:p w14:paraId="2664961A" w14:textId="77777777" w:rsidR="00987A26" w:rsidRPr="008E25E0" w:rsidRDefault="00987A26" w:rsidP="008E25E0">
            <w:pPr>
              <w:spacing w:line="240" w:lineRule="auto"/>
              <w:rPr>
                <w:b/>
                <w:szCs w:val="18"/>
              </w:rPr>
            </w:pPr>
            <w:r w:rsidRPr="008E25E0">
              <w:rPr>
                <w:b/>
                <w:szCs w:val="18"/>
              </w:rPr>
              <w:t>22/04 – 23/04</w:t>
            </w:r>
          </w:p>
        </w:tc>
        <w:tc>
          <w:tcPr>
            <w:tcW w:w="5271" w:type="dxa"/>
          </w:tcPr>
          <w:p w14:paraId="7BDF362A" w14:textId="77777777" w:rsidR="00987A26" w:rsidRPr="008E25E0" w:rsidRDefault="00987A26" w:rsidP="008E25E0">
            <w:pPr>
              <w:spacing w:line="240" w:lineRule="auto"/>
              <w:rPr>
                <w:szCs w:val="18"/>
              </w:rPr>
            </w:pPr>
            <w:r w:rsidRPr="008E25E0">
              <w:rPr>
                <w:szCs w:val="18"/>
              </w:rPr>
              <w:t>Workshop</w:t>
            </w:r>
            <w:r w:rsidRPr="008E25E0">
              <w:rPr>
                <w:szCs w:val="18"/>
              </w:rPr>
              <w:br/>
            </w:r>
            <w:r w:rsidRPr="008E25E0">
              <w:rPr>
                <w:szCs w:val="18"/>
              </w:rPr>
              <w:br/>
              <w:t>Day 1: Review Rhizobium Inoculation Manual</w:t>
            </w:r>
            <w:r w:rsidRPr="008E25E0">
              <w:rPr>
                <w:szCs w:val="18"/>
              </w:rPr>
              <w:br/>
              <w:t>Day 2: Dissemination strategy and discussion information materials</w:t>
            </w:r>
            <w:r w:rsidRPr="008E25E0">
              <w:rPr>
                <w:szCs w:val="18"/>
              </w:rPr>
              <w:br/>
            </w:r>
            <w:r w:rsidRPr="008E25E0">
              <w:rPr>
                <w:szCs w:val="18"/>
              </w:rPr>
              <w:br/>
              <w:t>Interview Asfaw Hailemariam, Technical Manager BioTech</w:t>
            </w:r>
            <w:r w:rsidRPr="008E25E0">
              <w:rPr>
                <w:szCs w:val="18"/>
              </w:rPr>
              <w:br/>
            </w:r>
          </w:p>
        </w:tc>
        <w:tc>
          <w:tcPr>
            <w:tcW w:w="2500" w:type="dxa"/>
          </w:tcPr>
          <w:p w14:paraId="50B5BBBE" w14:textId="6606EE24" w:rsidR="00987A26" w:rsidRPr="008E25E0" w:rsidRDefault="00987A26" w:rsidP="008E25E0">
            <w:pPr>
              <w:spacing w:line="240" w:lineRule="auto"/>
              <w:rPr>
                <w:szCs w:val="18"/>
              </w:rPr>
            </w:pPr>
            <w:r>
              <w:rPr>
                <w:szCs w:val="18"/>
              </w:rPr>
              <w:t>Addis Ababa</w:t>
            </w:r>
          </w:p>
        </w:tc>
      </w:tr>
      <w:tr w:rsidR="00987A26" w:rsidRPr="007858EC" w14:paraId="31743422" w14:textId="66F04382" w:rsidTr="00262701">
        <w:tc>
          <w:tcPr>
            <w:tcW w:w="1245" w:type="dxa"/>
          </w:tcPr>
          <w:p w14:paraId="22B044A7" w14:textId="77777777" w:rsidR="00987A26" w:rsidRPr="008E25E0" w:rsidRDefault="00987A26" w:rsidP="008E25E0">
            <w:pPr>
              <w:spacing w:line="240" w:lineRule="auto"/>
              <w:rPr>
                <w:b/>
                <w:szCs w:val="18"/>
              </w:rPr>
            </w:pPr>
            <w:r w:rsidRPr="008E25E0">
              <w:rPr>
                <w:b/>
                <w:szCs w:val="18"/>
              </w:rPr>
              <w:t xml:space="preserve">24/04 </w:t>
            </w:r>
          </w:p>
        </w:tc>
        <w:tc>
          <w:tcPr>
            <w:tcW w:w="5271" w:type="dxa"/>
          </w:tcPr>
          <w:p w14:paraId="5F4692A2" w14:textId="3910BB03" w:rsidR="00987A26" w:rsidRPr="008E25E0" w:rsidRDefault="00987A26" w:rsidP="00262701">
            <w:pPr>
              <w:tabs>
                <w:tab w:val="left" w:pos="12960"/>
              </w:tabs>
              <w:spacing w:line="240" w:lineRule="auto"/>
              <w:rPr>
                <w:szCs w:val="18"/>
              </w:rPr>
            </w:pPr>
            <w:r w:rsidRPr="008E25E0">
              <w:rPr>
                <w:rFonts w:cstheme="minorHAnsi"/>
                <w:szCs w:val="18"/>
              </w:rPr>
              <w:t>2 Development Agents, Wo</w:t>
            </w:r>
            <w:r w:rsidR="00262701">
              <w:rPr>
                <w:rFonts w:cstheme="minorHAnsi"/>
                <w:szCs w:val="18"/>
              </w:rPr>
              <w:t xml:space="preserve">lmera district </w:t>
            </w:r>
            <w:r w:rsidR="00262701">
              <w:rPr>
                <w:rFonts w:cstheme="minorHAnsi"/>
                <w:szCs w:val="18"/>
              </w:rPr>
              <w:br/>
              <w:t>2 model-farmers</w:t>
            </w:r>
          </w:p>
        </w:tc>
        <w:tc>
          <w:tcPr>
            <w:tcW w:w="2500" w:type="dxa"/>
          </w:tcPr>
          <w:p w14:paraId="2A5ACA1D" w14:textId="086526D9" w:rsidR="00987A26" w:rsidRPr="008E25E0" w:rsidRDefault="00987A26" w:rsidP="008E25E0">
            <w:pPr>
              <w:tabs>
                <w:tab w:val="left" w:pos="12960"/>
              </w:tabs>
              <w:spacing w:line="240" w:lineRule="auto"/>
              <w:rPr>
                <w:rFonts w:cstheme="minorHAnsi"/>
                <w:szCs w:val="18"/>
              </w:rPr>
            </w:pPr>
            <w:r>
              <w:rPr>
                <w:rFonts w:cstheme="minorHAnsi"/>
                <w:szCs w:val="18"/>
              </w:rPr>
              <w:t>Wolmera woreda, Oromia region</w:t>
            </w:r>
          </w:p>
        </w:tc>
      </w:tr>
      <w:tr w:rsidR="00987A26" w:rsidRPr="007858EC" w14:paraId="2A3ED29B" w14:textId="780885FC" w:rsidTr="00262701">
        <w:tc>
          <w:tcPr>
            <w:tcW w:w="1245" w:type="dxa"/>
          </w:tcPr>
          <w:p w14:paraId="5200C9AD" w14:textId="77777777" w:rsidR="00987A26" w:rsidRPr="008E25E0" w:rsidRDefault="00987A26" w:rsidP="008E25E0">
            <w:pPr>
              <w:spacing w:line="240" w:lineRule="auto"/>
              <w:rPr>
                <w:b/>
                <w:szCs w:val="18"/>
              </w:rPr>
            </w:pPr>
            <w:r w:rsidRPr="008E25E0">
              <w:rPr>
                <w:b/>
                <w:szCs w:val="18"/>
              </w:rPr>
              <w:t>25/04</w:t>
            </w:r>
          </w:p>
        </w:tc>
        <w:tc>
          <w:tcPr>
            <w:tcW w:w="5271" w:type="dxa"/>
          </w:tcPr>
          <w:p w14:paraId="0345DD13" w14:textId="44C37AEE" w:rsidR="00987A26" w:rsidRPr="008E25E0" w:rsidRDefault="00987A26" w:rsidP="00262701">
            <w:pPr>
              <w:spacing w:line="240" w:lineRule="auto"/>
              <w:rPr>
                <w:szCs w:val="18"/>
              </w:rPr>
            </w:pPr>
            <w:r w:rsidRPr="008E25E0">
              <w:rPr>
                <w:szCs w:val="18"/>
              </w:rPr>
              <w:t>2 DAs in the Ejere District</w:t>
            </w:r>
            <w:r w:rsidRPr="008E25E0">
              <w:rPr>
                <w:szCs w:val="18"/>
              </w:rPr>
              <w:br/>
              <w:t>1 SMS in the Ejere District</w:t>
            </w:r>
            <w:r w:rsidRPr="008E25E0">
              <w:rPr>
                <w:szCs w:val="18"/>
              </w:rPr>
              <w:br/>
              <w:t xml:space="preserve">2 model-farmers </w:t>
            </w:r>
            <w:r w:rsidRPr="008E25E0">
              <w:rPr>
                <w:szCs w:val="18"/>
              </w:rPr>
              <w:br/>
            </w:r>
          </w:p>
        </w:tc>
        <w:tc>
          <w:tcPr>
            <w:tcW w:w="2500" w:type="dxa"/>
          </w:tcPr>
          <w:p w14:paraId="7A091160" w14:textId="526552CE" w:rsidR="00987A26" w:rsidRPr="008E25E0" w:rsidRDefault="00987A26" w:rsidP="008E25E0">
            <w:pPr>
              <w:spacing w:line="240" w:lineRule="auto"/>
              <w:rPr>
                <w:szCs w:val="18"/>
              </w:rPr>
            </w:pPr>
            <w:r>
              <w:rPr>
                <w:szCs w:val="18"/>
              </w:rPr>
              <w:t>Ejere woreda, Oromia regiona</w:t>
            </w:r>
          </w:p>
        </w:tc>
      </w:tr>
      <w:tr w:rsidR="00987A26" w:rsidRPr="007858EC" w14:paraId="34790F4A" w14:textId="48EC8164" w:rsidTr="00262701">
        <w:tc>
          <w:tcPr>
            <w:tcW w:w="1245" w:type="dxa"/>
          </w:tcPr>
          <w:p w14:paraId="472260B3" w14:textId="77777777" w:rsidR="00987A26" w:rsidRPr="008E25E0" w:rsidRDefault="00987A26" w:rsidP="008E25E0">
            <w:pPr>
              <w:spacing w:line="240" w:lineRule="auto"/>
              <w:rPr>
                <w:b/>
                <w:szCs w:val="18"/>
              </w:rPr>
            </w:pPr>
            <w:r w:rsidRPr="008E25E0">
              <w:rPr>
                <w:b/>
                <w:szCs w:val="18"/>
              </w:rPr>
              <w:t xml:space="preserve">27/04 </w:t>
            </w:r>
          </w:p>
        </w:tc>
        <w:tc>
          <w:tcPr>
            <w:tcW w:w="5271" w:type="dxa"/>
          </w:tcPr>
          <w:p w14:paraId="0CE47C16" w14:textId="77777777" w:rsidR="00987A26" w:rsidRPr="008E25E0" w:rsidRDefault="00987A26" w:rsidP="008E25E0">
            <w:pPr>
              <w:spacing w:line="240" w:lineRule="auto"/>
              <w:rPr>
                <w:szCs w:val="18"/>
              </w:rPr>
            </w:pPr>
            <w:r w:rsidRPr="008E25E0">
              <w:rPr>
                <w:rFonts w:cstheme="minorHAnsi"/>
                <w:szCs w:val="18"/>
              </w:rPr>
              <w:t>Deputy agricultural district office,  Wolmera district</w:t>
            </w:r>
            <w:r w:rsidRPr="008E25E0">
              <w:rPr>
                <w:rFonts w:cstheme="minorHAnsi"/>
                <w:szCs w:val="18"/>
              </w:rPr>
              <w:br/>
              <w:t>Nega Adafrie, head agronomist of the Robi Berga Farmers’ Cooperative Union</w:t>
            </w:r>
            <w:r w:rsidRPr="008E25E0">
              <w:rPr>
                <w:rFonts w:cstheme="minorHAnsi"/>
                <w:szCs w:val="18"/>
              </w:rPr>
              <w:br/>
            </w:r>
          </w:p>
        </w:tc>
        <w:tc>
          <w:tcPr>
            <w:tcW w:w="2500" w:type="dxa"/>
          </w:tcPr>
          <w:p w14:paraId="342CBA5C" w14:textId="6459406F" w:rsidR="00987A26" w:rsidRPr="008E25E0" w:rsidRDefault="00262701" w:rsidP="008E25E0">
            <w:pPr>
              <w:spacing w:line="240" w:lineRule="auto"/>
              <w:rPr>
                <w:rFonts w:cstheme="minorHAnsi"/>
                <w:szCs w:val="18"/>
              </w:rPr>
            </w:pPr>
            <w:r>
              <w:rPr>
                <w:rFonts w:cstheme="minorHAnsi"/>
                <w:szCs w:val="18"/>
              </w:rPr>
              <w:t>Wolmera woreda, Oromia region</w:t>
            </w:r>
          </w:p>
        </w:tc>
      </w:tr>
      <w:tr w:rsidR="00987A26" w:rsidRPr="007858EC" w14:paraId="299C2F49" w14:textId="32F63DE1" w:rsidTr="00262701">
        <w:tc>
          <w:tcPr>
            <w:tcW w:w="1245" w:type="dxa"/>
          </w:tcPr>
          <w:p w14:paraId="234C65AC" w14:textId="77777777" w:rsidR="00987A26" w:rsidRPr="008E25E0" w:rsidRDefault="00987A26" w:rsidP="008E25E0">
            <w:pPr>
              <w:spacing w:line="240" w:lineRule="auto"/>
              <w:rPr>
                <w:b/>
                <w:szCs w:val="18"/>
              </w:rPr>
            </w:pPr>
            <w:r w:rsidRPr="008E25E0">
              <w:rPr>
                <w:b/>
                <w:szCs w:val="18"/>
              </w:rPr>
              <w:t>28/04</w:t>
            </w:r>
          </w:p>
        </w:tc>
        <w:tc>
          <w:tcPr>
            <w:tcW w:w="5271" w:type="dxa"/>
          </w:tcPr>
          <w:p w14:paraId="44E53E84" w14:textId="13F1F7FE" w:rsidR="00987A26" w:rsidRPr="008E25E0" w:rsidRDefault="00987A26" w:rsidP="00262701">
            <w:pPr>
              <w:spacing w:line="240" w:lineRule="auto"/>
              <w:rPr>
                <w:szCs w:val="18"/>
              </w:rPr>
            </w:pPr>
            <w:r w:rsidRPr="008E25E0">
              <w:rPr>
                <w:szCs w:val="18"/>
              </w:rPr>
              <w:t>2 SMS Kersana Malima district</w:t>
            </w:r>
            <w:r w:rsidRPr="008E25E0">
              <w:rPr>
                <w:szCs w:val="18"/>
              </w:rPr>
              <w:br/>
            </w:r>
            <w:r w:rsidRPr="008E25E0">
              <w:rPr>
                <w:rFonts w:cstheme="minorHAnsi"/>
                <w:szCs w:val="18"/>
              </w:rPr>
              <w:t xml:space="preserve">2 development agents, </w:t>
            </w:r>
            <w:r w:rsidRPr="008E25E0">
              <w:rPr>
                <w:szCs w:val="18"/>
              </w:rPr>
              <w:t>Kersana Malima district</w:t>
            </w:r>
            <w:r w:rsidRPr="008E25E0">
              <w:rPr>
                <w:szCs w:val="18"/>
              </w:rPr>
              <w:br/>
              <w:t>2 farmers</w:t>
            </w:r>
            <w:r w:rsidR="00262701" w:rsidRPr="008E25E0">
              <w:rPr>
                <w:szCs w:val="18"/>
              </w:rPr>
              <w:t xml:space="preserve"> </w:t>
            </w:r>
            <w:r w:rsidRPr="008E25E0">
              <w:rPr>
                <w:szCs w:val="18"/>
              </w:rPr>
              <w:br/>
            </w:r>
          </w:p>
        </w:tc>
        <w:tc>
          <w:tcPr>
            <w:tcW w:w="2500" w:type="dxa"/>
          </w:tcPr>
          <w:p w14:paraId="2BB0AE24" w14:textId="556F0E04" w:rsidR="00987A26" w:rsidRPr="008E25E0" w:rsidRDefault="00FF7E59" w:rsidP="008E25E0">
            <w:pPr>
              <w:spacing w:line="240" w:lineRule="auto"/>
              <w:rPr>
                <w:szCs w:val="18"/>
              </w:rPr>
            </w:pPr>
            <w:r>
              <w:rPr>
                <w:szCs w:val="18"/>
              </w:rPr>
              <w:t>Kersana Malima, Oromia region</w:t>
            </w:r>
          </w:p>
        </w:tc>
      </w:tr>
      <w:tr w:rsidR="00987A26" w:rsidRPr="007858EC" w14:paraId="3F70EED8" w14:textId="341566E8" w:rsidTr="00262701">
        <w:tc>
          <w:tcPr>
            <w:tcW w:w="1245" w:type="dxa"/>
          </w:tcPr>
          <w:p w14:paraId="67CEDB7C" w14:textId="77777777" w:rsidR="00987A26" w:rsidRPr="008E25E0" w:rsidRDefault="00987A26" w:rsidP="008E25E0">
            <w:pPr>
              <w:spacing w:line="240" w:lineRule="auto"/>
              <w:rPr>
                <w:b/>
                <w:szCs w:val="18"/>
              </w:rPr>
            </w:pPr>
            <w:r w:rsidRPr="008E25E0">
              <w:rPr>
                <w:b/>
                <w:szCs w:val="18"/>
              </w:rPr>
              <w:t>29/04</w:t>
            </w:r>
          </w:p>
        </w:tc>
        <w:tc>
          <w:tcPr>
            <w:tcW w:w="5271" w:type="dxa"/>
          </w:tcPr>
          <w:p w14:paraId="05C70755" w14:textId="77777777" w:rsidR="00987A26" w:rsidRPr="008E25E0" w:rsidRDefault="00987A26" w:rsidP="008E25E0">
            <w:pPr>
              <w:spacing w:line="240" w:lineRule="auto"/>
              <w:rPr>
                <w:szCs w:val="18"/>
              </w:rPr>
            </w:pPr>
            <w:r w:rsidRPr="008E25E0">
              <w:rPr>
                <w:szCs w:val="18"/>
              </w:rPr>
              <w:t>Chimdo Anchala, Digital Green</w:t>
            </w:r>
            <w:r w:rsidRPr="008E25E0">
              <w:rPr>
                <w:szCs w:val="18"/>
              </w:rPr>
              <w:br/>
              <w:t>Freyhiwot Nadew and Ian Pringle, Farm Radio International</w:t>
            </w:r>
            <w:r w:rsidRPr="008E25E0">
              <w:rPr>
                <w:szCs w:val="18"/>
              </w:rPr>
              <w:br/>
            </w:r>
          </w:p>
        </w:tc>
        <w:tc>
          <w:tcPr>
            <w:tcW w:w="2500" w:type="dxa"/>
          </w:tcPr>
          <w:p w14:paraId="3419A53A" w14:textId="51E321A1" w:rsidR="00987A26" w:rsidRPr="008E25E0" w:rsidRDefault="00262701" w:rsidP="008E25E0">
            <w:pPr>
              <w:spacing w:line="240" w:lineRule="auto"/>
              <w:rPr>
                <w:szCs w:val="18"/>
              </w:rPr>
            </w:pPr>
            <w:r>
              <w:rPr>
                <w:szCs w:val="18"/>
              </w:rPr>
              <w:t>Addis Ababa</w:t>
            </w:r>
          </w:p>
        </w:tc>
      </w:tr>
      <w:tr w:rsidR="00987A26" w:rsidRPr="007858EC" w14:paraId="20F9EA85" w14:textId="56E47ED5" w:rsidTr="00262701">
        <w:tc>
          <w:tcPr>
            <w:tcW w:w="1245" w:type="dxa"/>
          </w:tcPr>
          <w:p w14:paraId="6A879953" w14:textId="77777777" w:rsidR="00987A26" w:rsidRPr="008E25E0" w:rsidRDefault="00987A26" w:rsidP="008E25E0">
            <w:pPr>
              <w:spacing w:line="240" w:lineRule="auto"/>
              <w:rPr>
                <w:b/>
                <w:szCs w:val="18"/>
              </w:rPr>
            </w:pPr>
            <w:r w:rsidRPr="008E25E0">
              <w:rPr>
                <w:b/>
                <w:szCs w:val="18"/>
              </w:rPr>
              <w:t>30/04</w:t>
            </w:r>
          </w:p>
        </w:tc>
        <w:tc>
          <w:tcPr>
            <w:tcW w:w="5271" w:type="dxa"/>
          </w:tcPr>
          <w:p w14:paraId="6F120294" w14:textId="77777777" w:rsidR="00987A26" w:rsidRPr="008E25E0" w:rsidRDefault="00987A26" w:rsidP="008E25E0">
            <w:pPr>
              <w:spacing w:line="240" w:lineRule="auto"/>
              <w:rPr>
                <w:szCs w:val="18"/>
              </w:rPr>
            </w:pPr>
            <w:r w:rsidRPr="008E25E0">
              <w:rPr>
                <w:szCs w:val="18"/>
              </w:rPr>
              <w:t>Roza Negash, World Vision</w:t>
            </w:r>
            <w:r w:rsidRPr="008E25E0">
              <w:rPr>
                <w:szCs w:val="18"/>
              </w:rPr>
              <w:br/>
            </w:r>
          </w:p>
        </w:tc>
        <w:tc>
          <w:tcPr>
            <w:tcW w:w="2500" w:type="dxa"/>
          </w:tcPr>
          <w:p w14:paraId="16E28647" w14:textId="118E03FE" w:rsidR="00987A26" w:rsidRPr="008E25E0" w:rsidRDefault="00262701" w:rsidP="008E25E0">
            <w:pPr>
              <w:spacing w:line="240" w:lineRule="auto"/>
              <w:rPr>
                <w:szCs w:val="18"/>
              </w:rPr>
            </w:pPr>
            <w:r>
              <w:rPr>
                <w:szCs w:val="18"/>
              </w:rPr>
              <w:t>Addis Ababa</w:t>
            </w:r>
          </w:p>
        </w:tc>
      </w:tr>
      <w:tr w:rsidR="00987A26" w:rsidRPr="007858EC" w14:paraId="6819943A" w14:textId="0B45FD8E" w:rsidTr="00262701">
        <w:tc>
          <w:tcPr>
            <w:tcW w:w="1245" w:type="dxa"/>
          </w:tcPr>
          <w:p w14:paraId="2EA6A272" w14:textId="77777777" w:rsidR="00987A26" w:rsidRPr="008E25E0" w:rsidRDefault="00987A26" w:rsidP="008E25E0">
            <w:pPr>
              <w:spacing w:line="240" w:lineRule="auto"/>
              <w:rPr>
                <w:b/>
                <w:szCs w:val="18"/>
              </w:rPr>
            </w:pPr>
            <w:r w:rsidRPr="008E25E0">
              <w:rPr>
                <w:b/>
                <w:szCs w:val="18"/>
              </w:rPr>
              <w:t>01/05</w:t>
            </w:r>
          </w:p>
        </w:tc>
        <w:tc>
          <w:tcPr>
            <w:tcW w:w="5271" w:type="dxa"/>
          </w:tcPr>
          <w:p w14:paraId="49B2B6BF" w14:textId="77777777" w:rsidR="00987A26" w:rsidRPr="008E25E0" w:rsidRDefault="00987A26" w:rsidP="008E25E0">
            <w:pPr>
              <w:spacing w:line="240" w:lineRule="auto"/>
              <w:rPr>
                <w:szCs w:val="18"/>
              </w:rPr>
            </w:pPr>
            <w:r w:rsidRPr="008E25E0">
              <w:rPr>
                <w:szCs w:val="18"/>
              </w:rPr>
              <w:t>Travel to Arusha, Tanzania</w:t>
            </w:r>
            <w:r w:rsidRPr="008E25E0">
              <w:rPr>
                <w:szCs w:val="18"/>
              </w:rPr>
              <w:br/>
            </w:r>
          </w:p>
        </w:tc>
        <w:tc>
          <w:tcPr>
            <w:tcW w:w="2500" w:type="dxa"/>
          </w:tcPr>
          <w:p w14:paraId="171CE710" w14:textId="77777777" w:rsidR="00987A26" w:rsidRPr="008E25E0" w:rsidRDefault="00987A26" w:rsidP="008E25E0">
            <w:pPr>
              <w:spacing w:line="240" w:lineRule="auto"/>
              <w:rPr>
                <w:szCs w:val="18"/>
              </w:rPr>
            </w:pPr>
          </w:p>
        </w:tc>
      </w:tr>
      <w:tr w:rsidR="00987A26" w:rsidRPr="007858EC" w14:paraId="35B3F7A0" w14:textId="4AD90650" w:rsidTr="00262701">
        <w:tc>
          <w:tcPr>
            <w:tcW w:w="1245" w:type="dxa"/>
          </w:tcPr>
          <w:p w14:paraId="385862EA" w14:textId="77777777" w:rsidR="00987A26" w:rsidRPr="008E25E0" w:rsidRDefault="00987A26" w:rsidP="008E25E0">
            <w:pPr>
              <w:spacing w:line="240" w:lineRule="auto"/>
              <w:rPr>
                <w:b/>
                <w:szCs w:val="18"/>
              </w:rPr>
            </w:pPr>
            <w:r w:rsidRPr="008E25E0">
              <w:rPr>
                <w:b/>
                <w:szCs w:val="18"/>
              </w:rPr>
              <w:t>03/05</w:t>
            </w:r>
          </w:p>
        </w:tc>
        <w:tc>
          <w:tcPr>
            <w:tcW w:w="5271" w:type="dxa"/>
          </w:tcPr>
          <w:p w14:paraId="31D78FCA" w14:textId="77777777" w:rsidR="00987A26" w:rsidRPr="008E25E0" w:rsidRDefault="00987A26" w:rsidP="008E25E0">
            <w:pPr>
              <w:spacing w:line="240" w:lineRule="auto"/>
              <w:rPr>
                <w:szCs w:val="18"/>
              </w:rPr>
            </w:pPr>
            <w:r w:rsidRPr="008E25E0">
              <w:rPr>
                <w:szCs w:val="18"/>
              </w:rPr>
              <w:t>Meeting local consultant Mr Peter Shoa</w:t>
            </w:r>
            <w:r w:rsidRPr="008E25E0">
              <w:rPr>
                <w:szCs w:val="18"/>
              </w:rPr>
              <w:br/>
            </w:r>
            <w:r w:rsidRPr="008E25E0">
              <w:rPr>
                <w:szCs w:val="18"/>
              </w:rPr>
              <w:br/>
              <w:t>Preparation field work</w:t>
            </w:r>
            <w:r w:rsidRPr="008E25E0">
              <w:rPr>
                <w:szCs w:val="18"/>
              </w:rPr>
              <w:br/>
            </w:r>
          </w:p>
        </w:tc>
        <w:tc>
          <w:tcPr>
            <w:tcW w:w="2500" w:type="dxa"/>
          </w:tcPr>
          <w:p w14:paraId="02D3F911" w14:textId="207981CD" w:rsidR="00987A26" w:rsidRPr="008E25E0" w:rsidRDefault="00262701" w:rsidP="008E25E0">
            <w:pPr>
              <w:spacing w:line="240" w:lineRule="auto"/>
              <w:rPr>
                <w:szCs w:val="18"/>
              </w:rPr>
            </w:pPr>
            <w:r>
              <w:rPr>
                <w:szCs w:val="18"/>
              </w:rPr>
              <w:t>Arusha</w:t>
            </w:r>
            <w:r w:rsidR="00FF7E59">
              <w:rPr>
                <w:szCs w:val="18"/>
              </w:rPr>
              <w:t>, Arusha region</w:t>
            </w:r>
          </w:p>
        </w:tc>
      </w:tr>
      <w:tr w:rsidR="00987A26" w:rsidRPr="007858EC" w14:paraId="2F15E6BC" w14:textId="1906B807" w:rsidTr="00262701">
        <w:tc>
          <w:tcPr>
            <w:tcW w:w="1245" w:type="dxa"/>
          </w:tcPr>
          <w:p w14:paraId="542F744A" w14:textId="77777777" w:rsidR="00987A26" w:rsidRPr="008E25E0" w:rsidRDefault="00987A26" w:rsidP="008E25E0">
            <w:pPr>
              <w:spacing w:line="240" w:lineRule="auto"/>
              <w:rPr>
                <w:b/>
                <w:szCs w:val="18"/>
              </w:rPr>
            </w:pPr>
            <w:r w:rsidRPr="008E25E0">
              <w:rPr>
                <w:b/>
                <w:szCs w:val="18"/>
              </w:rPr>
              <w:t>04/05</w:t>
            </w:r>
            <w:r w:rsidRPr="008E25E0">
              <w:rPr>
                <w:b/>
                <w:szCs w:val="18"/>
              </w:rPr>
              <w:br/>
            </w:r>
          </w:p>
        </w:tc>
        <w:tc>
          <w:tcPr>
            <w:tcW w:w="5271" w:type="dxa"/>
          </w:tcPr>
          <w:p w14:paraId="3B8D1971" w14:textId="77777777" w:rsidR="00987A26" w:rsidRPr="008E25E0" w:rsidRDefault="00987A26" w:rsidP="008E25E0">
            <w:pPr>
              <w:autoSpaceDE w:val="0"/>
              <w:autoSpaceDN w:val="0"/>
              <w:adjustRightInd w:val="0"/>
              <w:spacing w:line="240" w:lineRule="auto"/>
              <w:rPr>
                <w:rFonts w:cs="Calibri"/>
                <w:szCs w:val="18"/>
              </w:rPr>
            </w:pPr>
            <w:r w:rsidRPr="008E25E0">
              <w:rPr>
                <w:rFonts w:cs="Calibri"/>
                <w:szCs w:val="18"/>
              </w:rPr>
              <w:t>Stephen Lyimo, Coordinator TSHC</w:t>
            </w:r>
            <w:r w:rsidRPr="008E25E0">
              <w:rPr>
                <w:rFonts w:cs="Calibri"/>
                <w:szCs w:val="18"/>
              </w:rPr>
              <w:br/>
              <w:t>Karen Hampson, Senior Program Officer FRI</w:t>
            </w:r>
            <w:r w:rsidRPr="008E25E0">
              <w:rPr>
                <w:rFonts w:cs="Calibri"/>
                <w:szCs w:val="18"/>
              </w:rPr>
              <w:br/>
              <w:t>Anup Modha, CEO Minjingu Mines and Fertilizer Ltd.</w:t>
            </w:r>
            <w:r w:rsidRPr="008E25E0">
              <w:rPr>
                <w:rFonts w:cs="Calibri"/>
                <w:szCs w:val="18"/>
              </w:rPr>
              <w:br/>
            </w:r>
          </w:p>
        </w:tc>
        <w:tc>
          <w:tcPr>
            <w:tcW w:w="2500" w:type="dxa"/>
          </w:tcPr>
          <w:p w14:paraId="31CE9686" w14:textId="49D950E6" w:rsidR="00987A26" w:rsidRPr="008E25E0" w:rsidRDefault="00FF7E59" w:rsidP="008E25E0">
            <w:pPr>
              <w:autoSpaceDE w:val="0"/>
              <w:autoSpaceDN w:val="0"/>
              <w:adjustRightInd w:val="0"/>
              <w:spacing w:line="240" w:lineRule="auto"/>
              <w:rPr>
                <w:rFonts w:cs="Calibri"/>
                <w:szCs w:val="18"/>
              </w:rPr>
            </w:pPr>
            <w:r>
              <w:rPr>
                <w:szCs w:val="18"/>
              </w:rPr>
              <w:t>Arusha, Arusha region</w:t>
            </w:r>
          </w:p>
        </w:tc>
      </w:tr>
      <w:tr w:rsidR="00987A26" w:rsidRPr="007858EC" w14:paraId="7A1B573F" w14:textId="5D716314" w:rsidTr="00262701">
        <w:tc>
          <w:tcPr>
            <w:tcW w:w="1245" w:type="dxa"/>
          </w:tcPr>
          <w:p w14:paraId="7641763D" w14:textId="77777777" w:rsidR="00987A26" w:rsidRPr="008E25E0" w:rsidRDefault="00987A26" w:rsidP="008E25E0">
            <w:pPr>
              <w:spacing w:line="240" w:lineRule="auto"/>
              <w:rPr>
                <w:b/>
                <w:szCs w:val="18"/>
              </w:rPr>
            </w:pPr>
            <w:r w:rsidRPr="008E25E0">
              <w:rPr>
                <w:b/>
                <w:szCs w:val="18"/>
              </w:rPr>
              <w:t>05/05</w:t>
            </w:r>
          </w:p>
        </w:tc>
        <w:tc>
          <w:tcPr>
            <w:tcW w:w="5271" w:type="dxa"/>
          </w:tcPr>
          <w:p w14:paraId="4861E7FD" w14:textId="77777777" w:rsidR="00987A26" w:rsidRPr="008E25E0" w:rsidRDefault="00987A26" w:rsidP="008E25E0">
            <w:pPr>
              <w:autoSpaceDE w:val="0"/>
              <w:autoSpaceDN w:val="0"/>
              <w:adjustRightInd w:val="0"/>
              <w:spacing w:line="240" w:lineRule="auto"/>
              <w:rPr>
                <w:rFonts w:cs="Calibri"/>
                <w:bCs/>
                <w:szCs w:val="18"/>
              </w:rPr>
            </w:pPr>
            <w:r w:rsidRPr="008E25E0">
              <w:rPr>
                <w:rFonts w:cs="Calibri"/>
                <w:bCs/>
                <w:szCs w:val="18"/>
              </w:rPr>
              <w:t>Jonas Masau, extension worker (Babati) and Godfrey Mlay, extension worker and agrodealer (Siha)</w:t>
            </w:r>
          </w:p>
          <w:p w14:paraId="6F0DA90D" w14:textId="77777777" w:rsidR="00987A26" w:rsidRPr="008E25E0" w:rsidRDefault="00987A26" w:rsidP="008E25E0">
            <w:pPr>
              <w:spacing w:line="240" w:lineRule="auto"/>
              <w:rPr>
                <w:szCs w:val="18"/>
              </w:rPr>
            </w:pPr>
            <w:r w:rsidRPr="008E25E0">
              <w:rPr>
                <w:rFonts w:cs="Calibri"/>
                <w:bCs/>
                <w:szCs w:val="18"/>
              </w:rPr>
              <w:t xml:space="preserve">Miagie Sakaya Kivuto, agrodealer and owner of Mihasaki Agrovet, </w:t>
            </w:r>
            <w:r w:rsidRPr="008E25E0">
              <w:rPr>
                <w:rFonts w:cs="Calibri"/>
                <w:bCs/>
                <w:szCs w:val="18"/>
              </w:rPr>
              <w:br/>
              <w:t>Kisongo, Arusha.</w:t>
            </w:r>
            <w:r w:rsidRPr="008E25E0">
              <w:rPr>
                <w:rFonts w:cs="Calibri"/>
                <w:bCs/>
                <w:szCs w:val="18"/>
              </w:rPr>
              <w:br/>
              <w:t>3 lead-farmers (2 from Karatu, 1 Siha)</w:t>
            </w:r>
            <w:r w:rsidRPr="008E25E0">
              <w:rPr>
                <w:rFonts w:cs="Calibri"/>
                <w:bCs/>
                <w:szCs w:val="18"/>
              </w:rPr>
              <w:br/>
            </w:r>
            <w:r w:rsidRPr="008E25E0">
              <w:rPr>
                <w:rFonts w:cs="Calibri"/>
                <w:szCs w:val="18"/>
              </w:rPr>
              <w:t xml:space="preserve">Helen Bradburn, </w:t>
            </w:r>
            <w:r w:rsidRPr="008E25E0">
              <w:rPr>
                <w:rFonts w:cs="Calibri"/>
                <w:bCs/>
                <w:szCs w:val="18"/>
              </w:rPr>
              <w:t>founder and Executive Coordinator of Women in Agriculture Development and Environment Conservation (WADEC Tanzania)</w:t>
            </w:r>
            <w:r w:rsidRPr="008E25E0">
              <w:rPr>
                <w:rFonts w:cs="Calibri"/>
                <w:szCs w:val="18"/>
              </w:rPr>
              <w:br/>
            </w:r>
          </w:p>
        </w:tc>
        <w:tc>
          <w:tcPr>
            <w:tcW w:w="2500" w:type="dxa"/>
          </w:tcPr>
          <w:p w14:paraId="61F2CC48" w14:textId="6247E09D" w:rsidR="00987A26" w:rsidRPr="008E25E0" w:rsidRDefault="00FF7E59" w:rsidP="008E25E0">
            <w:pPr>
              <w:autoSpaceDE w:val="0"/>
              <w:autoSpaceDN w:val="0"/>
              <w:adjustRightInd w:val="0"/>
              <w:spacing w:line="240" w:lineRule="auto"/>
              <w:rPr>
                <w:rFonts w:cs="Calibri"/>
                <w:bCs/>
                <w:szCs w:val="18"/>
              </w:rPr>
            </w:pPr>
            <w:r>
              <w:rPr>
                <w:szCs w:val="18"/>
              </w:rPr>
              <w:t>Arusha, Arusha region</w:t>
            </w:r>
          </w:p>
        </w:tc>
      </w:tr>
      <w:tr w:rsidR="00987A26" w:rsidRPr="007858EC" w14:paraId="689EFD0E" w14:textId="3A93D414" w:rsidTr="00262701">
        <w:tc>
          <w:tcPr>
            <w:tcW w:w="1245" w:type="dxa"/>
          </w:tcPr>
          <w:p w14:paraId="05EF1216" w14:textId="77777777" w:rsidR="00987A26" w:rsidRPr="008E25E0" w:rsidRDefault="00987A26" w:rsidP="008E25E0">
            <w:pPr>
              <w:spacing w:line="240" w:lineRule="auto"/>
              <w:rPr>
                <w:b/>
                <w:szCs w:val="18"/>
              </w:rPr>
            </w:pPr>
            <w:r w:rsidRPr="008E25E0">
              <w:rPr>
                <w:b/>
                <w:szCs w:val="18"/>
              </w:rPr>
              <w:t>06/05</w:t>
            </w:r>
          </w:p>
        </w:tc>
        <w:tc>
          <w:tcPr>
            <w:tcW w:w="5271" w:type="dxa"/>
          </w:tcPr>
          <w:p w14:paraId="3F9595C2" w14:textId="77777777" w:rsidR="00987A26" w:rsidRPr="008E25E0" w:rsidRDefault="00987A26" w:rsidP="008E25E0">
            <w:pPr>
              <w:autoSpaceDE w:val="0"/>
              <w:autoSpaceDN w:val="0"/>
              <w:adjustRightInd w:val="0"/>
              <w:spacing w:line="240" w:lineRule="auto"/>
              <w:rPr>
                <w:rFonts w:cs="Calibri"/>
                <w:bCs/>
                <w:szCs w:val="18"/>
              </w:rPr>
            </w:pPr>
            <w:r w:rsidRPr="008E25E0">
              <w:rPr>
                <w:rFonts w:cs="Calibri"/>
                <w:szCs w:val="18"/>
              </w:rPr>
              <w:t>Group discussion with 3 farmers in Kigori</w:t>
            </w:r>
            <w:r w:rsidRPr="008E25E0">
              <w:rPr>
                <w:rFonts w:cs="Calibri"/>
                <w:szCs w:val="18"/>
              </w:rPr>
              <w:br/>
            </w:r>
          </w:p>
        </w:tc>
        <w:tc>
          <w:tcPr>
            <w:tcW w:w="2500" w:type="dxa"/>
          </w:tcPr>
          <w:p w14:paraId="543BC8A6" w14:textId="7A80E3B6" w:rsidR="00987A26" w:rsidRPr="008E25E0" w:rsidRDefault="00FF7E59" w:rsidP="008E25E0">
            <w:pPr>
              <w:autoSpaceDE w:val="0"/>
              <w:autoSpaceDN w:val="0"/>
              <w:adjustRightInd w:val="0"/>
              <w:spacing w:line="240" w:lineRule="auto"/>
              <w:rPr>
                <w:rFonts w:cs="Calibri"/>
                <w:szCs w:val="18"/>
              </w:rPr>
            </w:pPr>
            <w:r>
              <w:rPr>
                <w:rFonts w:cs="Calibri"/>
                <w:szCs w:val="18"/>
              </w:rPr>
              <w:t>Kigori, Arusha region</w:t>
            </w:r>
          </w:p>
        </w:tc>
      </w:tr>
      <w:tr w:rsidR="00987A26" w:rsidRPr="007858EC" w14:paraId="1DC2CA2F" w14:textId="148D69CA" w:rsidTr="00262701">
        <w:tc>
          <w:tcPr>
            <w:tcW w:w="1245" w:type="dxa"/>
          </w:tcPr>
          <w:p w14:paraId="365EEA2A" w14:textId="77777777" w:rsidR="00987A26" w:rsidRPr="008E25E0" w:rsidRDefault="00987A26" w:rsidP="008E25E0">
            <w:pPr>
              <w:spacing w:line="240" w:lineRule="auto"/>
              <w:rPr>
                <w:b/>
                <w:szCs w:val="18"/>
              </w:rPr>
            </w:pPr>
            <w:r w:rsidRPr="008E25E0">
              <w:rPr>
                <w:b/>
                <w:szCs w:val="18"/>
              </w:rPr>
              <w:t>07/05</w:t>
            </w:r>
          </w:p>
        </w:tc>
        <w:tc>
          <w:tcPr>
            <w:tcW w:w="5271" w:type="dxa"/>
          </w:tcPr>
          <w:p w14:paraId="724A0C32" w14:textId="77777777" w:rsidR="00987A26" w:rsidRPr="008E25E0" w:rsidRDefault="00987A26" w:rsidP="008E25E0">
            <w:pPr>
              <w:autoSpaceDE w:val="0"/>
              <w:autoSpaceDN w:val="0"/>
              <w:adjustRightInd w:val="0"/>
              <w:spacing w:line="240" w:lineRule="auto"/>
              <w:rPr>
                <w:rFonts w:cs="Calibri"/>
                <w:bCs/>
                <w:szCs w:val="18"/>
              </w:rPr>
            </w:pPr>
            <w:r w:rsidRPr="008E25E0">
              <w:rPr>
                <w:rFonts w:cs="Calibri"/>
                <w:szCs w:val="18"/>
              </w:rPr>
              <w:t>Bala Badodkal, shop manager ETG Arusha</w:t>
            </w:r>
            <w:r w:rsidRPr="008E25E0">
              <w:rPr>
                <w:rFonts w:cs="Calibri"/>
                <w:szCs w:val="18"/>
              </w:rPr>
              <w:br/>
              <w:t>2 female seed producers Maiwen village, Kikwe</w:t>
            </w:r>
            <w:r w:rsidRPr="008E25E0">
              <w:rPr>
                <w:rFonts w:cs="Calibri"/>
                <w:szCs w:val="18"/>
              </w:rPr>
              <w:br/>
              <w:t>Interview Extension worker Kikwe</w:t>
            </w:r>
            <w:r w:rsidRPr="008E25E0">
              <w:rPr>
                <w:rFonts w:cs="Calibri"/>
                <w:szCs w:val="18"/>
              </w:rPr>
              <w:br/>
            </w:r>
            <w:r w:rsidRPr="008E25E0">
              <w:rPr>
                <w:rFonts w:cs="Calibri"/>
                <w:szCs w:val="18"/>
              </w:rPr>
              <w:lastRenderedPageBreak/>
              <w:t>Interview 2 female farmers, Kikwe</w:t>
            </w:r>
            <w:r w:rsidRPr="008E25E0">
              <w:rPr>
                <w:rFonts w:cs="Calibri"/>
                <w:szCs w:val="18"/>
              </w:rPr>
              <w:br/>
              <w:t>Interview agrodealers, Kikwe</w:t>
            </w:r>
            <w:r w:rsidRPr="008E25E0">
              <w:rPr>
                <w:rFonts w:cs="Calibri"/>
                <w:szCs w:val="18"/>
              </w:rPr>
              <w:br/>
            </w:r>
          </w:p>
        </w:tc>
        <w:tc>
          <w:tcPr>
            <w:tcW w:w="2500" w:type="dxa"/>
          </w:tcPr>
          <w:p w14:paraId="102029ED" w14:textId="3DACC6E9" w:rsidR="00987A26" w:rsidRPr="008E25E0" w:rsidRDefault="00FF7E59" w:rsidP="008E25E0">
            <w:pPr>
              <w:autoSpaceDE w:val="0"/>
              <w:autoSpaceDN w:val="0"/>
              <w:adjustRightInd w:val="0"/>
              <w:spacing w:line="240" w:lineRule="auto"/>
              <w:rPr>
                <w:rFonts w:cs="Calibri"/>
                <w:szCs w:val="18"/>
              </w:rPr>
            </w:pPr>
            <w:r>
              <w:rPr>
                <w:rFonts w:cs="Calibri"/>
                <w:szCs w:val="18"/>
              </w:rPr>
              <w:lastRenderedPageBreak/>
              <w:t>Kikwe, Arusha region</w:t>
            </w:r>
          </w:p>
        </w:tc>
      </w:tr>
      <w:tr w:rsidR="00987A26" w:rsidRPr="007858EC" w14:paraId="2EF1AD88" w14:textId="3CF51DC6" w:rsidTr="00262701">
        <w:tc>
          <w:tcPr>
            <w:tcW w:w="1245" w:type="dxa"/>
          </w:tcPr>
          <w:p w14:paraId="54D335D4" w14:textId="77777777" w:rsidR="00987A26" w:rsidRPr="008E25E0" w:rsidRDefault="00987A26" w:rsidP="008E25E0">
            <w:pPr>
              <w:spacing w:line="240" w:lineRule="auto"/>
              <w:rPr>
                <w:b/>
                <w:szCs w:val="18"/>
              </w:rPr>
            </w:pPr>
            <w:r w:rsidRPr="008E25E0">
              <w:rPr>
                <w:b/>
                <w:szCs w:val="18"/>
              </w:rPr>
              <w:lastRenderedPageBreak/>
              <w:t>08/05</w:t>
            </w:r>
          </w:p>
        </w:tc>
        <w:tc>
          <w:tcPr>
            <w:tcW w:w="5271" w:type="dxa"/>
          </w:tcPr>
          <w:p w14:paraId="45C4EE2A" w14:textId="77777777" w:rsidR="00987A26" w:rsidRPr="008E25E0" w:rsidRDefault="00987A26" w:rsidP="008E25E0">
            <w:pPr>
              <w:spacing w:line="240" w:lineRule="auto"/>
              <w:rPr>
                <w:szCs w:val="18"/>
              </w:rPr>
            </w:pPr>
            <w:r w:rsidRPr="008E25E0">
              <w:rPr>
                <w:rFonts w:cs="Calibri"/>
                <w:szCs w:val="18"/>
              </w:rPr>
              <w:t>Interview and field visit East West Seed International Tanzania</w:t>
            </w:r>
            <w:r w:rsidRPr="008E25E0">
              <w:rPr>
                <w:rFonts w:cs="Calibri"/>
                <w:szCs w:val="18"/>
              </w:rPr>
              <w:br/>
            </w:r>
          </w:p>
        </w:tc>
        <w:tc>
          <w:tcPr>
            <w:tcW w:w="2500" w:type="dxa"/>
          </w:tcPr>
          <w:p w14:paraId="22840302" w14:textId="2857B3FC" w:rsidR="00987A26" w:rsidRPr="008E25E0" w:rsidRDefault="00FF7E59" w:rsidP="008E25E0">
            <w:pPr>
              <w:spacing w:line="240" w:lineRule="auto"/>
              <w:rPr>
                <w:rFonts w:cs="Calibri"/>
                <w:szCs w:val="18"/>
              </w:rPr>
            </w:pPr>
            <w:r>
              <w:rPr>
                <w:rFonts w:cs="Calibri"/>
                <w:szCs w:val="18"/>
              </w:rPr>
              <w:t>Moshi, Arusha region</w:t>
            </w:r>
          </w:p>
        </w:tc>
      </w:tr>
      <w:tr w:rsidR="00987A26" w:rsidRPr="007858EC" w14:paraId="4F29F1E1" w14:textId="3D74218B" w:rsidTr="00262701">
        <w:tc>
          <w:tcPr>
            <w:tcW w:w="1245" w:type="dxa"/>
          </w:tcPr>
          <w:p w14:paraId="089AFFF2" w14:textId="77777777" w:rsidR="00987A26" w:rsidRPr="008E25E0" w:rsidRDefault="00987A26" w:rsidP="008E25E0">
            <w:pPr>
              <w:spacing w:line="240" w:lineRule="auto"/>
              <w:rPr>
                <w:b/>
                <w:szCs w:val="18"/>
              </w:rPr>
            </w:pPr>
            <w:r w:rsidRPr="008E25E0">
              <w:rPr>
                <w:b/>
                <w:szCs w:val="18"/>
              </w:rPr>
              <w:t>11/05</w:t>
            </w:r>
          </w:p>
        </w:tc>
        <w:tc>
          <w:tcPr>
            <w:tcW w:w="5271" w:type="dxa"/>
          </w:tcPr>
          <w:p w14:paraId="3D59899B" w14:textId="77777777" w:rsidR="00987A26" w:rsidRPr="008E25E0" w:rsidRDefault="00987A26" w:rsidP="008E25E0">
            <w:pPr>
              <w:autoSpaceDE w:val="0"/>
              <w:autoSpaceDN w:val="0"/>
              <w:adjustRightInd w:val="0"/>
              <w:spacing w:line="240" w:lineRule="auto"/>
              <w:rPr>
                <w:rFonts w:cs="Calibri"/>
                <w:szCs w:val="18"/>
              </w:rPr>
            </w:pPr>
            <w:r w:rsidRPr="008E25E0">
              <w:rPr>
                <w:rFonts w:cs="Calibri"/>
                <w:szCs w:val="18"/>
              </w:rPr>
              <w:t>John Mbele, Marketing Officer Meru Agro</w:t>
            </w:r>
            <w:r w:rsidRPr="008E25E0">
              <w:rPr>
                <w:rFonts w:cs="Calibri"/>
                <w:szCs w:val="18"/>
              </w:rPr>
              <w:br/>
              <w:t>Yohana Jospeh, area manager Mbeya for the Syngenta Information Centre,</w:t>
            </w:r>
          </w:p>
          <w:p w14:paraId="2F00DCF8" w14:textId="77777777" w:rsidR="00987A26" w:rsidRPr="008E25E0" w:rsidRDefault="00987A26" w:rsidP="008E25E0">
            <w:pPr>
              <w:spacing w:line="240" w:lineRule="auto"/>
              <w:rPr>
                <w:szCs w:val="18"/>
              </w:rPr>
            </w:pPr>
            <w:r w:rsidRPr="008E25E0">
              <w:rPr>
                <w:rFonts w:cs="Calibri"/>
                <w:szCs w:val="18"/>
              </w:rPr>
              <w:t>Advera Kagitwa, City Agricultural Officer Mbeya</w:t>
            </w:r>
            <w:r w:rsidRPr="008E25E0">
              <w:rPr>
                <w:rFonts w:cs="Calibri"/>
                <w:szCs w:val="18"/>
              </w:rPr>
              <w:br/>
            </w:r>
          </w:p>
        </w:tc>
        <w:tc>
          <w:tcPr>
            <w:tcW w:w="2500" w:type="dxa"/>
          </w:tcPr>
          <w:p w14:paraId="2B37A5B8" w14:textId="47A08E22" w:rsidR="00987A26" w:rsidRPr="008E25E0" w:rsidRDefault="00FF7E59" w:rsidP="008E25E0">
            <w:pPr>
              <w:autoSpaceDE w:val="0"/>
              <w:autoSpaceDN w:val="0"/>
              <w:adjustRightInd w:val="0"/>
              <w:spacing w:line="240" w:lineRule="auto"/>
              <w:rPr>
                <w:rFonts w:cs="Calibri"/>
                <w:szCs w:val="18"/>
              </w:rPr>
            </w:pPr>
            <w:r>
              <w:rPr>
                <w:rFonts w:cs="Calibri"/>
                <w:szCs w:val="18"/>
              </w:rPr>
              <w:t>Mbeya, Mbeya region</w:t>
            </w:r>
          </w:p>
        </w:tc>
      </w:tr>
      <w:tr w:rsidR="00987A26" w:rsidRPr="007858EC" w14:paraId="712EC88A" w14:textId="10DD3D9E" w:rsidTr="00262701">
        <w:tc>
          <w:tcPr>
            <w:tcW w:w="1245" w:type="dxa"/>
          </w:tcPr>
          <w:p w14:paraId="17313223" w14:textId="77777777" w:rsidR="00987A26" w:rsidRPr="008E25E0" w:rsidRDefault="00987A26" w:rsidP="008E25E0">
            <w:pPr>
              <w:spacing w:line="240" w:lineRule="auto"/>
              <w:rPr>
                <w:b/>
                <w:szCs w:val="18"/>
              </w:rPr>
            </w:pPr>
            <w:r w:rsidRPr="008E25E0">
              <w:rPr>
                <w:b/>
                <w:szCs w:val="18"/>
              </w:rPr>
              <w:t>12/05</w:t>
            </w:r>
          </w:p>
        </w:tc>
        <w:tc>
          <w:tcPr>
            <w:tcW w:w="5271" w:type="dxa"/>
          </w:tcPr>
          <w:p w14:paraId="555D23AF" w14:textId="77777777" w:rsidR="00987A26" w:rsidRPr="008E25E0" w:rsidRDefault="00987A26" w:rsidP="008E25E0">
            <w:pPr>
              <w:spacing w:line="240" w:lineRule="auto"/>
              <w:rPr>
                <w:szCs w:val="18"/>
              </w:rPr>
            </w:pPr>
            <w:r w:rsidRPr="008E25E0">
              <w:rPr>
                <w:rFonts w:cs="Calibri"/>
                <w:szCs w:val="18"/>
              </w:rPr>
              <w:t>Elizabeth Isaac Mushi, Extesnion Officer Uyole</w:t>
            </w:r>
            <w:r w:rsidRPr="008E25E0">
              <w:rPr>
                <w:rFonts w:cs="Calibri"/>
                <w:szCs w:val="18"/>
              </w:rPr>
              <w:br/>
              <w:t>Mr John Soda Muavelenga, Chairman Uyole Irrigation scheme</w:t>
            </w:r>
            <w:r w:rsidRPr="008E25E0">
              <w:rPr>
                <w:rFonts w:cs="Calibri"/>
                <w:szCs w:val="18"/>
              </w:rPr>
              <w:br/>
            </w:r>
            <w:r w:rsidRPr="008E25E0">
              <w:rPr>
                <w:rFonts w:cs="Calibri"/>
                <w:bCs/>
                <w:szCs w:val="18"/>
              </w:rPr>
              <w:t>Wirri Mafongo, CEO of Mafongo Agro-inputs, Tukuyu.</w:t>
            </w:r>
            <w:r w:rsidRPr="008E25E0">
              <w:rPr>
                <w:rFonts w:cs="Calibri"/>
                <w:bCs/>
                <w:szCs w:val="18"/>
              </w:rPr>
              <w:br/>
              <w:t xml:space="preserve">Efransia Mushi, Extension officer of the ward, Tukuyu </w:t>
            </w:r>
            <w:r w:rsidRPr="008E25E0">
              <w:rPr>
                <w:rFonts w:cs="Calibri"/>
                <w:bCs/>
                <w:szCs w:val="18"/>
              </w:rPr>
              <w:br/>
              <w:t xml:space="preserve">Chesco Chaula (28), Extension worker, Tukuyu </w:t>
            </w:r>
            <w:r w:rsidRPr="008E25E0">
              <w:rPr>
                <w:rFonts w:cs="Calibri"/>
                <w:bCs/>
                <w:szCs w:val="18"/>
              </w:rPr>
              <w:br/>
              <w:t>Interview 4 farmers, Tukuyu</w:t>
            </w:r>
            <w:r w:rsidRPr="008E25E0">
              <w:rPr>
                <w:rFonts w:cs="Calibri"/>
                <w:bCs/>
                <w:szCs w:val="18"/>
              </w:rPr>
              <w:br/>
            </w:r>
          </w:p>
        </w:tc>
        <w:tc>
          <w:tcPr>
            <w:tcW w:w="2500" w:type="dxa"/>
          </w:tcPr>
          <w:p w14:paraId="12918B9A" w14:textId="11E47BEF" w:rsidR="00987A26" w:rsidRPr="008E25E0" w:rsidRDefault="00FF7E59" w:rsidP="008E25E0">
            <w:pPr>
              <w:spacing w:line="240" w:lineRule="auto"/>
              <w:rPr>
                <w:rFonts w:cs="Calibri"/>
                <w:szCs w:val="18"/>
              </w:rPr>
            </w:pPr>
            <w:r>
              <w:rPr>
                <w:rFonts w:cs="Calibri"/>
                <w:szCs w:val="18"/>
              </w:rPr>
              <w:t>Uyole, Mbeya region</w:t>
            </w:r>
            <w:r>
              <w:rPr>
                <w:rFonts w:cs="Calibri"/>
                <w:szCs w:val="18"/>
              </w:rPr>
              <w:br/>
            </w:r>
            <w:r>
              <w:rPr>
                <w:rFonts w:cs="Calibri"/>
                <w:szCs w:val="18"/>
              </w:rPr>
              <w:br/>
              <w:t>Tukuyu, Rungwe, Mbeya region</w:t>
            </w:r>
          </w:p>
        </w:tc>
      </w:tr>
      <w:tr w:rsidR="00987A26" w:rsidRPr="007858EC" w14:paraId="15270A7A" w14:textId="74A54512" w:rsidTr="00262701">
        <w:tc>
          <w:tcPr>
            <w:tcW w:w="1245" w:type="dxa"/>
          </w:tcPr>
          <w:p w14:paraId="2AD0396A" w14:textId="77777777" w:rsidR="00987A26" w:rsidRPr="008E25E0" w:rsidRDefault="00987A26" w:rsidP="008E25E0">
            <w:pPr>
              <w:spacing w:line="240" w:lineRule="auto"/>
              <w:rPr>
                <w:b/>
                <w:szCs w:val="18"/>
              </w:rPr>
            </w:pPr>
            <w:r w:rsidRPr="008E25E0">
              <w:rPr>
                <w:b/>
                <w:szCs w:val="18"/>
              </w:rPr>
              <w:t>13/05</w:t>
            </w:r>
          </w:p>
        </w:tc>
        <w:tc>
          <w:tcPr>
            <w:tcW w:w="5271" w:type="dxa"/>
          </w:tcPr>
          <w:p w14:paraId="113764E9" w14:textId="77777777" w:rsidR="00987A26" w:rsidRPr="008E25E0" w:rsidRDefault="00987A26" w:rsidP="008E25E0">
            <w:pPr>
              <w:spacing w:line="240" w:lineRule="auto"/>
              <w:rPr>
                <w:szCs w:val="18"/>
              </w:rPr>
            </w:pPr>
            <w:r w:rsidRPr="008E25E0">
              <w:rPr>
                <w:rFonts w:cs="Calibri"/>
                <w:bCs/>
                <w:szCs w:val="18"/>
              </w:rPr>
              <w:t xml:space="preserve">Kephas Samwel Sima, </w:t>
            </w:r>
            <w:r w:rsidRPr="008E25E0">
              <w:rPr>
                <w:rFonts w:cs="Calibri"/>
                <w:szCs w:val="18"/>
              </w:rPr>
              <w:t>Regional Sales agronomist for Yara (Mbeya)</w:t>
            </w:r>
            <w:r w:rsidRPr="008E25E0">
              <w:rPr>
                <w:rFonts w:cs="Calibri"/>
                <w:szCs w:val="18"/>
              </w:rPr>
              <w:br/>
            </w:r>
            <w:r w:rsidRPr="008E25E0">
              <w:rPr>
                <w:rFonts w:cs="Calibri"/>
                <w:bCs/>
                <w:szCs w:val="18"/>
              </w:rPr>
              <w:t>Bonifas Masika, agronomist for the Last Mile Alliance</w:t>
            </w:r>
            <w:r w:rsidRPr="008E25E0">
              <w:rPr>
                <w:rFonts w:cs="Calibri"/>
                <w:bCs/>
                <w:szCs w:val="18"/>
              </w:rPr>
              <w:br/>
              <w:t>Patrick j mamlima, medium/large scale farmer</w:t>
            </w:r>
            <w:r w:rsidRPr="008E25E0">
              <w:rPr>
                <w:rFonts w:cs="Calibri"/>
                <w:szCs w:val="18"/>
              </w:rPr>
              <w:t xml:space="preserve">, </w:t>
            </w:r>
            <w:r w:rsidRPr="008E25E0">
              <w:rPr>
                <w:rFonts w:cs="Calibri"/>
                <w:bCs/>
                <w:szCs w:val="18"/>
              </w:rPr>
              <w:t>Mbozi district</w:t>
            </w:r>
            <w:r w:rsidRPr="008E25E0">
              <w:rPr>
                <w:rFonts w:cs="Calibri"/>
                <w:bCs/>
                <w:szCs w:val="18"/>
              </w:rPr>
              <w:br/>
            </w:r>
          </w:p>
        </w:tc>
        <w:tc>
          <w:tcPr>
            <w:tcW w:w="2500" w:type="dxa"/>
          </w:tcPr>
          <w:p w14:paraId="0357B13D" w14:textId="646A14BB" w:rsidR="00987A26" w:rsidRPr="008E25E0" w:rsidRDefault="00FF7E59" w:rsidP="008E25E0">
            <w:pPr>
              <w:spacing w:line="240" w:lineRule="auto"/>
              <w:rPr>
                <w:rFonts w:cs="Calibri"/>
                <w:bCs/>
                <w:szCs w:val="18"/>
              </w:rPr>
            </w:pPr>
            <w:r>
              <w:rPr>
                <w:rFonts w:cs="Calibri"/>
                <w:szCs w:val="18"/>
              </w:rPr>
              <w:t>Mbeya, Mbeya region</w:t>
            </w:r>
            <w:r>
              <w:rPr>
                <w:rFonts w:cs="Calibri"/>
                <w:bCs/>
                <w:szCs w:val="18"/>
              </w:rPr>
              <w:br/>
            </w:r>
            <w:r>
              <w:rPr>
                <w:rFonts w:cs="Calibri"/>
                <w:bCs/>
                <w:szCs w:val="18"/>
              </w:rPr>
              <w:br/>
              <w:t>Mbozi, Mbeya region</w:t>
            </w:r>
          </w:p>
        </w:tc>
      </w:tr>
      <w:tr w:rsidR="00987A26" w:rsidRPr="007858EC" w14:paraId="6087001A" w14:textId="563721A3" w:rsidTr="00262701">
        <w:tc>
          <w:tcPr>
            <w:tcW w:w="1245" w:type="dxa"/>
          </w:tcPr>
          <w:p w14:paraId="15C996E8" w14:textId="77777777" w:rsidR="00987A26" w:rsidRPr="008E25E0" w:rsidRDefault="00987A26" w:rsidP="008E25E0">
            <w:pPr>
              <w:spacing w:line="240" w:lineRule="auto"/>
              <w:rPr>
                <w:b/>
                <w:szCs w:val="18"/>
              </w:rPr>
            </w:pPr>
            <w:r w:rsidRPr="008E25E0">
              <w:rPr>
                <w:b/>
                <w:szCs w:val="18"/>
              </w:rPr>
              <w:t>14/05</w:t>
            </w:r>
          </w:p>
        </w:tc>
        <w:tc>
          <w:tcPr>
            <w:tcW w:w="5271" w:type="dxa"/>
          </w:tcPr>
          <w:p w14:paraId="71AEF8AD" w14:textId="77777777" w:rsidR="00987A26" w:rsidRPr="008E25E0" w:rsidRDefault="00987A26" w:rsidP="008E25E0">
            <w:pPr>
              <w:autoSpaceDE w:val="0"/>
              <w:autoSpaceDN w:val="0"/>
              <w:adjustRightInd w:val="0"/>
              <w:spacing w:line="240" w:lineRule="auto"/>
              <w:rPr>
                <w:szCs w:val="18"/>
              </w:rPr>
            </w:pPr>
            <w:r w:rsidRPr="008E25E0">
              <w:rPr>
                <w:rFonts w:cs="Calibri"/>
                <w:szCs w:val="18"/>
              </w:rPr>
              <w:t xml:space="preserve">Alinanine shimwela (Production manager) and Faustin Bura (CEO) </w:t>
            </w:r>
            <w:r w:rsidRPr="008E25E0">
              <w:rPr>
                <w:rFonts w:cs="Calibri"/>
                <w:bCs/>
                <w:szCs w:val="18"/>
              </w:rPr>
              <w:t>Highland Seeds</w:t>
            </w:r>
            <w:r w:rsidRPr="008E25E0">
              <w:rPr>
                <w:rFonts w:cs="Calibri"/>
                <w:szCs w:val="18"/>
              </w:rPr>
              <w:br/>
            </w:r>
            <w:r w:rsidRPr="008E25E0">
              <w:rPr>
                <w:rFonts w:cs="Calibri"/>
                <w:bCs/>
                <w:szCs w:val="18"/>
              </w:rPr>
              <w:t>Michael David Rikanga, SeedCo Zonal Representative</w:t>
            </w:r>
            <w:r w:rsidRPr="008E25E0">
              <w:rPr>
                <w:rFonts w:cs="Calibri"/>
                <w:bCs/>
                <w:szCs w:val="18"/>
              </w:rPr>
              <w:br/>
              <w:t>Zacharia Malley, Director of Research Uyole Research Institute</w:t>
            </w:r>
            <w:r w:rsidRPr="008E25E0">
              <w:rPr>
                <w:rFonts w:cs="Calibri"/>
                <w:bCs/>
                <w:szCs w:val="18"/>
              </w:rPr>
              <w:br/>
            </w:r>
          </w:p>
        </w:tc>
        <w:tc>
          <w:tcPr>
            <w:tcW w:w="2500" w:type="dxa"/>
          </w:tcPr>
          <w:p w14:paraId="1C125810" w14:textId="5FBD896A" w:rsidR="00987A26" w:rsidRPr="008E25E0" w:rsidRDefault="00FF7E59" w:rsidP="008E25E0">
            <w:pPr>
              <w:autoSpaceDE w:val="0"/>
              <w:autoSpaceDN w:val="0"/>
              <w:adjustRightInd w:val="0"/>
              <w:spacing w:line="240" w:lineRule="auto"/>
              <w:rPr>
                <w:rFonts w:cs="Calibri"/>
                <w:szCs w:val="18"/>
              </w:rPr>
            </w:pPr>
            <w:r>
              <w:rPr>
                <w:rFonts w:cs="Calibri"/>
                <w:szCs w:val="18"/>
              </w:rPr>
              <w:t>Mbeya, Mbeya region</w:t>
            </w:r>
            <w:r>
              <w:rPr>
                <w:rFonts w:cs="Calibri"/>
                <w:szCs w:val="18"/>
              </w:rPr>
              <w:br/>
            </w:r>
            <w:r>
              <w:rPr>
                <w:rFonts w:cs="Calibri"/>
                <w:szCs w:val="18"/>
              </w:rPr>
              <w:br/>
              <w:t>Uyole, Mbeya region</w:t>
            </w:r>
          </w:p>
        </w:tc>
      </w:tr>
      <w:tr w:rsidR="00987A26" w:rsidRPr="007858EC" w14:paraId="0F13395E" w14:textId="06C91C3B" w:rsidTr="00262701">
        <w:tc>
          <w:tcPr>
            <w:tcW w:w="1245" w:type="dxa"/>
          </w:tcPr>
          <w:p w14:paraId="361BDE02" w14:textId="77777777" w:rsidR="00987A26" w:rsidRPr="008E25E0" w:rsidRDefault="00987A26" w:rsidP="008E25E0">
            <w:pPr>
              <w:spacing w:line="240" w:lineRule="auto"/>
              <w:rPr>
                <w:b/>
                <w:szCs w:val="18"/>
              </w:rPr>
            </w:pPr>
            <w:r w:rsidRPr="008E25E0">
              <w:rPr>
                <w:b/>
                <w:szCs w:val="18"/>
              </w:rPr>
              <w:t>15/05</w:t>
            </w:r>
          </w:p>
        </w:tc>
        <w:tc>
          <w:tcPr>
            <w:tcW w:w="5271" w:type="dxa"/>
          </w:tcPr>
          <w:p w14:paraId="6620B02A" w14:textId="77777777" w:rsidR="00987A26" w:rsidRPr="008E25E0" w:rsidRDefault="00987A26" w:rsidP="008E25E0">
            <w:pPr>
              <w:spacing w:line="240" w:lineRule="auto"/>
              <w:rPr>
                <w:szCs w:val="18"/>
              </w:rPr>
            </w:pPr>
            <w:r w:rsidRPr="008E25E0">
              <w:rPr>
                <w:szCs w:val="18"/>
              </w:rPr>
              <w:t>Return flight to Amsterdam</w:t>
            </w:r>
            <w:r w:rsidRPr="008E25E0">
              <w:rPr>
                <w:szCs w:val="18"/>
              </w:rPr>
              <w:br/>
            </w:r>
          </w:p>
        </w:tc>
        <w:tc>
          <w:tcPr>
            <w:tcW w:w="2500" w:type="dxa"/>
          </w:tcPr>
          <w:p w14:paraId="6C4CC2AC" w14:textId="77777777" w:rsidR="00987A26" w:rsidRPr="008E25E0" w:rsidRDefault="00987A26" w:rsidP="008E25E0">
            <w:pPr>
              <w:spacing w:line="240" w:lineRule="auto"/>
              <w:rPr>
                <w:szCs w:val="18"/>
              </w:rPr>
            </w:pPr>
          </w:p>
        </w:tc>
      </w:tr>
      <w:tr w:rsidR="00987A26" w:rsidRPr="007858EC" w14:paraId="55EACF4D" w14:textId="57D52603" w:rsidTr="00262701">
        <w:tc>
          <w:tcPr>
            <w:tcW w:w="1245" w:type="dxa"/>
          </w:tcPr>
          <w:p w14:paraId="6F8C7328" w14:textId="77777777" w:rsidR="00987A26" w:rsidRPr="008E25E0" w:rsidRDefault="00987A26" w:rsidP="008E25E0">
            <w:pPr>
              <w:spacing w:line="240" w:lineRule="auto"/>
              <w:rPr>
                <w:b/>
                <w:szCs w:val="18"/>
              </w:rPr>
            </w:pPr>
            <w:r w:rsidRPr="008E25E0">
              <w:rPr>
                <w:b/>
                <w:szCs w:val="18"/>
              </w:rPr>
              <w:t>16/05</w:t>
            </w:r>
          </w:p>
        </w:tc>
        <w:tc>
          <w:tcPr>
            <w:tcW w:w="5271" w:type="dxa"/>
          </w:tcPr>
          <w:p w14:paraId="7A2AC595" w14:textId="77777777" w:rsidR="00987A26" w:rsidRPr="008E25E0" w:rsidRDefault="00987A26" w:rsidP="008E25E0">
            <w:pPr>
              <w:spacing w:line="240" w:lineRule="auto"/>
              <w:rPr>
                <w:szCs w:val="18"/>
              </w:rPr>
            </w:pPr>
            <w:r w:rsidRPr="008E25E0">
              <w:rPr>
                <w:szCs w:val="18"/>
              </w:rPr>
              <w:t>Arrival</w:t>
            </w:r>
            <w:r w:rsidRPr="008E25E0">
              <w:rPr>
                <w:szCs w:val="18"/>
              </w:rPr>
              <w:br/>
            </w:r>
          </w:p>
        </w:tc>
        <w:tc>
          <w:tcPr>
            <w:tcW w:w="2500" w:type="dxa"/>
          </w:tcPr>
          <w:p w14:paraId="27201FBA" w14:textId="77777777" w:rsidR="00987A26" w:rsidRPr="008E25E0" w:rsidRDefault="00987A26" w:rsidP="008E25E0">
            <w:pPr>
              <w:spacing w:line="240" w:lineRule="auto"/>
              <w:rPr>
                <w:szCs w:val="18"/>
              </w:rPr>
            </w:pPr>
          </w:p>
        </w:tc>
      </w:tr>
    </w:tbl>
    <w:p w14:paraId="1E7E718E" w14:textId="778A7310" w:rsidR="00AD4A0D" w:rsidRDefault="00AD4A0D" w:rsidP="00D84889">
      <w:pPr>
        <w:spacing w:after="160" w:line="259" w:lineRule="auto"/>
      </w:pPr>
    </w:p>
    <w:p w14:paraId="73F34C01" w14:textId="77777777" w:rsidR="00D84889" w:rsidRDefault="00D84889" w:rsidP="00D84889">
      <w:pPr>
        <w:spacing w:after="160" w:line="259" w:lineRule="auto"/>
        <w:sectPr w:rsidR="00D84889" w:rsidSect="00BF3F38">
          <w:footerReference w:type="default" r:id="rId39"/>
          <w:headerReference w:type="first" r:id="rId40"/>
          <w:footerReference w:type="first" r:id="rId41"/>
          <w:pgSz w:w="11906" w:h="16838"/>
          <w:pgMar w:top="1440" w:right="1440" w:bottom="1440" w:left="1440" w:header="708" w:footer="708" w:gutter="0"/>
          <w:cols w:space="708"/>
          <w:docGrid w:linePitch="360"/>
        </w:sectPr>
      </w:pPr>
    </w:p>
    <w:p w14:paraId="57B7B7DA" w14:textId="130ED390" w:rsidR="00D84889" w:rsidRPr="009D29A1" w:rsidRDefault="00D84889" w:rsidP="00D84889">
      <w:pPr>
        <w:rPr>
          <w:b/>
          <w:sz w:val="24"/>
          <w:lang w:val="en-US"/>
        </w:rPr>
      </w:pPr>
      <w:bookmarkStart w:id="17" w:name="_Toc426715406"/>
      <w:r w:rsidRPr="00D84889">
        <w:rPr>
          <w:rStyle w:val="Heading1Char"/>
          <w:sz w:val="22"/>
        </w:rPr>
        <w:lastRenderedPageBreak/>
        <w:t xml:space="preserve">Annex 4: </w:t>
      </w:r>
      <w:r w:rsidR="00FF7E59">
        <w:rPr>
          <w:rStyle w:val="Heading1Char"/>
          <w:sz w:val="22"/>
        </w:rPr>
        <w:t>Questionnaires</w:t>
      </w:r>
      <w:bookmarkEnd w:id="17"/>
      <w:r w:rsidR="00FF7E59">
        <w:rPr>
          <w:rStyle w:val="Heading1Char"/>
          <w:sz w:val="22"/>
        </w:rPr>
        <w:t xml:space="preserve"> </w:t>
      </w:r>
      <w:r w:rsidR="00FF7E59" w:rsidRPr="00FF7E59">
        <w:rPr>
          <w:b/>
          <w:sz w:val="20"/>
          <w:lang w:val="en-US"/>
        </w:rPr>
        <w:t>One-on-one interviews (first and second level intermediaries)</w:t>
      </w:r>
      <w:r>
        <w:rPr>
          <w:b/>
          <w:sz w:val="28"/>
          <w:lang w:val="en-US"/>
        </w:rPr>
        <w:br/>
      </w:r>
      <w:r w:rsidR="00FF7E59">
        <w:rPr>
          <w:b/>
          <w:sz w:val="22"/>
          <w:lang w:val="en-US"/>
        </w:rPr>
        <w:br/>
      </w:r>
      <w:r w:rsidRPr="00FF7E59">
        <w:rPr>
          <w:b/>
          <w:sz w:val="16"/>
          <w:lang w:val="en-US"/>
        </w:rPr>
        <w:br/>
      </w:r>
      <w:r>
        <w:rPr>
          <w:rFonts w:cstheme="minorHAnsi"/>
          <w:lang w:val="en-US"/>
        </w:rPr>
        <w:br/>
      </w:r>
      <w:r>
        <w:rPr>
          <w:rFonts w:cstheme="minorHAnsi"/>
          <w:b/>
          <w:sz w:val="24"/>
          <w:lang w:val="en-US"/>
        </w:rPr>
        <w:t xml:space="preserve">1. </w:t>
      </w:r>
      <w:r w:rsidRPr="009D29A1">
        <w:rPr>
          <w:rFonts w:cstheme="minorHAnsi"/>
          <w:b/>
          <w:sz w:val="24"/>
          <w:lang w:val="en-US"/>
        </w:rPr>
        <w:t>General Data</w:t>
      </w:r>
    </w:p>
    <w:tbl>
      <w:tblPr>
        <w:tblStyle w:val="TableGrid"/>
        <w:tblW w:w="85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113" w:type="dxa"/>
          <w:bottom w:w="113" w:type="dxa"/>
        </w:tblCellMar>
        <w:tblLook w:val="04A0" w:firstRow="1" w:lastRow="0" w:firstColumn="1" w:lastColumn="0" w:noHBand="0" w:noVBand="1"/>
      </w:tblPr>
      <w:tblGrid>
        <w:gridCol w:w="3402"/>
        <w:gridCol w:w="5114"/>
      </w:tblGrid>
      <w:tr w:rsidR="00D84889" w:rsidRPr="001B7B18" w14:paraId="6EA7836F" w14:textId="77777777" w:rsidTr="00D84889">
        <w:tc>
          <w:tcPr>
            <w:tcW w:w="3402" w:type="dxa"/>
          </w:tcPr>
          <w:p w14:paraId="3E14F8D7" w14:textId="77777777" w:rsidR="00D84889" w:rsidRPr="001B7B18" w:rsidRDefault="00D84889" w:rsidP="00D84889">
            <w:pPr>
              <w:pStyle w:val="ListParagraph"/>
              <w:numPr>
                <w:ilvl w:val="0"/>
                <w:numId w:val="15"/>
              </w:numPr>
              <w:spacing w:line="240" w:lineRule="auto"/>
              <w:jc w:val="both"/>
              <w:rPr>
                <w:rFonts w:cstheme="minorHAnsi"/>
                <w:lang w:val="en-US"/>
              </w:rPr>
            </w:pPr>
            <w:r w:rsidRPr="001B7B18">
              <w:rPr>
                <w:rFonts w:cstheme="minorHAnsi"/>
                <w:lang w:val="en-US"/>
              </w:rPr>
              <w:t>Date</w:t>
            </w:r>
          </w:p>
        </w:tc>
        <w:tc>
          <w:tcPr>
            <w:tcW w:w="5114" w:type="dxa"/>
          </w:tcPr>
          <w:p w14:paraId="459B375B" w14:textId="77777777" w:rsidR="00D84889" w:rsidRPr="001B7B18" w:rsidRDefault="00D84889" w:rsidP="00D84889">
            <w:pPr>
              <w:rPr>
                <w:rFonts w:cstheme="minorHAnsi"/>
                <w:lang w:val="en-US"/>
              </w:rPr>
            </w:pPr>
            <w:r>
              <w:rPr>
                <w:rFonts w:cstheme="minorHAnsi"/>
                <w:lang w:val="en-US"/>
              </w:rPr>
              <w:t>: _____________</w:t>
            </w:r>
            <w:r w:rsidRPr="001B7B18">
              <w:rPr>
                <w:rFonts w:cstheme="minorHAnsi"/>
                <w:lang w:val="en-US"/>
              </w:rPr>
              <w:t>_________________</w:t>
            </w:r>
          </w:p>
        </w:tc>
      </w:tr>
      <w:tr w:rsidR="00D84889" w:rsidRPr="001B7B18" w14:paraId="6B988251" w14:textId="77777777" w:rsidTr="00D84889">
        <w:tc>
          <w:tcPr>
            <w:tcW w:w="3402" w:type="dxa"/>
          </w:tcPr>
          <w:p w14:paraId="2B6A3050" w14:textId="77777777" w:rsidR="00D84889" w:rsidRPr="001B7B18" w:rsidRDefault="00D84889" w:rsidP="00D84889">
            <w:pPr>
              <w:pStyle w:val="ListParagraph"/>
              <w:numPr>
                <w:ilvl w:val="0"/>
                <w:numId w:val="15"/>
              </w:numPr>
              <w:spacing w:line="240" w:lineRule="auto"/>
              <w:jc w:val="both"/>
              <w:rPr>
                <w:rFonts w:cstheme="minorHAnsi"/>
                <w:lang w:val="en-US"/>
              </w:rPr>
            </w:pPr>
            <w:r w:rsidRPr="001B7B18">
              <w:rPr>
                <w:rFonts w:cstheme="minorHAnsi"/>
                <w:lang w:val="en-US"/>
              </w:rPr>
              <w:t>Location (place, district, region)</w:t>
            </w:r>
          </w:p>
        </w:tc>
        <w:tc>
          <w:tcPr>
            <w:tcW w:w="5114" w:type="dxa"/>
          </w:tcPr>
          <w:p w14:paraId="23CC31A0" w14:textId="77777777" w:rsidR="00D84889" w:rsidRPr="001B7B18" w:rsidRDefault="00D84889" w:rsidP="00D84889">
            <w:pPr>
              <w:rPr>
                <w:rFonts w:cstheme="minorHAnsi"/>
                <w:lang w:val="en-US"/>
              </w:rPr>
            </w:pPr>
            <w:r w:rsidRPr="001B7B18">
              <w:rPr>
                <w:rFonts w:cstheme="minorHAnsi"/>
                <w:lang w:val="en-US"/>
              </w:rPr>
              <w:t>: ______________________________</w:t>
            </w:r>
          </w:p>
        </w:tc>
      </w:tr>
      <w:tr w:rsidR="00D84889" w:rsidRPr="007E740B" w14:paraId="2895155E" w14:textId="77777777" w:rsidTr="00D84889">
        <w:tc>
          <w:tcPr>
            <w:tcW w:w="3402" w:type="dxa"/>
          </w:tcPr>
          <w:p w14:paraId="54CC4A4C" w14:textId="77777777" w:rsidR="00D84889" w:rsidRPr="007E740B" w:rsidRDefault="00D84889" w:rsidP="00D84889">
            <w:pPr>
              <w:pStyle w:val="ListParagraph"/>
              <w:numPr>
                <w:ilvl w:val="0"/>
                <w:numId w:val="15"/>
              </w:numPr>
              <w:spacing w:line="240" w:lineRule="auto"/>
              <w:jc w:val="both"/>
              <w:rPr>
                <w:rFonts w:cstheme="minorHAnsi"/>
              </w:rPr>
            </w:pPr>
            <w:r w:rsidRPr="001B7B18">
              <w:rPr>
                <w:rFonts w:cstheme="minorHAnsi"/>
                <w:lang w:val="en-US"/>
              </w:rPr>
              <w:t>O</w:t>
            </w:r>
            <w:r w:rsidRPr="007E740B">
              <w:rPr>
                <w:rFonts w:cstheme="minorHAnsi"/>
              </w:rPr>
              <w:t>rganization name</w:t>
            </w:r>
          </w:p>
        </w:tc>
        <w:tc>
          <w:tcPr>
            <w:tcW w:w="5114" w:type="dxa"/>
          </w:tcPr>
          <w:p w14:paraId="3C4B1C9A" w14:textId="77777777" w:rsidR="00D84889" w:rsidRPr="007E740B" w:rsidRDefault="00D84889" w:rsidP="00D84889">
            <w:pPr>
              <w:rPr>
                <w:rFonts w:cstheme="minorHAnsi"/>
              </w:rPr>
            </w:pPr>
            <w:r w:rsidRPr="007E740B">
              <w:rPr>
                <w:rFonts w:cstheme="minorHAnsi"/>
              </w:rPr>
              <w:t>: _____________________________________</w:t>
            </w:r>
          </w:p>
        </w:tc>
      </w:tr>
      <w:tr w:rsidR="00D84889" w:rsidRPr="007E740B" w14:paraId="0745262C" w14:textId="77777777" w:rsidTr="00D84889">
        <w:tc>
          <w:tcPr>
            <w:tcW w:w="3402" w:type="dxa"/>
          </w:tcPr>
          <w:p w14:paraId="7A616D51" w14:textId="77777777" w:rsidR="00D84889" w:rsidRPr="007E740B" w:rsidRDefault="00D84889" w:rsidP="00D84889">
            <w:pPr>
              <w:pStyle w:val="ListParagraph"/>
              <w:numPr>
                <w:ilvl w:val="0"/>
                <w:numId w:val="15"/>
              </w:numPr>
              <w:spacing w:line="240" w:lineRule="auto"/>
              <w:jc w:val="both"/>
              <w:rPr>
                <w:rFonts w:cstheme="minorHAnsi"/>
              </w:rPr>
            </w:pPr>
            <w:r w:rsidRPr="007E740B">
              <w:rPr>
                <w:rFonts w:cstheme="minorHAnsi"/>
              </w:rPr>
              <w:t>Type of organization</w:t>
            </w:r>
          </w:p>
          <w:p w14:paraId="06ABC925" w14:textId="77777777" w:rsidR="00D84889" w:rsidRPr="007E740B" w:rsidRDefault="00D84889" w:rsidP="00D84889">
            <w:pPr>
              <w:pStyle w:val="ListParagraph"/>
              <w:ind w:left="360"/>
              <w:rPr>
                <w:rFonts w:cstheme="minorHAnsi"/>
                <w:i/>
              </w:rPr>
            </w:pPr>
          </w:p>
        </w:tc>
        <w:tc>
          <w:tcPr>
            <w:tcW w:w="5114" w:type="dxa"/>
          </w:tcPr>
          <w:p w14:paraId="075048B7" w14:textId="77777777" w:rsidR="00D84889" w:rsidRPr="007E740B" w:rsidRDefault="00D84889" w:rsidP="00D84889">
            <w:pPr>
              <w:spacing w:line="360" w:lineRule="auto"/>
              <w:rPr>
                <w:rFonts w:cstheme="minorHAnsi"/>
              </w:rPr>
            </w:pPr>
            <w:r w:rsidRPr="007E740B">
              <w:rPr>
                <w:rFonts w:cstheme="minorHAnsi"/>
              </w:rPr>
              <w:t xml:space="preserve">: 0 </w:t>
            </w:r>
            <w:r w:rsidRPr="00CA1B33">
              <w:rPr>
                <w:rFonts w:cstheme="minorHAnsi"/>
              </w:rPr>
              <w:t>Public / government</w:t>
            </w:r>
          </w:p>
          <w:p w14:paraId="2E0257C4" w14:textId="77777777" w:rsidR="00D84889" w:rsidRPr="007E740B" w:rsidRDefault="00D84889" w:rsidP="00D84889">
            <w:pPr>
              <w:spacing w:line="360" w:lineRule="auto"/>
              <w:rPr>
                <w:rFonts w:cstheme="minorHAnsi"/>
              </w:rPr>
            </w:pPr>
            <w:r w:rsidRPr="007E740B">
              <w:rPr>
                <w:rFonts w:cstheme="minorHAnsi"/>
              </w:rPr>
              <w:t xml:space="preserve">  0 </w:t>
            </w:r>
            <w:r w:rsidRPr="00F7189F">
              <w:rPr>
                <w:rFonts w:cstheme="minorHAnsi"/>
                <w:b/>
              </w:rPr>
              <w:t xml:space="preserve">Private </w:t>
            </w:r>
          </w:p>
          <w:p w14:paraId="2AEDD864" w14:textId="77777777" w:rsidR="00D84889" w:rsidRPr="007E740B" w:rsidRDefault="00D84889" w:rsidP="00D84889">
            <w:pPr>
              <w:spacing w:line="360" w:lineRule="auto"/>
              <w:rPr>
                <w:rFonts w:cstheme="minorHAnsi"/>
              </w:rPr>
            </w:pPr>
            <w:r w:rsidRPr="007E740B">
              <w:rPr>
                <w:rFonts w:cstheme="minorHAnsi"/>
              </w:rPr>
              <w:t xml:space="preserve">  0 NGO / CSO</w:t>
            </w:r>
          </w:p>
          <w:p w14:paraId="0193342C" w14:textId="77777777" w:rsidR="00D84889" w:rsidRPr="007E740B" w:rsidRDefault="00D84889" w:rsidP="00D84889">
            <w:pPr>
              <w:spacing w:line="360" w:lineRule="auto"/>
              <w:rPr>
                <w:rFonts w:cstheme="minorHAnsi"/>
              </w:rPr>
            </w:pPr>
            <w:r w:rsidRPr="007E740B">
              <w:rPr>
                <w:rFonts w:cstheme="minorHAnsi"/>
              </w:rPr>
              <w:t xml:space="preserve">  0 Other: _______________________________</w:t>
            </w:r>
          </w:p>
        </w:tc>
      </w:tr>
      <w:tr w:rsidR="00D84889" w:rsidRPr="00B30E1A" w14:paraId="27649FC0" w14:textId="77777777" w:rsidTr="00D84889">
        <w:trPr>
          <w:trHeight w:val="1874"/>
        </w:trPr>
        <w:tc>
          <w:tcPr>
            <w:tcW w:w="3402" w:type="dxa"/>
          </w:tcPr>
          <w:p w14:paraId="02D62395" w14:textId="77777777" w:rsidR="00D84889" w:rsidRPr="007E740B" w:rsidRDefault="00D84889" w:rsidP="00D84889">
            <w:pPr>
              <w:pStyle w:val="ListParagraph"/>
              <w:numPr>
                <w:ilvl w:val="0"/>
                <w:numId w:val="15"/>
              </w:numPr>
              <w:spacing w:line="360" w:lineRule="auto"/>
              <w:jc w:val="both"/>
              <w:rPr>
                <w:rFonts w:cstheme="minorHAnsi"/>
                <w:lang w:val="en-US"/>
              </w:rPr>
            </w:pPr>
            <w:r>
              <w:rPr>
                <w:rFonts w:cstheme="minorHAnsi"/>
                <w:lang w:val="en-US"/>
              </w:rPr>
              <w:t xml:space="preserve">Name(s) </w:t>
            </w:r>
            <w:r w:rsidRPr="00CA1B33">
              <w:rPr>
                <w:rFonts w:cstheme="minorHAnsi"/>
                <w:color w:val="000000" w:themeColor="text1"/>
                <w:lang w:val="en-US"/>
              </w:rPr>
              <w:t>and gender:</w:t>
            </w:r>
          </w:p>
          <w:p w14:paraId="6C1FAF94" w14:textId="77777777" w:rsidR="00D84889" w:rsidRPr="006E48E2" w:rsidRDefault="00D84889" w:rsidP="00D84889">
            <w:pPr>
              <w:spacing w:line="480" w:lineRule="auto"/>
              <w:ind w:left="425" w:hanging="141"/>
              <w:rPr>
                <w:rFonts w:cstheme="minorHAnsi"/>
                <w:lang w:val="en-US"/>
              </w:rPr>
            </w:pPr>
            <w:r w:rsidRPr="006E48E2">
              <w:rPr>
                <w:rFonts w:cstheme="minorHAnsi"/>
                <w:lang w:val="en-US"/>
              </w:rPr>
              <w:t>1.</w:t>
            </w:r>
            <w:r>
              <w:rPr>
                <w:rFonts w:cstheme="minorHAnsi"/>
                <w:lang w:val="en-US"/>
              </w:rPr>
              <w:t xml:space="preserve"> </w:t>
            </w:r>
          </w:p>
          <w:p w14:paraId="169FBBEA" w14:textId="77777777" w:rsidR="00D84889" w:rsidRPr="006E48E2" w:rsidRDefault="00D84889" w:rsidP="00D84889">
            <w:pPr>
              <w:spacing w:line="480" w:lineRule="auto"/>
              <w:ind w:left="425" w:hanging="141"/>
              <w:rPr>
                <w:rFonts w:cstheme="minorHAnsi"/>
                <w:lang w:val="en-US"/>
              </w:rPr>
            </w:pPr>
            <w:r w:rsidRPr="006E48E2">
              <w:rPr>
                <w:rFonts w:cstheme="minorHAnsi"/>
                <w:lang w:val="en-US"/>
              </w:rPr>
              <w:t xml:space="preserve">2. </w:t>
            </w:r>
            <w:r>
              <w:rPr>
                <w:rFonts w:cstheme="minorHAnsi"/>
                <w:lang w:val="en-US"/>
              </w:rPr>
              <w:t xml:space="preserve"> </w:t>
            </w:r>
            <w:r>
              <w:rPr>
                <w:rFonts w:cstheme="minorHAnsi"/>
                <w:lang w:val="en-US"/>
              </w:rPr>
              <w:br/>
            </w:r>
            <w:r w:rsidRPr="006E48E2">
              <w:rPr>
                <w:rFonts w:cstheme="minorHAnsi"/>
                <w:lang w:val="en-US"/>
              </w:rPr>
              <w:t>3.</w:t>
            </w:r>
          </w:p>
        </w:tc>
        <w:tc>
          <w:tcPr>
            <w:tcW w:w="5114" w:type="dxa"/>
          </w:tcPr>
          <w:p w14:paraId="08F8CB9D" w14:textId="77777777" w:rsidR="00D84889" w:rsidRPr="007E740B" w:rsidRDefault="00D84889" w:rsidP="00D84889">
            <w:pPr>
              <w:spacing w:line="360" w:lineRule="auto"/>
              <w:rPr>
                <w:rFonts w:cstheme="minorHAnsi"/>
                <w:lang w:val="en-US"/>
              </w:rPr>
            </w:pPr>
            <w:r w:rsidRPr="007E740B">
              <w:rPr>
                <w:rFonts w:cstheme="minorHAnsi"/>
                <w:lang w:val="en-US"/>
              </w:rPr>
              <w:t>Position of respondents in their organization:</w:t>
            </w:r>
          </w:p>
          <w:p w14:paraId="4BA80413" w14:textId="77777777" w:rsidR="00D84889" w:rsidRPr="006E48E2" w:rsidRDefault="00D84889" w:rsidP="00D84889">
            <w:pPr>
              <w:spacing w:line="480" w:lineRule="auto"/>
              <w:ind w:firstLine="284"/>
              <w:rPr>
                <w:rFonts w:cstheme="minorHAnsi"/>
                <w:lang w:val="en-US"/>
              </w:rPr>
            </w:pPr>
            <w:r w:rsidRPr="006E48E2">
              <w:rPr>
                <w:rFonts w:cstheme="minorHAnsi"/>
                <w:lang w:val="en-US"/>
              </w:rPr>
              <w:t>1.</w:t>
            </w:r>
            <w:r>
              <w:rPr>
                <w:rFonts w:cstheme="minorHAnsi"/>
                <w:lang w:val="en-US"/>
              </w:rPr>
              <w:t xml:space="preserve"> </w:t>
            </w:r>
          </w:p>
          <w:p w14:paraId="07B13608" w14:textId="77777777" w:rsidR="00D84889" w:rsidRDefault="00D84889" w:rsidP="00D84889">
            <w:pPr>
              <w:spacing w:line="480" w:lineRule="auto"/>
              <w:ind w:firstLine="284"/>
              <w:rPr>
                <w:rFonts w:cstheme="minorHAnsi"/>
                <w:lang w:val="en-US"/>
              </w:rPr>
            </w:pPr>
            <w:r w:rsidRPr="006E48E2">
              <w:rPr>
                <w:rFonts w:cstheme="minorHAnsi"/>
                <w:lang w:val="en-US"/>
              </w:rPr>
              <w:t>2.</w:t>
            </w:r>
            <w:r>
              <w:rPr>
                <w:rFonts w:cstheme="minorHAnsi"/>
                <w:lang w:val="en-US"/>
              </w:rPr>
              <w:t xml:space="preserve"> </w:t>
            </w:r>
          </w:p>
          <w:p w14:paraId="34727E50" w14:textId="77777777" w:rsidR="00D84889" w:rsidRPr="006E48E2" w:rsidRDefault="00D84889" w:rsidP="00D84889">
            <w:pPr>
              <w:spacing w:line="480" w:lineRule="auto"/>
              <w:ind w:firstLine="284"/>
              <w:rPr>
                <w:rFonts w:cstheme="minorHAnsi"/>
                <w:lang w:val="en-US"/>
              </w:rPr>
            </w:pPr>
            <w:r w:rsidRPr="006E48E2">
              <w:rPr>
                <w:rFonts w:cstheme="minorHAnsi"/>
                <w:lang w:val="en-US"/>
              </w:rPr>
              <w:t>3.</w:t>
            </w:r>
          </w:p>
        </w:tc>
      </w:tr>
    </w:tbl>
    <w:p w14:paraId="5A5156AD" w14:textId="77777777" w:rsidR="00D84889" w:rsidRDefault="00D84889" w:rsidP="00D84889">
      <w:pPr>
        <w:rPr>
          <w:lang w:val="en-US"/>
        </w:rPr>
      </w:pPr>
    </w:p>
    <w:p w14:paraId="7D770116" w14:textId="77777777" w:rsidR="00D84889" w:rsidRDefault="00D84889" w:rsidP="00D84889">
      <w:pPr>
        <w:rPr>
          <w:lang w:val="en-US"/>
        </w:rPr>
      </w:pPr>
      <w:r>
        <w:rPr>
          <w:lang w:val="en-US"/>
        </w:rPr>
        <w:br w:type="page"/>
      </w:r>
    </w:p>
    <w:p w14:paraId="5971ABD1" w14:textId="77777777" w:rsidR="00D84889" w:rsidRPr="00CC7FEF" w:rsidRDefault="00D84889" w:rsidP="00D84889">
      <w:pPr>
        <w:rPr>
          <w:rFonts w:ascii="Times New Roman" w:eastAsia="Times New Roman" w:hAnsi="Times New Roman" w:cs="Times New Roman"/>
          <w:sz w:val="24"/>
          <w:szCs w:val="24"/>
          <w:lang w:val="en-US"/>
        </w:rPr>
      </w:pPr>
      <w:r>
        <w:rPr>
          <w:b/>
          <w:sz w:val="24"/>
          <w:lang w:val="en-US"/>
        </w:rPr>
        <w:lastRenderedPageBreak/>
        <w:t xml:space="preserve">2. Mapping Information </w:t>
      </w:r>
      <w:r w:rsidRPr="00817A51">
        <w:rPr>
          <w:b/>
          <w:i/>
          <w:sz w:val="24"/>
          <w:lang w:val="en-US"/>
        </w:rPr>
        <w:t>demand</w:t>
      </w:r>
      <w:r>
        <w:rPr>
          <w:b/>
          <w:sz w:val="24"/>
          <w:lang w:val="en-US"/>
        </w:rPr>
        <w:t xml:space="preserve"> of intermediaries</w:t>
      </w:r>
      <w:r w:rsidRPr="006E2283">
        <w:rPr>
          <w:b/>
          <w:sz w:val="24"/>
          <w:lang w:val="en-US"/>
        </w:rPr>
        <w:br/>
      </w:r>
      <w:r>
        <w:rPr>
          <w:lang w:val="en-US"/>
        </w:rPr>
        <w:br/>
      </w:r>
      <w:r>
        <w:rPr>
          <w:i/>
          <w:lang w:val="en-US"/>
        </w:rPr>
        <w:t xml:space="preserve">For higher level intermediaries (who usually have access to enough information, and are not in direct communication), the questions can be rephrased so that they will reflect on the lack of information of their employees/organization. </w:t>
      </w:r>
      <w:r w:rsidRPr="0034124F">
        <w:rPr>
          <w:i/>
          <w:lang w:val="en-US"/>
        </w:rPr>
        <w:t xml:space="preserve">For </w:t>
      </w:r>
      <w:r>
        <w:rPr>
          <w:i/>
          <w:lang w:val="en-US"/>
        </w:rPr>
        <w:t>lower</w:t>
      </w:r>
      <w:r w:rsidRPr="0034124F">
        <w:rPr>
          <w:i/>
          <w:lang w:val="en-US"/>
        </w:rPr>
        <w:t xml:space="preserve"> level intermediaries, a dual approach</w:t>
      </w:r>
      <w:r>
        <w:rPr>
          <w:i/>
          <w:lang w:val="en-US"/>
        </w:rPr>
        <w:t xml:space="preserve"> can be used</w:t>
      </w:r>
      <w:r w:rsidRPr="0034124F">
        <w:rPr>
          <w:i/>
          <w:lang w:val="en-US"/>
        </w:rPr>
        <w:t>, focusing both on their perspective on the farmer-level and their own information needs and searching behavior.</w:t>
      </w:r>
      <w:r>
        <w:rPr>
          <w:lang w:val="en-US"/>
        </w:rPr>
        <w:br/>
      </w:r>
      <w:r>
        <w:rPr>
          <w:lang w:val="en-US"/>
        </w:rPr>
        <w:br/>
      </w:r>
      <w:r w:rsidRPr="00CF2B1B">
        <w:rPr>
          <w:lang w:val="en-US"/>
        </w:rPr>
        <w:t>1. In the table below, please:</w:t>
      </w:r>
      <w:r w:rsidRPr="00CF2B1B">
        <w:rPr>
          <w:lang w:val="en-US"/>
        </w:rPr>
        <w:br/>
      </w:r>
      <w:r w:rsidRPr="00CF2B1B">
        <w:rPr>
          <w:lang w:val="en-US"/>
        </w:rPr>
        <w:br/>
      </w:r>
      <w:r>
        <w:rPr>
          <w:lang w:val="en-US"/>
        </w:rPr>
        <w:t>a)</w:t>
      </w:r>
      <w:r w:rsidRPr="00CF2B1B">
        <w:rPr>
          <w:lang w:val="en-US"/>
        </w:rPr>
        <w:t xml:space="preserve"> List w</w:t>
      </w:r>
      <w:r>
        <w:rPr>
          <w:lang w:val="en-US"/>
        </w:rPr>
        <w:t xml:space="preserve">hat kind of information you need to successfully carry out the activities </w:t>
      </w:r>
      <w:r w:rsidRPr="00CF2B1B">
        <w:rPr>
          <w:lang w:val="en-US"/>
        </w:rPr>
        <w:t xml:space="preserve">related to </w:t>
      </w:r>
      <w:r w:rsidRPr="00212783">
        <w:rPr>
          <w:b/>
          <w:sz w:val="24"/>
          <w:lang w:val="en-US"/>
        </w:rPr>
        <w:t>Soil Fertility and Pest Management</w:t>
      </w:r>
      <w:r w:rsidRPr="00CF2B1B">
        <w:rPr>
          <w:lang w:val="en-US"/>
        </w:rPr>
        <w:br/>
      </w:r>
      <w:r w:rsidRPr="00F85C1D">
        <w:rPr>
          <w:i/>
          <w:szCs w:val="16"/>
          <w:lang w:val="en-US"/>
        </w:rPr>
        <w:t xml:space="preserve">Think of: </w:t>
      </w:r>
      <w:r w:rsidRPr="00FD55B1">
        <w:rPr>
          <w:i/>
          <w:szCs w:val="16"/>
          <w:lang w:val="en-US"/>
        </w:rPr>
        <w:t xml:space="preserve">chemical fertilizer recommendations, organic fertilizer recommendations, IPM practices, soil nutrient maps, research outcomes on </w:t>
      </w:r>
      <w:r w:rsidRPr="00FD55B1">
        <w:rPr>
          <w:i/>
          <w:lang w:val="en-US"/>
        </w:rPr>
        <w:t>agricultural practices, etc</w:t>
      </w:r>
      <w:r w:rsidRPr="00F85C1D">
        <w:rPr>
          <w:lang w:val="en-US"/>
        </w:rPr>
        <w:br/>
      </w:r>
      <w:r>
        <w:rPr>
          <w:i/>
          <w:iCs/>
          <w:lang w:val="en-US"/>
        </w:rPr>
        <w:t xml:space="preserve">Probe: </w:t>
      </w:r>
      <w:r w:rsidRPr="00CC7FEF">
        <w:rPr>
          <w:lang w:val="en-US"/>
        </w:rPr>
        <w:t xml:space="preserve">– </w:t>
      </w:r>
      <w:r w:rsidRPr="00CC7FEF">
        <w:rPr>
          <w:i/>
          <w:lang w:val="en-US"/>
        </w:rPr>
        <w:t>a specific amount of fertilizer for a particular crop?  Information that explains how to use fertilizer?  Information that explains how using other soil management practices would influence the amount of fertilizer used</w:t>
      </w:r>
    </w:p>
    <w:p w14:paraId="78D95075" w14:textId="77777777" w:rsidR="00D84889" w:rsidRPr="00F85C1D" w:rsidRDefault="00D84889" w:rsidP="00D84889">
      <w:pPr>
        <w:rPr>
          <w:i/>
          <w:lang w:val="en-US"/>
        </w:rPr>
      </w:pPr>
      <w:r>
        <w:rPr>
          <w:sz w:val="20"/>
          <w:lang w:val="en-US"/>
        </w:rPr>
        <w:t>b)</w:t>
      </w:r>
      <w:r w:rsidRPr="00CF2B1B">
        <w:rPr>
          <w:sz w:val="20"/>
          <w:lang w:val="en-US"/>
        </w:rPr>
        <w:t xml:space="preserve"> List </w:t>
      </w:r>
      <w:r>
        <w:rPr>
          <w:sz w:val="20"/>
          <w:lang w:val="en-US"/>
        </w:rPr>
        <w:t>which source/</w:t>
      </w:r>
      <w:r w:rsidRPr="00CF2B1B">
        <w:rPr>
          <w:sz w:val="20"/>
          <w:lang w:val="en-US"/>
        </w:rPr>
        <w:t>info</w:t>
      </w:r>
      <w:r>
        <w:rPr>
          <w:sz w:val="20"/>
          <w:lang w:val="en-US"/>
        </w:rPr>
        <w:t>rmation</w:t>
      </w:r>
      <w:r w:rsidRPr="00CF2B1B">
        <w:rPr>
          <w:sz w:val="20"/>
          <w:lang w:val="en-US"/>
        </w:rPr>
        <w:t xml:space="preserve"> channel</w:t>
      </w:r>
      <w:r>
        <w:rPr>
          <w:sz w:val="20"/>
          <w:lang w:val="en-US"/>
        </w:rPr>
        <w:t>s</w:t>
      </w:r>
      <w:r w:rsidRPr="00CF2B1B">
        <w:rPr>
          <w:sz w:val="20"/>
          <w:lang w:val="en-US"/>
        </w:rPr>
        <w:t xml:space="preserve"> </w:t>
      </w:r>
      <w:r>
        <w:rPr>
          <w:sz w:val="20"/>
          <w:lang w:val="en-US"/>
        </w:rPr>
        <w:t>y</w:t>
      </w:r>
      <w:r w:rsidRPr="00CF2B1B">
        <w:rPr>
          <w:sz w:val="20"/>
          <w:lang w:val="en-US"/>
        </w:rPr>
        <w:t>ou are currently</w:t>
      </w:r>
      <w:r>
        <w:rPr>
          <w:sz w:val="20"/>
          <w:lang w:val="en-US"/>
        </w:rPr>
        <w:t xml:space="preserve"> using to</w:t>
      </w:r>
      <w:r w:rsidRPr="00CF2B1B">
        <w:rPr>
          <w:sz w:val="20"/>
          <w:lang w:val="en-US"/>
        </w:rPr>
        <w:t xml:space="preserve"> </w:t>
      </w:r>
      <w:r>
        <w:rPr>
          <w:b/>
          <w:sz w:val="20"/>
          <w:lang w:val="en-US"/>
        </w:rPr>
        <w:t>search</w:t>
      </w:r>
      <w:r w:rsidRPr="00CF2B1B">
        <w:rPr>
          <w:sz w:val="20"/>
          <w:lang w:val="en-US"/>
        </w:rPr>
        <w:t xml:space="preserve"> for information</w:t>
      </w:r>
      <w:r>
        <w:rPr>
          <w:sz w:val="20"/>
          <w:lang w:val="en-US"/>
        </w:rPr>
        <w:t>. Please be as specific as possible</w:t>
      </w:r>
      <w:r w:rsidRPr="00F85C1D">
        <w:rPr>
          <w:sz w:val="24"/>
          <w:lang w:val="en-US"/>
        </w:rPr>
        <w:br/>
      </w:r>
      <w:r w:rsidRPr="00F85C1D">
        <w:rPr>
          <w:i/>
          <w:sz w:val="20"/>
          <w:lang w:val="en-US"/>
        </w:rPr>
        <w:t xml:space="preserve">Think of: training by government agencies and/or other organizations, radio, internet, magazines, </w:t>
      </w:r>
      <w:r>
        <w:rPr>
          <w:i/>
          <w:sz w:val="20"/>
          <w:lang w:val="en-US"/>
        </w:rPr>
        <w:t xml:space="preserve">journals, </w:t>
      </w:r>
      <w:r w:rsidRPr="00F85C1D">
        <w:rPr>
          <w:i/>
          <w:sz w:val="20"/>
          <w:lang w:val="en-US"/>
        </w:rPr>
        <w:t xml:space="preserve">databases </w:t>
      </w:r>
      <w:r>
        <w:rPr>
          <w:i/>
          <w:sz w:val="20"/>
          <w:lang w:val="en-US"/>
        </w:rPr>
        <w:t xml:space="preserve">(e.g. </w:t>
      </w:r>
      <w:r w:rsidRPr="00F85C1D">
        <w:rPr>
          <w:i/>
          <w:sz w:val="20"/>
          <w:lang w:val="en-US"/>
        </w:rPr>
        <w:t>GIS data</w:t>
      </w:r>
      <w:r>
        <w:rPr>
          <w:i/>
          <w:sz w:val="20"/>
          <w:lang w:val="en-US"/>
        </w:rPr>
        <w:t>)</w:t>
      </w:r>
      <w:r w:rsidRPr="00F85C1D">
        <w:rPr>
          <w:i/>
          <w:sz w:val="20"/>
          <w:lang w:val="en-US"/>
        </w:rPr>
        <w:t>, manuals/guides, colleagues, farmers, etc.</w:t>
      </w:r>
      <w:r>
        <w:rPr>
          <w:b/>
          <w:i/>
          <w:color w:val="FF0000"/>
          <w:sz w:val="20"/>
          <w:lang w:val="en-US"/>
        </w:rPr>
        <w:t xml:space="preserve"> </w:t>
      </w:r>
      <w:r>
        <w:rPr>
          <w:b/>
          <w:i/>
          <w:color w:val="FF0000"/>
          <w:sz w:val="20"/>
          <w:lang w:val="en-US"/>
        </w:rPr>
        <w:br/>
      </w:r>
      <w:r>
        <w:rPr>
          <w:b/>
          <w:i/>
          <w:color w:val="FF0000"/>
          <w:sz w:val="20"/>
          <w:lang w:val="en-US"/>
        </w:rPr>
        <w:br/>
      </w:r>
      <w:r w:rsidRPr="0034124F">
        <w:rPr>
          <w:i/>
          <w:color w:val="000000" w:themeColor="text1"/>
          <w:sz w:val="20"/>
          <w:lang w:val="en-US"/>
        </w:rPr>
        <w:t>Do not focus on training, etc in remaining questions if not related to information materials.</w:t>
      </w:r>
      <w:r w:rsidRPr="0034124F">
        <w:rPr>
          <w:i/>
          <w:lang w:val="en-US"/>
        </w:rPr>
        <w:t xml:space="preserve"> </w:t>
      </w:r>
      <w:r w:rsidRPr="0034124F">
        <w:rPr>
          <w:i/>
          <w:color w:val="000000" w:themeColor="text1"/>
          <w:sz w:val="20"/>
          <w:lang w:val="en-US"/>
        </w:rPr>
        <w:t>This is important otherwise most of the discussion will revolve around training.</w:t>
      </w:r>
      <w:r>
        <w:rPr>
          <w:i/>
          <w:sz w:val="20"/>
          <w:lang w:val="en-US"/>
        </w:rPr>
        <w:br/>
      </w:r>
    </w:p>
    <w:p w14:paraId="43F0890C" w14:textId="77777777" w:rsidR="00D84889" w:rsidRPr="00FD55B1" w:rsidRDefault="00D84889" w:rsidP="00D84889">
      <w:pPr>
        <w:rPr>
          <w:lang w:val="en-US"/>
        </w:rPr>
      </w:pPr>
      <w:r>
        <w:rPr>
          <w:sz w:val="20"/>
          <w:lang w:val="en-US"/>
        </w:rPr>
        <w:t>c) Score</w:t>
      </w:r>
      <w:r w:rsidRPr="00DE5D9C">
        <w:rPr>
          <w:sz w:val="20"/>
          <w:lang w:val="en-US"/>
        </w:rPr>
        <w:t xml:space="preserve"> for each information channel </w:t>
      </w:r>
      <w:r w:rsidRPr="00DE5D9C">
        <w:rPr>
          <w:b/>
          <w:sz w:val="20"/>
          <w:lang w:val="en-US"/>
        </w:rPr>
        <w:t>the frequency</w:t>
      </w:r>
      <w:r w:rsidRPr="00DE5D9C">
        <w:rPr>
          <w:sz w:val="20"/>
          <w:lang w:val="en-US"/>
        </w:rPr>
        <w:t xml:space="preserve"> </w:t>
      </w:r>
      <w:r>
        <w:rPr>
          <w:sz w:val="20"/>
          <w:lang w:val="en-US"/>
        </w:rPr>
        <w:t>of seeking</w:t>
      </w:r>
      <w:r w:rsidRPr="00DE5D9C">
        <w:rPr>
          <w:sz w:val="20"/>
          <w:lang w:val="en-US"/>
        </w:rPr>
        <w:t xml:space="preserve"> </w:t>
      </w:r>
      <w:r w:rsidRPr="00DE5D9C">
        <w:rPr>
          <w:i/>
          <w:sz w:val="20"/>
          <w:lang w:val="en-US"/>
        </w:rPr>
        <w:t>new</w:t>
      </w:r>
      <w:r w:rsidRPr="00DE5D9C">
        <w:rPr>
          <w:sz w:val="20"/>
          <w:lang w:val="en-US"/>
        </w:rPr>
        <w:t xml:space="preserve"> information (with 1= </w:t>
      </w:r>
      <w:r>
        <w:rPr>
          <w:sz w:val="20"/>
          <w:lang w:val="en-US"/>
        </w:rPr>
        <w:t>yearly</w:t>
      </w:r>
      <w:r w:rsidRPr="00DE5D9C">
        <w:rPr>
          <w:sz w:val="20"/>
          <w:lang w:val="en-US"/>
        </w:rPr>
        <w:t xml:space="preserve"> 2=</w:t>
      </w:r>
      <w:r>
        <w:rPr>
          <w:sz w:val="20"/>
          <w:lang w:val="en-US"/>
        </w:rPr>
        <w:t>monthly</w:t>
      </w:r>
      <w:r w:rsidRPr="00DE5D9C">
        <w:rPr>
          <w:sz w:val="20"/>
          <w:lang w:val="en-US"/>
        </w:rPr>
        <w:t xml:space="preserve"> 3=</w:t>
      </w:r>
      <w:r>
        <w:rPr>
          <w:sz w:val="20"/>
          <w:lang w:val="en-US"/>
        </w:rPr>
        <w:t>weekl</w:t>
      </w:r>
      <w:r w:rsidRPr="00DE5D9C">
        <w:rPr>
          <w:sz w:val="20"/>
          <w:lang w:val="en-US"/>
        </w:rPr>
        <w:t>y 4=</w:t>
      </w:r>
      <w:r>
        <w:rPr>
          <w:sz w:val="20"/>
          <w:lang w:val="en-US"/>
        </w:rPr>
        <w:t>daily</w:t>
      </w:r>
      <w:r w:rsidRPr="00DE5D9C">
        <w:rPr>
          <w:sz w:val="20"/>
          <w:lang w:val="en-US"/>
        </w:rPr>
        <w:t>).</w:t>
      </w:r>
      <w:r w:rsidRPr="00DE5D9C">
        <w:rPr>
          <w:sz w:val="20"/>
          <w:lang w:val="en-US"/>
        </w:rPr>
        <w:br/>
      </w:r>
      <w:r>
        <w:rPr>
          <w:sz w:val="20"/>
          <w:lang w:val="en-US"/>
        </w:rPr>
        <w:br/>
        <w:t xml:space="preserve">d) Please explain </w:t>
      </w:r>
      <w:r w:rsidRPr="004E6968">
        <w:rPr>
          <w:b/>
          <w:sz w:val="20"/>
          <w:lang w:val="en-US"/>
        </w:rPr>
        <w:t>why</w:t>
      </w:r>
      <w:r>
        <w:rPr>
          <w:sz w:val="20"/>
          <w:lang w:val="en-US"/>
        </w:rPr>
        <w:t xml:space="preserve"> you use the mentioned information channels/sources for each of the activities mentioned</w:t>
      </w:r>
      <w:r>
        <w:rPr>
          <w:sz w:val="20"/>
          <w:lang w:val="en-US"/>
        </w:rPr>
        <w:br/>
      </w:r>
      <w:r w:rsidRPr="004E6968">
        <w:rPr>
          <w:i/>
          <w:sz w:val="20"/>
          <w:lang w:val="en-US"/>
        </w:rPr>
        <w:t xml:space="preserve">Think of: easy accessible, reliable, low costs, detailed, </w:t>
      </w:r>
      <w:r>
        <w:rPr>
          <w:i/>
          <w:sz w:val="20"/>
          <w:lang w:val="en-US"/>
        </w:rPr>
        <w:t xml:space="preserve">quality, </w:t>
      </w:r>
      <w:r w:rsidRPr="004E6968">
        <w:rPr>
          <w:i/>
          <w:sz w:val="20"/>
          <w:lang w:val="en-US"/>
        </w:rPr>
        <w:t>regularly updated</w:t>
      </w:r>
      <w:r>
        <w:rPr>
          <w:i/>
          <w:sz w:val="20"/>
          <w:lang w:val="en-US"/>
        </w:rPr>
        <w:t>…</w:t>
      </w:r>
      <w:r w:rsidRPr="00DE5D9C">
        <w:rPr>
          <w:sz w:val="20"/>
          <w:lang w:val="en-US"/>
        </w:rPr>
        <w:br/>
      </w:r>
      <w:r w:rsidRPr="00DE5D9C">
        <w:rPr>
          <w:sz w:val="20"/>
          <w:lang w:val="en-US"/>
        </w:rPr>
        <w:br/>
      </w:r>
      <w:r>
        <w:rPr>
          <w:sz w:val="20"/>
          <w:lang w:val="en-US"/>
        </w:rPr>
        <w:t>e)</w:t>
      </w:r>
      <w:r w:rsidRPr="00DE5D9C">
        <w:rPr>
          <w:sz w:val="20"/>
          <w:lang w:val="en-US"/>
        </w:rPr>
        <w:t xml:space="preserve">  Describe for each information channel</w:t>
      </w:r>
      <w:r>
        <w:rPr>
          <w:sz w:val="20"/>
          <w:lang w:val="en-US"/>
        </w:rPr>
        <w:t>/source</w:t>
      </w:r>
      <w:r w:rsidRPr="00DE5D9C">
        <w:rPr>
          <w:sz w:val="20"/>
          <w:lang w:val="en-US"/>
        </w:rPr>
        <w:t xml:space="preserve"> how the information could</w:t>
      </w:r>
      <w:r w:rsidRPr="00DE5D9C">
        <w:rPr>
          <w:b/>
          <w:sz w:val="20"/>
          <w:lang w:val="en-US"/>
        </w:rPr>
        <w:t xml:space="preserve"> improve</w:t>
      </w:r>
      <w:r>
        <w:rPr>
          <w:b/>
          <w:sz w:val="20"/>
          <w:lang w:val="en-US"/>
        </w:rPr>
        <w:t xml:space="preserve"> </w:t>
      </w:r>
      <w:r>
        <w:rPr>
          <w:sz w:val="20"/>
          <w:lang w:val="en-US"/>
        </w:rPr>
        <w:t>to suit your needs</w:t>
      </w:r>
      <w:r w:rsidRPr="00DE5D9C">
        <w:rPr>
          <w:sz w:val="20"/>
          <w:lang w:val="en-US"/>
        </w:rPr>
        <w:t>?</w:t>
      </w:r>
      <w:r>
        <w:rPr>
          <w:sz w:val="20"/>
          <w:lang w:val="en-US"/>
        </w:rPr>
        <w:t xml:space="preserve"> </w:t>
      </w:r>
      <w:r>
        <w:rPr>
          <w:lang w:val="en-US"/>
        </w:rPr>
        <w:br/>
      </w:r>
      <w:r w:rsidRPr="00DE5D9C">
        <w:rPr>
          <w:sz w:val="20"/>
          <w:lang w:val="en-US"/>
        </w:rPr>
        <w:t>Think of: different information channel, increased frequency, increased reliability, increased suitability, etc</w:t>
      </w:r>
      <w:r>
        <w:rPr>
          <w:lang w:val="en-US"/>
        </w:rPr>
        <w:br/>
      </w:r>
    </w:p>
    <w:tbl>
      <w:tblPr>
        <w:tblStyle w:val="TableGrid"/>
        <w:tblW w:w="0" w:type="auto"/>
        <w:tblLook w:val="04A0" w:firstRow="1" w:lastRow="0" w:firstColumn="1" w:lastColumn="0" w:noHBand="0" w:noVBand="1"/>
      </w:tblPr>
      <w:tblGrid>
        <w:gridCol w:w="2830"/>
        <w:gridCol w:w="1985"/>
        <w:gridCol w:w="1856"/>
        <w:gridCol w:w="3144"/>
        <w:gridCol w:w="3930"/>
      </w:tblGrid>
      <w:tr w:rsidR="00D84889" w:rsidRPr="00E234C3" w14:paraId="77E247EE" w14:textId="77777777" w:rsidTr="00D84889">
        <w:tc>
          <w:tcPr>
            <w:tcW w:w="2830" w:type="dxa"/>
          </w:tcPr>
          <w:p w14:paraId="7DC6649A" w14:textId="77777777" w:rsidR="00D84889" w:rsidRPr="00ED5B07" w:rsidRDefault="00D84889" w:rsidP="00D84889">
            <w:pPr>
              <w:pStyle w:val="ListParagraph"/>
              <w:numPr>
                <w:ilvl w:val="0"/>
                <w:numId w:val="17"/>
              </w:numPr>
              <w:spacing w:after="120" w:line="240" w:lineRule="auto"/>
              <w:rPr>
                <w:rFonts w:ascii="Calibri" w:hAnsi="Calibri" w:cs="Calibri"/>
                <w:b/>
                <w:lang w:val="en-US"/>
              </w:rPr>
            </w:pPr>
            <w:r>
              <w:rPr>
                <w:rFonts w:ascii="Calibri" w:hAnsi="Calibri" w:cs="Calibri"/>
                <w:b/>
                <w:lang w:val="en-US"/>
              </w:rPr>
              <w:t>Info needed</w:t>
            </w:r>
          </w:p>
        </w:tc>
        <w:tc>
          <w:tcPr>
            <w:tcW w:w="1985" w:type="dxa"/>
          </w:tcPr>
          <w:p w14:paraId="3F0E6095" w14:textId="77777777" w:rsidR="00D84889" w:rsidRPr="005126F6" w:rsidRDefault="00D84889" w:rsidP="00D84889">
            <w:pPr>
              <w:pStyle w:val="ListParagraph"/>
              <w:numPr>
                <w:ilvl w:val="0"/>
                <w:numId w:val="17"/>
              </w:numPr>
              <w:spacing w:after="120" w:line="240" w:lineRule="auto"/>
              <w:rPr>
                <w:rFonts w:ascii="Calibri" w:hAnsi="Calibri" w:cs="Calibri"/>
                <w:b/>
                <w:lang w:val="en-US"/>
              </w:rPr>
            </w:pPr>
            <w:r>
              <w:rPr>
                <w:rFonts w:ascii="Calibri" w:hAnsi="Calibri" w:cs="Calibri"/>
                <w:b/>
                <w:lang w:val="en-US"/>
              </w:rPr>
              <w:t>Channel /source</w:t>
            </w:r>
          </w:p>
        </w:tc>
        <w:tc>
          <w:tcPr>
            <w:tcW w:w="1856" w:type="dxa"/>
          </w:tcPr>
          <w:p w14:paraId="259BF8B1" w14:textId="77777777" w:rsidR="00D84889" w:rsidRDefault="00D84889" w:rsidP="00D84889">
            <w:pPr>
              <w:pStyle w:val="ListParagraph"/>
              <w:numPr>
                <w:ilvl w:val="0"/>
                <w:numId w:val="17"/>
              </w:numPr>
              <w:spacing w:after="120" w:line="240" w:lineRule="auto"/>
              <w:rPr>
                <w:rFonts w:ascii="Calibri" w:hAnsi="Calibri" w:cs="Calibri"/>
                <w:b/>
                <w:lang w:val="en-US"/>
              </w:rPr>
            </w:pPr>
            <w:r>
              <w:rPr>
                <w:rFonts w:ascii="Calibri" w:hAnsi="Calibri" w:cs="Calibri"/>
                <w:b/>
                <w:lang w:val="en-US"/>
              </w:rPr>
              <w:t>frequency</w:t>
            </w:r>
          </w:p>
        </w:tc>
        <w:tc>
          <w:tcPr>
            <w:tcW w:w="3144" w:type="dxa"/>
          </w:tcPr>
          <w:p w14:paraId="6BA0597E" w14:textId="77777777" w:rsidR="00D84889" w:rsidRDefault="00D84889" w:rsidP="00D84889">
            <w:pPr>
              <w:pStyle w:val="ListParagraph"/>
              <w:numPr>
                <w:ilvl w:val="0"/>
                <w:numId w:val="17"/>
              </w:numPr>
              <w:spacing w:after="120" w:line="240" w:lineRule="auto"/>
              <w:rPr>
                <w:rFonts w:ascii="Calibri" w:hAnsi="Calibri" w:cs="Calibri"/>
                <w:b/>
                <w:lang w:val="en-US"/>
              </w:rPr>
            </w:pPr>
            <w:r>
              <w:rPr>
                <w:rFonts w:ascii="Calibri" w:hAnsi="Calibri" w:cs="Calibri"/>
                <w:b/>
                <w:lang w:val="en-US"/>
              </w:rPr>
              <w:t>why</w:t>
            </w:r>
          </w:p>
        </w:tc>
        <w:tc>
          <w:tcPr>
            <w:tcW w:w="3930" w:type="dxa"/>
          </w:tcPr>
          <w:p w14:paraId="019623A6" w14:textId="77777777" w:rsidR="00D84889" w:rsidRDefault="00D84889" w:rsidP="00D84889">
            <w:pPr>
              <w:pStyle w:val="ListParagraph"/>
              <w:numPr>
                <w:ilvl w:val="0"/>
                <w:numId w:val="17"/>
              </w:numPr>
              <w:spacing w:after="120" w:line="240" w:lineRule="auto"/>
              <w:rPr>
                <w:rFonts w:ascii="Calibri" w:hAnsi="Calibri" w:cs="Calibri"/>
                <w:b/>
                <w:lang w:val="en-US"/>
              </w:rPr>
            </w:pPr>
            <w:r>
              <w:rPr>
                <w:rFonts w:ascii="Calibri" w:hAnsi="Calibri" w:cs="Calibri"/>
                <w:b/>
                <w:lang w:val="en-US"/>
              </w:rPr>
              <w:t>improvements</w:t>
            </w:r>
          </w:p>
        </w:tc>
      </w:tr>
      <w:tr w:rsidR="00D84889" w:rsidRPr="0041325D" w14:paraId="2F46BE9B" w14:textId="77777777" w:rsidTr="00D84889">
        <w:trPr>
          <w:trHeight w:val="699"/>
        </w:trPr>
        <w:tc>
          <w:tcPr>
            <w:tcW w:w="2830" w:type="dxa"/>
          </w:tcPr>
          <w:p w14:paraId="3EEE713E" w14:textId="77777777" w:rsidR="00D84889" w:rsidRDefault="00D84889" w:rsidP="00D84889">
            <w:pPr>
              <w:spacing w:after="120"/>
              <w:rPr>
                <w:rFonts w:ascii="Calibri" w:hAnsi="Calibri" w:cs="Calibri"/>
                <w:lang w:val="en-US"/>
              </w:rPr>
            </w:pPr>
          </w:p>
        </w:tc>
        <w:tc>
          <w:tcPr>
            <w:tcW w:w="1985" w:type="dxa"/>
          </w:tcPr>
          <w:p w14:paraId="5C7B3F99" w14:textId="77777777" w:rsidR="00D84889" w:rsidRDefault="00D84889" w:rsidP="00D84889">
            <w:pPr>
              <w:spacing w:after="120"/>
              <w:rPr>
                <w:rFonts w:ascii="Calibri" w:hAnsi="Calibri" w:cs="Calibri"/>
                <w:lang w:val="en-US"/>
              </w:rPr>
            </w:pPr>
          </w:p>
        </w:tc>
        <w:tc>
          <w:tcPr>
            <w:tcW w:w="1856" w:type="dxa"/>
          </w:tcPr>
          <w:p w14:paraId="7F43B5E2" w14:textId="77777777" w:rsidR="00D84889" w:rsidRDefault="00D84889" w:rsidP="00D84889">
            <w:pPr>
              <w:spacing w:after="120"/>
              <w:rPr>
                <w:rFonts w:ascii="Calibri" w:hAnsi="Calibri" w:cs="Calibri"/>
                <w:lang w:val="en-US"/>
              </w:rPr>
            </w:pPr>
          </w:p>
        </w:tc>
        <w:tc>
          <w:tcPr>
            <w:tcW w:w="3144" w:type="dxa"/>
          </w:tcPr>
          <w:p w14:paraId="63A58F1E" w14:textId="77777777" w:rsidR="00D84889" w:rsidRDefault="00D84889" w:rsidP="00D84889">
            <w:pPr>
              <w:spacing w:after="120"/>
              <w:rPr>
                <w:rFonts w:ascii="Calibri" w:hAnsi="Calibri" w:cs="Calibri"/>
                <w:lang w:val="en-US"/>
              </w:rPr>
            </w:pPr>
          </w:p>
        </w:tc>
        <w:tc>
          <w:tcPr>
            <w:tcW w:w="3930" w:type="dxa"/>
          </w:tcPr>
          <w:p w14:paraId="61706104" w14:textId="77777777" w:rsidR="00D84889" w:rsidRDefault="00D84889" w:rsidP="00D84889">
            <w:pPr>
              <w:spacing w:after="120"/>
              <w:rPr>
                <w:rFonts w:ascii="Calibri" w:hAnsi="Calibri" w:cs="Calibri"/>
                <w:lang w:val="en-US"/>
              </w:rPr>
            </w:pPr>
          </w:p>
        </w:tc>
      </w:tr>
    </w:tbl>
    <w:p w14:paraId="480B0637" w14:textId="77777777" w:rsidR="00D84889" w:rsidRDefault="00D84889" w:rsidP="00D84889">
      <w:pPr>
        <w:rPr>
          <w:lang w:val="en-US"/>
        </w:rPr>
      </w:pPr>
      <w:r>
        <w:rPr>
          <w:lang w:val="en-US"/>
        </w:rPr>
        <w:t xml:space="preserve">2. What kind of information (both in terms of content and packaging) is currently </w:t>
      </w:r>
      <w:r w:rsidRPr="007230CB">
        <w:rPr>
          <w:b/>
          <w:lang w:val="en-US"/>
        </w:rPr>
        <w:t>missing</w:t>
      </w:r>
      <w:r>
        <w:rPr>
          <w:lang w:val="en-US"/>
        </w:rPr>
        <w:t xml:space="preserve"> in your opinion?</w:t>
      </w:r>
      <w:r>
        <w:rPr>
          <w:lang w:val="en-US"/>
        </w:rPr>
        <w:br/>
      </w:r>
      <w:r>
        <w:rPr>
          <w:lang w:val="en-US"/>
        </w:rPr>
        <w:br/>
      </w:r>
      <w:r w:rsidRPr="0034124F">
        <w:rPr>
          <w:i/>
          <w:lang w:val="en-US"/>
        </w:rPr>
        <w:t>Often is (partially) answered through question 1e</w:t>
      </w:r>
    </w:p>
    <w:tbl>
      <w:tblPr>
        <w:tblStyle w:val="TableGrid"/>
        <w:tblW w:w="0" w:type="auto"/>
        <w:tblLook w:val="04A0" w:firstRow="1" w:lastRow="0" w:firstColumn="1" w:lastColumn="0" w:noHBand="0" w:noVBand="1"/>
      </w:tblPr>
      <w:tblGrid>
        <w:gridCol w:w="13948"/>
      </w:tblGrid>
      <w:tr w:rsidR="00D84889" w:rsidRPr="0034124F" w14:paraId="440A1BCB" w14:textId="77777777" w:rsidTr="00D84889">
        <w:tc>
          <w:tcPr>
            <w:tcW w:w="13948" w:type="dxa"/>
          </w:tcPr>
          <w:p w14:paraId="69FA57E0" w14:textId="77777777" w:rsidR="00D84889" w:rsidRDefault="00D84889" w:rsidP="00D84889">
            <w:pPr>
              <w:rPr>
                <w:lang w:val="en-US"/>
              </w:rPr>
            </w:pPr>
            <w:r>
              <w:rPr>
                <w:lang w:val="en-US"/>
              </w:rPr>
              <w:lastRenderedPageBreak/>
              <w:br/>
            </w:r>
          </w:p>
        </w:tc>
      </w:tr>
    </w:tbl>
    <w:p w14:paraId="52D91868" w14:textId="77777777" w:rsidR="00D84889" w:rsidRDefault="00D84889" w:rsidP="00D84889">
      <w:pPr>
        <w:rPr>
          <w:rFonts w:ascii="Calibri" w:hAnsi="Calibri" w:cs="Calibri"/>
          <w:lang w:val="en-US"/>
        </w:rPr>
      </w:pPr>
      <w:r>
        <w:rPr>
          <w:lang w:val="en-US"/>
        </w:rPr>
        <w:br/>
      </w:r>
      <w:r>
        <w:rPr>
          <w:rFonts w:ascii="Calibri" w:hAnsi="Calibri" w:cs="Calibri"/>
          <w:lang w:val="en-US"/>
        </w:rPr>
        <w:t xml:space="preserve">3a. </w:t>
      </w:r>
      <w:r w:rsidRPr="00235B6F">
        <w:rPr>
          <w:rFonts w:ascii="Calibri" w:hAnsi="Calibri" w:cs="Calibri"/>
          <w:lang w:val="en-US"/>
        </w:rPr>
        <w:t xml:space="preserve">Imagine </w:t>
      </w:r>
      <w:r w:rsidRPr="002B0EC3">
        <w:rPr>
          <w:rFonts w:ascii="Calibri" w:hAnsi="Calibri" w:cs="Calibri"/>
          <w:b/>
          <w:lang w:val="en-US"/>
        </w:rPr>
        <w:t xml:space="preserve">a farmer has a question </w:t>
      </w:r>
      <w:r w:rsidRPr="00235B6F">
        <w:rPr>
          <w:rFonts w:ascii="Calibri" w:hAnsi="Calibri" w:cs="Calibri"/>
          <w:lang w:val="en-US"/>
        </w:rPr>
        <w:t xml:space="preserve">related to soil fertility or </w:t>
      </w:r>
      <w:r>
        <w:rPr>
          <w:rFonts w:ascii="Calibri" w:hAnsi="Calibri" w:cs="Calibri"/>
          <w:lang w:val="en-US"/>
        </w:rPr>
        <w:t xml:space="preserve">pest management, but you have no ready answer, what do you do? </w:t>
      </w:r>
      <w:r>
        <w:rPr>
          <w:rFonts w:ascii="Calibri" w:hAnsi="Calibri" w:cs="Calibri"/>
          <w:lang w:val="en-US"/>
        </w:rPr>
        <w:br/>
      </w:r>
      <w:r w:rsidRPr="000232A6">
        <w:rPr>
          <w:rFonts w:ascii="Calibri" w:hAnsi="Calibri" w:cs="Calibri"/>
          <w:i/>
          <w:lang w:val="en-US"/>
        </w:rPr>
        <w:t xml:space="preserve">Note: this question is more appropriate for second </w:t>
      </w:r>
      <w:r>
        <w:rPr>
          <w:rFonts w:ascii="Calibri" w:hAnsi="Calibri" w:cs="Calibri"/>
          <w:i/>
          <w:lang w:val="en-US"/>
        </w:rPr>
        <w:t xml:space="preserve">level </w:t>
      </w:r>
      <w:r w:rsidRPr="000232A6">
        <w:rPr>
          <w:rFonts w:ascii="Calibri" w:hAnsi="Calibri" w:cs="Calibri"/>
          <w:i/>
          <w:lang w:val="en-US"/>
        </w:rPr>
        <w:t>intermediaries</w:t>
      </w:r>
    </w:p>
    <w:tbl>
      <w:tblPr>
        <w:tblStyle w:val="TableGrid"/>
        <w:tblW w:w="0" w:type="auto"/>
        <w:tblLook w:val="04A0" w:firstRow="1" w:lastRow="0" w:firstColumn="1" w:lastColumn="0" w:noHBand="0" w:noVBand="1"/>
      </w:tblPr>
      <w:tblGrid>
        <w:gridCol w:w="13948"/>
      </w:tblGrid>
      <w:tr w:rsidR="00D84889" w:rsidRPr="002D7284" w14:paraId="3455CCDF" w14:textId="77777777" w:rsidTr="00D84889">
        <w:tc>
          <w:tcPr>
            <w:tcW w:w="13948" w:type="dxa"/>
          </w:tcPr>
          <w:p w14:paraId="6D8A2991" w14:textId="77777777" w:rsidR="00D84889" w:rsidRDefault="00D84889" w:rsidP="00D84889">
            <w:pPr>
              <w:tabs>
                <w:tab w:val="left" w:pos="12960"/>
              </w:tabs>
              <w:rPr>
                <w:lang w:val="en-US"/>
              </w:rPr>
            </w:pPr>
            <w:r>
              <w:rPr>
                <w:lang w:val="en-US"/>
              </w:rPr>
              <w:tab/>
            </w:r>
          </w:p>
          <w:p w14:paraId="68698D12" w14:textId="77777777" w:rsidR="00D84889" w:rsidRDefault="00D84889" w:rsidP="00D84889">
            <w:pPr>
              <w:tabs>
                <w:tab w:val="left" w:pos="12960"/>
              </w:tabs>
              <w:rPr>
                <w:lang w:val="en-US"/>
              </w:rPr>
            </w:pPr>
          </w:p>
        </w:tc>
      </w:tr>
    </w:tbl>
    <w:p w14:paraId="5AA15EFA" w14:textId="77777777" w:rsidR="00D84889" w:rsidRDefault="00D84889" w:rsidP="00D84889">
      <w:pPr>
        <w:rPr>
          <w:rFonts w:ascii="Calibri" w:hAnsi="Calibri" w:cs="Calibri"/>
          <w:lang w:val="en-US"/>
        </w:rPr>
      </w:pPr>
      <w:r>
        <w:rPr>
          <w:lang w:val="en-US"/>
        </w:rPr>
        <w:br/>
      </w:r>
      <w:r>
        <w:rPr>
          <w:rFonts w:ascii="Calibri" w:hAnsi="Calibri" w:cs="Calibri"/>
          <w:lang w:val="en-US"/>
        </w:rPr>
        <w:t>3</w:t>
      </w:r>
      <w:r w:rsidRPr="003C4352">
        <w:rPr>
          <w:rFonts w:ascii="Calibri" w:hAnsi="Calibri" w:cs="Calibri"/>
          <w:lang w:val="en-US"/>
        </w:rPr>
        <w:t xml:space="preserve">b. If your field staff </w:t>
      </w:r>
      <w:r>
        <w:rPr>
          <w:rFonts w:ascii="Calibri" w:hAnsi="Calibri" w:cs="Calibri"/>
          <w:lang w:val="en-US"/>
        </w:rPr>
        <w:t xml:space="preserve">repeatedly </w:t>
      </w:r>
      <w:r w:rsidRPr="003C4352">
        <w:rPr>
          <w:rFonts w:ascii="Calibri" w:hAnsi="Calibri" w:cs="Calibri"/>
          <w:lang w:val="en-US"/>
        </w:rPr>
        <w:t xml:space="preserve">comes back with </w:t>
      </w:r>
      <w:r>
        <w:rPr>
          <w:rFonts w:ascii="Calibri" w:hAnsi="Calibri" w:cs="Calibri"/>
          <w:lang w:val="en-US"/>
        </w:rPr>
        <w:t xml:space="preserve">technical </w:t>
      </w:r>
      <w:r w:rsidRPr="003C4352">
        <w:rPr>
          <w:rFonts w:ascii="Calibri" w:hAnsi="Calibri" w:cs="Calibri"/>
          <w:lang w:val="en-US"/>
        </w:rPr>
        <w:t xml:space="preserve">questions </w:t>
      </w:r>
      <w:r>
        <w:rPr>
          <w:rFonts w:ascii="Calibri" w:hAnsi="Calibri" w:cs="Calibri"/>
          <w:lang w:val="en-US"/>
        </w:rPr>
        <w:t>they, and your</w:t>
      </w:r>
      <w:r w:rsidRPr="003C4352">
        <w:rPr>
          <w:rFonts w:ascii="Calibri" w:hAnsi="Calibri" w:cs="Calibri"/>
          <w:lang w:val="en-US"/>
        </w:rPr>
        <w:t xml:space="preserve"> organization</w:t>
      </w:r>
      <w:r>
        <w:rPr>
          <w:rFonts w:ascii="Calibri" w:hAnsi="Calibri" w:cs="Calibri"/>
          <w:lang w:val="en-US"/>
        </w:rPr>
        <w:t>,</w:t>
      </w:r>
      <w:r w:rsidRPr="003C4352">
        <w:rPr>
          <w:rFonts w:ascii="Calibri" w:hAnsi="Calibri" w:cs="Calibri"/>
          <w:lang w:val="en-US"/>
        </w:rPr>
        <w:t xml:space="preserve"> doesn’t know the answer to, what do you?</w:t>
      </w:r>
      <w:r w:rsidRPr="003C4352">
        <w:rPr>
          <w:rFonts w:ascii="Calibri" w:hAnsi="Calibri" w:cs="Calibri"/>
          <w:lang w:val="en-US"/>
        </w:rPr>
        <w:br/>
      </w:r>
      <w:r w:rsidRPr="003C4352">
        <w:rPr>
          <w:rFonts w:ascii="Calibri" w:hAnsi="Calibri" w:cs="Calibri"/>
          <w:i/>
          <w:lang w:val="en-US"/>
        </w:rPr>
        <w:t xml:space="preserve">Note: this question is more appropriate for first </w:t>
      </w:r>
      <w:r>
        <w:rPr>
          <w:rFonts w:ascii="Calibri" w:hAnsi="Calibri" w:cs="Calibri"/>
          <w:i/>
          <w:lang w:val="en-US"/>
        </w:rPr>
        <w:t>level</w:t>
      </w:r>
      <w:r w:rsidRPr="003C4352">
        <w:rPr>
          <w:rFonts w:ascii="Calibri" w:hAnsi="Calibri" w:cs="Calibri"/>
          <w:i/>
          <w:lang w:val="en-US"/>
        </w:rPr>
        <w:t xml:space="preserve"> intermediaries</w:t>
      </w:r>
    </w:p>
    <w:tbl>
      <w:tblPr>
        <w:tblStyle w:val="TableGrid"/>
        <w:tblW w:w="0" w:type="auto"/>
        <w:tblLook w:val="04A0" w:firstRow="1" w:lastRow="0" w:firstColumn="1" w:lastColumn="0" w:noHBand="0" w:noVBand="1"/>
      </w:tblPr>
      <w:tblGrid>
        <w:gridCol w:w="13948"/>
      </w:tblGrid>
      <w:tr w:rsidR="00D84889" w:rsidRPr="00D41165" w14:paraId="68389AC9" w14:textId="77777777" w:rsidTr="00D84889">
        <w:tc>
          <w:tcPr>
            <w:tcW w:w="13948" w:type="dxa"/>
          </w:tcPr>
          <w:p w14:paraId="7BC58019" w14:textId="77777777" w:rsidR="00D84889" w:rsidRDefault="00D84889" w:rsidP="00D84889">
            <w:pPr>
              <w:tabs>
                <w:tab w:val="left" w:pos="12960"/>
              </w:tabs>
              <w:rPr>
                <w:lang w:val="en-US"/>
              </w:rPr>
            </w:pPr>
            <w:r>
              <w:rPr>
                <w:lang w:val="en-US"/>
              </w:rPr>
              <w:tab/>
            </w:r>
          </w:p>
          <w:p w14:paraId="62D032C5" w14:textId="77777777" w:rsidR="00D84889" w:rsidRDefault="00D84889" w:rsidP="00D84889">
            <w:pPr>
              <w:tabs>
                <w:tab w:val="left" w:pos="12960"/>
              </w:tabs>
              <w:rPr>
                <w:lang w:val="en-US"/>
              </w:rPr>
            </w:pPr>
          </w:p>
        </w:tc>
      </w:tr>
    </w:tbl>
    <w:p w14:paraId="5E970E73" w14:textId="77777777" w:rsidR="00D84889" w:rsidRDefault="00D84889" w:rsidP="00D84889">
      <w:pPr>
        <w:rPr>
          <w:rFonts w:ascii="Calibri" w:hAnsi="Calibri" w:cs="Calibri"/>
          <w:lang w:val="en-US"/>
        </w:rPr>
      </w:pPr>
      <w:r>
        <w:rPr>
          <w:rFonts w:ascii="Calibri" w:hAnsi="Calibri" w:cs="Calibri"/>
          <w:lang w:val="en-US"/>
        </w:rPr>
        <w:br/>
        <w:t>4</w:t>
      </w:r>
      <w:r w:rsidRPr="003C4352">
        <w:rPr>
          <w:rFonts w:ascii="Calibri" w:hAnsi="Calibri" w:cs="Calibri"/>
          <w:lang w:val="en-US"/>
        </w:rPr>
        <w:t xml:space="preserve">. </w:t>
      </w:r>
      <w:r>
        <w:rPr>
          <w:rFonts w:ascii="Calibri" w:hAnsi="Calibri" w:cs="Calibri"/>
          <w:lang w:val="en-US"/>
        </w:rPr>
        <w:t xml:space="preserve">What about yourself? Do you lack the appropriate amount of information? </w:t>
      </w:r>
      <w:r w:rsidRPr="003C4352">
        <w:rPr>
          <w:rFonts w:ascii="Calibri" w:hAnsi="Calibri" w:cs="Calibri"/>
          <w:lang w:val="en-US"/>
        </w:rPr>
        <w:br/>
      </w:r>
      <w:r w:rsidRPr="003C4352">
        <w:rPr>
          <w:rFonts w:ascii="Calibri" w:hAnsi="Calibri" w:cs="Calibri"/>
          <w:i/>
          <w:lang w:val="en-US"/>
        </w:rPr>
        <w:t xml:space="preserve">Note: this question is more appropriate for first </w:t>
      </w:r>
      <w:r>
        <w:rPr>
          <w:rFonts w:ascii="Calibri" w:hAnsi="Calibri" w:cs="Calibri"/>
          <w:i/>
          <w:lang w:val="en-US"/>
        </w:rPr>
        <w:t>level</w:t>
      </w:r>
      <w:r w:rsidRPr="003C4352">
        <w:rPr>
          <w:rFonts w:ascii="Calibri" w:hAnsi="Calibri" w:cs="Calibri"/>
          <w:i/>
          <w:lang w:val="en-US"/>
        </w:rPr>
        <w:t xml:space="preserve"> intermediaries</w:t>
      </w:r>
      <w:r>
        <w:rPr>
          <w:rFonts w:ascii="Calibri" w:hAnsi="Calibri" w:cs="Calibri"/>
          <w:i/>
          <w:lang w:val="en-US"/>
        </w:rPr>
        <w:t xml:space="preserve"> as they will probably reflect on their perspective regarding end-users oquestion 1-3. </w:t>
      </w:r>
    </w:p>
    <w:tbl>
      <w:tblPr>
        <w:tblStyle w:val="TableGrid"/>
        <w:tblW w:w="0" w:type="auto"/>
        <w:tblLook w:val="04A0" w:firstRow="1" w:lastRow="0" w:firstColumn="1" w:lastColumn="0" w:noHBand="0" w:noVBand="1"/>
      </w:tblPr>
      <w:tblGrid>
        <w:gridCol w:w="13948"/>
      </w:tblGrid>
      <w:tr w:rsidR="00D84889" w:rsidRPr="0034124F" w14:paraId="47F82C94" w14:textId="77777777" w:rsidTr="00D84889">
        <w:tc>
          <w:tcPr>
            <w:tcW w:w="13948" w:type="dxa"/>
          </w:tcPr>
          <w:p w14:paraId="64122E29" w14:textId="77777777" w:rsidR="00D84889" w:rsidRDefault="00D84889" w:rsidP="00D84889">
            <w:pPr>
              <w:tabs>
                <w:tab w:val="left" w:pos="12960"/>
              </w:tabs>
              <w:rPr>
                <w:lang w:val="en-US"/>
              </w:rPr>
            </w:pPr>
          </w:p>
          <w:p w14:paraId="2881D9AD" w14:textId="77777777" w:rsidR="00D84889" w:rsidRDefault="00D84889" w:rsidP="00D84889">
            <w:pPr>
              <w:tabs>
                <w:tab w:val="left" w:pos="12960"/>
              </w:tabs>
              <w:rPr>
                <w:lang w:val="en-US"/>
              </w:rPr>
            </w:pPr>
          </w:p>
          <w:p w14:paraId="18888237" w14:textId="77777777" w:rsidR="00D84889" w:rsidRDefault="00D84889" w:rsidP="00D84889">
            <w:pPr>
              <w:tabs>
                <w:tab w:val="left" w:pos="12960"/>
              </w:tabs>
              <w:rPr>
                <w:lang w:val="en-US"/>
              </w:rPr>
            </w:pPr>
          </w:p>
        </w:tc>
      </w:tr>
    </w:tbl>
    <w:p w14:paraId="3B2F4119" w14:textId="1FBBBCDA" w:rsidR="00D84889" w:rsidRPr="00FF7E59" w:rsidRDefault="00FF7E59" w:rsidP="00D84889">
      <w:pPr>
        <w:rPr>
          <w:rFonts w:ascii="Calibri" w:hAnsi="Calibri" w:cs="Calibri"/>
          <w:lang w:val="en-US"/>
        </w:rPr>
      </w:pPr>
      <w:r>
        <w:rPr>
          <w:rFonts w:ascii="Calibri" w:hAnsi="Calibri" w:cs="Calibri"/>
          <w:lang w:val="en-US"/>
        </w:rPr>
        <w:br/>
      </w:r>
      <w:r w:rsidR="00D84889" w:rsidRPr="00FF7E59">
        <w:rPr>
          <w:rFonts w:cs="Calibri"/>
          <w:szCs w:val="18"/>
          <w:lang w:val="en-US"/>
        </w:rPr>
        <w:t>5. Please describe:</w:t>
      </w:r>
      <w:r w:rsidR="00D84889" w:rsidRPr="00FF7E59">
        <w:rPr>
          <w:rFonts w:ascii="Calibri" w:hAnsi="Calibri" w:cs="Calibri"/>
          <w:i/>
          <w:sz w:val="20"/>
          <w:lang w:val="en-US"/>
        </w:rPr>
        <w:br/>
      </w:r>
      <w:r w:rsidR="00D84889">
        <w:rPr>
          <w:rFonts w:ascii="Calibri" w:hAnsi="Calibri" w:cs="Calibri"/>
          <w:i/>
          <w:lang w:val="en-US"/>
        </w:rPr>
        <w:br/>
        <w:t xml:space="preserve">a) </w:t>
      </w:r>
      <w:r w:rsidR="00D84889">
        <w:rPr>
          <w:lang w:val="en-US"/>
        </w:rPr>
        <w:t>How materials can be</w:t>
      </w:r>
      <w:r w:rsidR="00D84889">
        <w:rPr>
          <w:b/>
          <w:lang w:val="en-US"/>
        </w:rPr>
        <w:t xml:space="preserve"> improved</w:t>
      </w:r>
      <w:r w:rsidR="00D84889">
        <w:rPr>
          <w:lang w:val="en-US"/>
        </w:rPr>
        <w:t xml:space="preserve"> </w:t>
      </w:r>
      <w:r w:rsidR="00D84889">
        <w:rPr>
          <w:lang w:val="en-US"/>
        </w:rPr>
        <w:br/>
        <w:t>in terms of content, format and dissemination</w:t>
      </w:r>
      <w:r w:rsidR="00D84889">
        <w:rPr>
          <w:lang w:val="en-US"/>
        </w:rPr>
        <w:br/>
      </w:r>
    </w:p>
    <w:tbl>
      <w:tblPr>
        <w:tblStyle w:val="TableGrid"/>
        <w:tblW w:w="0" w:type="auto"/>
        <w:tblLook w:val="04A0" w:firstRow="1" w:lastRow="0" w:firstColumn="1" w:lastColumn="0" w:noHBand="0" w:noVBand="1"/>
      </w:tblPr>
      <w:tblGrid>
        <w:gridCol w:w="13948"/>
      </w:tblGrid>
      <w:tr w:rsidR="00D84889" w:rsidRPr="0034124F" w14:paraId="3FF87AC1" w14:textId="77777777" w:rsidTr="00D84889">
        <w:tc>
          <w:tcPr>
            <w:tcW w:w="13948" w:type="dxa"/>
          </w:tcPr>
          <w:p w14:paraId="1EE12FEE" w14:textId="77777777" w:rsidR="00D84889" w:rsidRDefault="00D84889" w:rsidP="00D84889">
            <w:pPr>
              <w:rPr>
                <w:rFonts w:ascii="Calibri" w:hAnsi="Calibri" w:cs="Calibri"/>
                <w:i/>
                <w:lang w:val="en-US"/>
              </w:rPr>
            </w:pPr>
            <w:r>
              <w:rPr>
                <w:rFonts w:ascii="Calibri" w:hAnsi="Calibri" w:cs="Calibri"/>
                <w:i/>
                <w:lang w:val="en-US"/>
              </w:rPr>
              <w:br/>
            </w:r>
            <w:r>
              <w:rPr>
                <w:rFonts w:ascii="Calibri" w:hAnsi="Calibri" w:cs="Calibri"/>
                <w:i/>
                <w:lang w:val="en-US"/>
              </w:rPr>
              <w:br/>
            </w:r>
            <w:r>
              <w:rPr>
                <w:rFonts w:ascii="Calibri" w:hAnsi="Calibri" w:cs="Calibri"/>
                <w:i/>
                <w:lang w:val="en-US"/>
              </w:rPr>
              <w:br/>
            </w:r>
          </w:p>
        </w:tc>
      </w:tr>
    </w:tbl>
    <w:p w14:paraId="3A8A07EB" w14:textId="77777777" w:rsidR="00D84889" w:rsidRDefault="00D84889" w:rsidP="00D84889">
      <w:pPr>
        <w:rPr>
          <w:rFonts w:ascii="Calibri" w:hAnsi="Calibri" w:cs="Calibri"/>
          <w:lang w:val="en-US"/>
        </w:rPr>
      </w:pPr>
      <w:r>
        <w:rPr>
          <w:rFonts w:ascii="Calibri" w:hAnsi="Calibri" w:cs="Calibri"/>
          <w:i/>
          <w:lang w:val="en-US"/>
        </w:rPr>
        <w:br/>
        <w:t>(a checklist of criteria can be found below. Note: this is from the original questionnaire which was adapted in the field).</w:t>
      </w:r>
      <w:r>
        <w:rPr>
          <w:rFonts w:ascii="Calibri" w:hAnsi="Calibri" w:cs="Calibri"/>
          <w:lang w:val="en-US"/>
        </w:rPr>
        <w:br/>
      </w:r>
    </w:p>
    <w:tbl>
      <w:tblPr>
        <w:tblStyle w:val="TableGrid"/>
        <w:tblW w:w="14196" w:type="dxa"/>
        <w:tblLook w:val="04A0" w:firstRow="1" w:lastRow="0" w:firstColumn="1" w:lastColumn="0" w:noHBand="0" w:noVBand="1"/>
      </w:tblPr>
      <w:tblGrid>
        <w:gridCol w:w="1711"/>
        <w:gridCol w:w="2973"/>
        <w:gridCol w:w="1817"/>
        <w:gridCol w:w="2856"/>
        <w:gridCol w:w="1934"/>
        <w:gridCol w:w="2905"/>
      </w:tblGrid>
      <w:tr w:rsidR="00D84889" w:rsidRPr="00812F8D" w14:paraId="48C0FFF0" w14:textId="77777777" w:rsidTr="00D84889">
        <w:tc>
          <w:tcPr>
            <w:tcW w:w="14196" w:type="dxa"/>
            <w:gridSpan w:val="6"/>
            <w:shd w:val="clear" w:color="auto" w:fill="FFF2CC" w:themeFill="accent4" w:themeFillTint="33"/>
          </w:tcPr>
          <w:p w14:paraId="5C5E98FD" w14:textId="77777777" w:rsidR="00D84889" w:rsidRDefault="00D84889" w:rsidP="00D84889">
            <w:pPr>
              <w:rPr>
                <w:rFonts w:ascii="Calibri" w:hAnsi="Calibri" w:cs="Calibri"/>
                <w:lang w:val="en-US"/>
              </w:rPr>
            </w:pPr>
          </w:p>
          <w:p w14:paraId="341FFADA" w14:textId="77777777" w:rsidR="00D84889" w:rsidRDefault="00D84889" w:rsidP="00D84889">
            <w:pPr>
              <w:rPr>
                <w:rFonts w:ascii="Calibri" w:hAnsi="Calibri" w:cs="Calibri"/>
                <w:lang w:val="en-US"/>
              </w:rPr>
            </w:pPr>
            <w:r w:rsidRPr="00812F8D">
              <w:rPr>
                <w:rFonts w:ascii="Calibri" w:hAnsi="Calibri" w:cs="Calibri"/>
                <w:lang w:val="en-US"/>
              </w:rPr>
              <w:t>ACTIVITY 1:</w:t>
            </w:r>
          </w:p>
          <w:p w14:paraId="49E747F9" w14:textId="77777777" w:rsidR="00D84889" w:rsidRPr="00812F8D" w:rsidRDefault="00D84889" w:rsidP="00D84889">
            <w:pPr>
              <w:rPr>
                <w:rFonts w:ascii="Calibri" w:hAnsi="Calibri" w:cs="Calibri"/>
                <w:lang w:val="en-US"/>
              </w:rPr>
            </w:pPr>
          </w:p>
        </w:tc>
      </w:tr>
      <w:tr w:rsidR="00D84889" w:rsidRPr="00812F8D" w14:paraId="45459C24" w14:textId="77777777" w:rsidTr="00D84889">
        <w:tc>
          <w:tcPr>
            <w:tcW w:w="4673" w:type="dxa"/>
            <w:gridSpan w:val="2"/>
          </w:tcPr>
          <w:p w14:paraId="2F2763EB" w14:textId="77777777" w:rsidR="00D84889" w:rsidRPr="00812F8D" w:rsidRDefault="00D84889" w:rsidP="00D84889">
            <w:pPr>
              <w:rPr>
                <w:rFonts w:ascii="Calibri" w:hAnsi="Calibri" w:cs="Calibri"/>
                <w:lang w:val="en-US"/>
              </w:rPr>
            </w:pPr>
            <w:r w:rsidRPr="00812F8D">
              <w:rPr>
                <w:rFonts w:ascii="Calibri" w:hAnsi="Calibri" w:cs="Calibri"/>
                <w:lang w:val="en-US"/>
              </w:rPr>
              <w:t>Content</w:t>
            </w:r>
          </w:p>
        </w:tc>
        <w:tc>
          <w:tcPr>
            <w:tcW w:w="4678" w:type="dxa"/>
            <w:gridSpan w:val="2"/>
          </w:tcPr>
          <w:p w14:paraId="1530FE06" w14:textId="77777777" w:rsidR="00D84889" w:rsidRPr="00812F8D" w:rsidRDefault="00D84889" w:rsidP="00D84889">
            <w:pPr>
              <w:rPr>
                <w:rFonts w:ascii="Calibri" w:hAnsi="Calibri" w:cs="Calibri"/>
                <w:lang w:val="en-US"/>
              </w:rPr>
            </w:pPr>
            <w:r w:rsidRPr="00812F8D">
              <w:rPr>
                <w:rFonts w:ascii="Calibri" w:hAnsi="Calibri" w:cs="Calibri"/>
                <w:lang w:val="en-US"/>
              </w:rPr>
              <w:t>Packaging/Design</w:t>
            </w:r>
          </w:p>
        </w:tc>
        <w:tc>
          <w:tcPr>
            <w:tcW w:w="4845" w:type="dxa"/>
            <w:gridSpan w:val="2"/>
          </w:tcPr>
          <w:p w14:paraId="138DE2E1" w14:textId="77777777" w:rsidR="00D84889" w:rsidRPr="00812F8D" w:rsidRDefault="00D84889" w:rsidP="00D84889">
            <w:pPr>
              <w:rPr>
                <w:rFonts w:ascii="Calibri" w:hAnsi="Calibri" w:cs="Calibri"/>
                <w:lang w:val="en-US"/>
              </w:rPr>
            </w:pPr>
            <w:r w:rsidRPr="00812F8D">
              <w:rPr>
                <w:rFonts w:ascii="Calibri" w:hAnsi="Calibri" w:cs="Calibri"/>
                <w:lang w:val="en-US"/>
              </w:rPr>
              <w:t>Dissemination</w:t>
            </w:r>
          </w:p>
        </w:tc>
      </w:tr>
      <w:tr w:rsidR="00D84889" w:rsidRPr="00812F8D" w14:paraId="1FFCC664" w14:textId="77777777" w:rsidTr="00D84889">
        <w:trPr>
          <w:trHeight w:val="301"/>
        </w:trPr>
        <w:tc>
          <w:tcPr>
            <w:tcW w:w="1696" w:type="dxa"/>
          </w:tcPr>
          <w:p w14:paraId="1A83F915" w14:textId="77777777" w:rsidR="00D84889" w:rsidRPr="00812F8D" w:rsidRDefault="00D84889" w:rsidP="00D84889">
            <w:pPr>
              <w:rPr>
                <w:rFonts w:ascii="Calibri" w:hAnsi="Calibri" w:cs="Calibri"/>
                <w:i/>
                <w:lang w:val="en-US"/>
              </w:rPr>
            </w:pPr>
            <w:r w:rsidRPr="00812F8D">
              <w:rPr>
                <w:rFonts w:ascii="Calibri" w:hAnsi="Calibri" w:cs="Calibri"/>
                <w:i/>
                <w:lang w:val="en-US"/>
              </w:rPr>
              <w:t xml:space="preserve">Criteria </w:t>
            </w:r>
          </w:p>
        </w:tc>
        <w:tc>
          <w:tcPr>
            <w:tcW w:w="2977" w:type="dxa"/>
          </w:tcPr>
          <w:p w14:paraId="53F75299" w14:textId="77777777" w:rsidR="00D84889" w:rsidRPr="00812F8D" w:rsidRDefault="00D84889" w:rsidP="00D84889">
            <w:pPr>
              <w:rPr>
                <w:rFonts w:ascii="Calibri" w:hAnsi="Calibri" w:cs="Calibri"/>
                <w:i/>
                <w:lang w:val="en-US"/>
              </w:rPr>
            </w:pPr>
            <w:r w:rsidRPr="00812F8D">
              <w:rPr>
                <w:rFonts w:ascii="Calibri" w:hAnsi="Calibri" w:cs="Calibri"/>
                <w:i/>
                <w:lang w:val="en-US"/>
              </w:rPr>
              <w:t>Rating &amp; Explanation</w:t>
            </w:r>
          </w:p>
        </w:tc>
        <w:tc>
          <w:tcPr>
            <w:tcW w:w="1818" w:type="dxa"/>
          </w:tcPr>
          <w:p w14:paraId="5228ABB8" w14:textId="77777777" w:rsidR="00D84889" w:rsidRPr="00812F8D" w:rsidRDefault="00D84889" w:rsidP="00D84889">
            <w:pPr>
              <w:rPr>
                <w:rFonts w:ascii="Calibri" w:hAnsi="Calibri" w:cs="Calibri"/>
                <w:lang w:val="en-US"/>
              </w:rPr>
            </w:pPr>
            <w:r w:rsidRPr="00812F8D">
              <w:rPr>
                <w:rFonts w:ascii="Calibri" w:hAnsi="Calibri" w:cs="Calibri"/>
                <w:i/>
                <w:lang w:val="en-US"/>
              </w:rPr>
              <w:t xml:space="preserve">Criteria </w:t>
            </w:r>
          </w:p>
        </w:tc>
        <w:tc>
          <w:tcPr>
            <w:tcW w:w="2860" w:type="dxa"/>
          </w:tcPr>
          <w:p w14:paraId="7D50A082" w14:textId="77777777" w:rsidR="00D84889" w:rsidRPr="00812F8D" w:rsidRDefault="00D84889" w:rsidP="00D84889">
            <w:pPr>
              <w:rPr>
                <w:rFonts w:ascii="Calibri" w:hAnsi="Calibri" w:cs="Calibri"/>
                <w:lang w:val="en-US"/>
              </w:rPr>
            </w:pPr>
            <w:r w:rsidRPr="00812F8D">
              <w:rPr>
                <w:rFonts w:ascii="Calibri" w:hAnsi="Calibri" w:cs="Calibri"/>
                <w:i/>
                <w:lang w:val="en-US"/>
              </w:rPr>
              <w:t>Rating &amp; Explanation</w:t>
            </w:r>
          </w:p>
        </w:tc>
        <w:tc>
          <w:tcPr>
            <w:tcW w:w="1936" w:type="dxa"/>
          </w:tcPr>
          <w:p w14:paraId="192AA64C" w14:textId="77777777" w:rsidR="00D84889" w:rsidRPr="00812F8D" w:rsidRDefault="00D84889" w:rsidP="00D84889">
            <w:pPr>
              <w:rPr>
                <w:rFonts w:ascii="Calibri" w:hAnsi="Calibri" w:cs="Calibri"/>
                <w:lang w:val="en-US"/>
              </w:rPr>
            </w:pPr>
            <w:r w:rsidRPr="00812F8D">
              <w:rPr>
                <w:rFonts w:ascii="Calibri" w:hAnsi="Calibri" w:cs="Calibri"/>
                <w:i/>
                <w:lang w:val="en-US"/>
              </w:rPr>
              <w:t xml:space="preserve">Criteria </w:t>
            </w:r>
          </w:p>
        </w:tc>
        <w:tc>
          <w:tcPr>
            <w:tcW w:w="2909" w:type="dxa"/>
          </w:tcPr>
          <w:p w14:paraId="143A69E2" w14:textId="77777777" w:rsidR="00D84889" w:rsidRPr="00812F8D" w:rsidRDefault="00D84889" w:rsidP="00D84889">
            <w:pPr>
              <w:rPr>
                <w:rFonts w:ascii="Calibri" w:hAnsi="Calibri" w:cs="Calibri"/>
                <w:lang w:val="en-US"/>
              </w:rPr>
            </w:pPr>
            <w:r w:rsidRPr="00812F8D">
              <w:rPr>
                <w:rFonts w:ascii="Calibri" w:hAnsi="Calibri" w:cs="Calibri"/>
                <w:i/>
                <w:lang w:val="en-US"/>
              </w:rPr>
              <w:t>Rating &amp; Explanation</w:t>
            </w:r>
          </w:p>
        </w:tc>
      </w:tr>
      <w:tr w:rsidR="00D84889" w:rsidRPr="00812F8D" w14:paraId="51EE5A52" w14:textId="77777777" w:rsidTr="00D84889">
        <w:trPr>
          <w:trHeight w:val="301"/>
        </w:trPr>
        <w:tc>
          <w:tcPr>
            <w:tcW w:w="1696" w:type="dxa"/>
          </w:tcPr>
          <w:p w14:paraId="3F53A226" w14:textId="77777777" w:rsidR="00D84889" w:rsidRPr="00812F8D" w:rsidRDefault="00D84889" w:rsidP="00D84889">
            <w:pPr>
              <w:rPr>
                <w:rFonts w:ascii="Calibri" w:hAnsi="Calibri" w:cs="Calibri"/>
                <w:lang w:val="en-US"/>
              </w:rPr>
            </w:pPr>
            <w:r w:rsidRPr="002B0EC3">
              <w:rPr>
                <w:rFonts w:ascii="Calibri" w:hAnsi="Calibri" w:cs="Calibri"/>
                <w:b/>
                <w:lang w:val="en-US"/>
              </w:rPr>
              <w:lastRenderedPageBreak/>
              <w:t>Level of detail</w:t>
            </w:r>
            <w:r w:rsidRPr="00812F8D">
              <w:rPr>
                <w:rFonts w:ascii="Calibri" w:hAnsi="Calibri" w:cs="Calibri"/>
                <w:lang w:val="en-US"/>
              </w:rPr>
              <w:br/>
            </w:r>
            <w:r w:rsidRPr="00812F8D">
              <w:rPr>
                <w:rFonts w:ascii="Calibri" w:hAnsi="Calibri" w:cs="Calibri"/>
                <w:lang w:val="en-US"/>
              </w:rPr>
              <w:br/>
              <w:t>Is the content detailed enough to be relevant?</w:t>
            </w:r>
          </w:p>
        </w:tc>
        <w:tc>
          <w:tcPr>
            <w:tcW w:w="2977" w:type="dxa"/>
          </w:tcPr>
          <w:p w14:paraId="06807203" w14:textId="77777777" w:rsidR="00D84889" w:rsidRPr="00812F8D" w:rsidRDefault="00D84889" w:rsidP="00D84889">
            <w:pPr>
              <w:rPr>
                <w:rFonts w:ascii="Calibri" w:hAnsi="Calibri" w:cs="Calibri"/>
                <w:lang w:val="en-US"/>
              </w:rPr>
            </w:pPr>
            <w:r>
              <w:rPr>
                <w:rFonts w:ascii="Calibri" w:hAnsi="Calibri" w:cs="Calibri"/>
                <w:lang w:val="en-US"/>
              </w:rPr>
              <w:t xml:space="preserve">1 – 2 – 3 – 4 </w:t>
            </w:r>
            <w:r>
              <w:rPr>
                <w:rFonts w:ascii="Calibri" w:hAnsi="Calibri" w:cs="Calibri"/>
                <w:lang w:val="en-US"/>
              </w:rPr>
              <w:br/>
            </w:r>
            <w:r>
              <w:rPr>
                <w:rFonts w:ascii="Calibri" w:hAnsi="Calibri" w:cs="Calibri"/>
                <w:lang w:val="en-US"/>
              </w:rPr>
              <w:br/>
              <w:t>Explanation:</w:t>
            </w:r>
          </w:p>
        </w:tc>
        <w:tc>
          <w:tcPr>
            <w:tcW w:w="1818" w:type="dxa"/>
          </w:tcPr>
          <w:p w14:paraId="08A28747" w14:textId="77777777" w:rsidR="00D84889" w:rsidRPr="00812F8D" w:rsidRDefault="00D84889" w:rsidP="00D84889">
            <w:pPr>
              <w:rPr>
                <w:rFonts w:ascii="Calibri" w:hAnsi="Calibri" w:cs="Calibri"/>
                <w:lang w:val="en-US"/>
              </w:rPr>
            </w:pPr>
            <w:r w:rsidRPr="002B0EC3">
              <w:rPr>
                <w:rFonts w:ascii="Calibri" w:hAnsi="Calibri" w:cs="Calibri"/>
                <w:b/>
                <w:lang w:val="en-US"/>
              </w:rPr>
              <w:t>Suitability to audience</w:t>
            </w:r>
            <w:r w:rsidRPr="00812F8D">
              <w:rPr>
                <w:rFonts w:ascii="Calibri" w:hAnsi="Calibri" w:cs="Calibri"/>
                <w:lang w:val="en-US"/>
              </w:rPr>
              <w:t xml:space="preserve"> </w:t>
            </w:r>
            <w:r w:rsidRPr="00812F8D">
              <w:rPr>
                <w:rFonts w:ascii="Calibri" w:hAnsi="Calibri" w:cs="Calibri"/>
                <w:lang w:val="en-US"/>
              </w:rPr>
              <w:br/>
            </w:r>
            <w:r w:rsidRPr="00812F8D">
              <w:rPr>
                <w:rFonts w:ascii="Calibri" w:hAnsi="Calibri" w:cs="Calibri"/>
                <w:lang w:val="en-US"/>
              </w:rPr>
              <w:br/>
              <w:t>Is it suitable for the target group? Is it for example suitable in terms of age, gender, literacy, culture?</w:t>
            </w:r>
          </w:p>
        </w:tc>
        <w:tc>
          <w:tcPr>
            <w:tcW w:w="2860" w:type="dxa"/>
          </w:tcPr>
          <w:p w14:paraId="5E2C6C62" w14:textId="77777777" w:rsidR="00D84889" w:rsidRPr="00812F8D" w:rsidRDefault="00D84889" w:rsidP="00D84889">
            <w:pPr>
              <w:ind w:right="-133"/>
              <w:rPr>
                <w:rFonts w:ascii="Calibri" w:hAnsi="Calibri" w:cs="Calibri"/>
                <w:lang w:val="en-US"/>
              </w:rPr>
            </w:pPr>
            <w:r>
              <w:rPr>
                <w:rFonts w:ascii="Calibri" w:hAnsi="Calibri" w:cs="Calibri"/>
                <w:lang w:val="en-US"/>
              </w:rPr>
              <w:t xml:space="preserve">1 – 2 – 3 – 4 </w:t>
            </w:r>
            <w:r>
              <w:rPr>
                <w:rFonts w:ascii="Calibri" w:hAnsi="Calibri" w:cs="Calibri"/>
                <w:lang w:val="en-US"/>
              </w:rPr>
              <w:br/>
            </w:r>
            <w:r>
              <w:rPr>
                <w:rFonts w:ascii="Calibri" w:hAnsi="Calibri" w:cs="Calibri"/>
                <w:lang w:val="en-US"/>
              </w:rPr>
              <w:br/>
              <w:t>Explanation:</w:t>
            </w:r>
          </w:p>
        </w:tc>
        <w:tc>
          <w:tcPr>
            <w:tcW w:w="1936" w:type="dxa"/>
          </w:tcPr>
          <w:p w14:paraId="6946D147" w14:textId="77777777" w:rsidR="00D84889" w:rsidRPr="00812F8D" w:rsidRDefault="00D84889" w:rsidP="00D84889">
            <w:pPr>
              <w:rPr>
                <w:rFonts w:ascii="Calibri" w:hAnsi="Calibri" w:cs="Calibri"/>
                <w:lang w:val="en-US"/>
              </w:rPr>
            </w:pPr>
            <w:r w:rsidRPr="002B0EC3">
              <w:rPr>
                <w:rFonts w:ascii="Calibri" w:hAnsi="Calibri" w:cs="Calibri"/>
                <w:b/>
                <w:lang w:val="en-US"/>
              </w:rPr>
              <w:t>Costs</w:t>
            </w:r>
            <w:r w:rsidRPr="00812F8D">
              <w:rPr>
                <w:rFonts w:ascii="Calibri" w:hAnsi="Calibri" w:cs="Calibri"/>
                <w:lang w:val="en-US"/>
              </w:rPr>
              <w:br/>
            </w:r>
            <w:r w:rsidRPr="00812F8D">
              <w:rPr>
                <w:rFonts w:ascii="Calibri" w:hAnsi="Calibri" w:cs="Calibri"/>
                <w:lang w:val="en-US"/>
              </w:rPr>
              <w:br/>
              <w:t>Are the costs of reproducing the information and dispersing it feasible?</w:t>
            </w:r>
          </w:p>
        </w:tc>
        <w:tc>
          <w:tcPr>
            <w:tcW w:w="2909" w:type="dxa"/>
          </w:tcPr>
          <w:p w14:paraId="5CD77D4A" w14:textId="77777777" w:rsidR="00D84889" w:rsidRPr="00812F8D" w:rsidRDefault="00D84889" w:rsidP="00D84889">
            <w:pPr>
              <w:rPr>
                <w:rFonts w:ascii="Calibri" w:hAnsi="Calibri" w:cs="Calibri"/>
                <w:lang w:val="en-US"/>
              </w:rPr>
            </w:pPr>
            <w:r>
              <w:rPr>
                <w:rFonts w:ascii="Calibri" w:hAnsi="Calibri" w:cs="Calibri"/>
                <w:lang w:val="en-US"/>
              </w:rPr>
              <w:t xml:space="preserve">1 – 2 – 3 – 4 </w:t>
            </w:r>
            <w:r>
              <w:rPr>
                <w:rFonts w:ascii="Calibri" w:hAnsi="Calibri" w:cs="Calibri"/>
                <w:lang w:val="en-US"/>
              </w:rPr>
              <w:br/>
            </w:r>
            <w:r>
              <w:rPr>
                <w:rFonts w:ascii="Calibri" w:hAnsi="Calibri" w:cs="Calibri"/>
                <w:lang w:val="en-US"/>
              </w:rPr>
              <w:br/>
              <w:t>Explanation:</w:t>
            </w:r>
          </w:p>
        </w:tc>
      </w:tr>
      <w:tr w:rsidR="00D84889" w:rsidRPr="00812F8D" w14:paraId="762B080A" w14:textId="77777777" w:rsidTr="00D84889">
        <w:tc>
          <w:tcPr>
            <w:tcW w:w="1696" w:type="dxa"/>
          </w:tcPr>
          <w:p w14:paraId="400BDED8" w14:textId="77777777" w:rsidR="00D84889" w:rsidRPr="00812F8D" w:rsidRDefault="00D84889" w:rsidP="00D84889">
            <w:pPr>
              <w:rPr>
                <w:rFonts w:ascii="Calibri" w:hAnsi="Calibri" w:cs="Calibri"/>
                <w:lang w:val="en-US"/>
              </w:rPr>
            </w:pPr>
            <w:r w:rsidRPr="002B0EC3">
              <w:rPr>
                <w:rFonts w:ascii="Calibri" w:hAnsi="Calibri" w:cs="Calibri"/>
                <w:b/>
                <w:lang w:val="en-US"/>
              </w:rPr>
              <w:t>Adapted to local context</w:t>
            </w:r>
            <w:r w:rsidRPr="00812F8D">
              <w:rPr>
                <w:rFonts w:ascii="Calibri" w:hAnsi="Calibri" w:cs="Calibri"/>
                <w:lang w:val="en-US"/>
              </w:rPr>
              <w:br/>
            </w:r>
            <w:r w:rsidRPr="00812F8D">
              <w:rPr>
                <w:rFonts w:ascii="Calibri" w:hAnsi="Calibri" w:cs="Calibri"/>
                <w:lang w:val="en-US"/>
              </w:rPr>
              <w:br/>
              <w:t>Are recommendations adjusted to the local agro-ecological circumstances?</w:t>
            </w:r>
          </w:p>
        </w:tc>
        <w:tc>
          <w:tcPr>
            <w:tcW w:w="2977" w:type="dxa"/>
          </w:tcPr>
          <w:p w14:paraId="2270E341" w14:textId="77777777" w:rsidR="00D84889" w:rsidRPr="00812F8D" w:rsidRDefault="00D84889" w:rsidP="00D84889">
            <w:pPr>
              <w:rPr>
                <w:rFonts w:ascii="Calibri" w:hAnsi="Calibri" w:cs="Calibri"/>
                <w:lang w:val="en-US"/>
              </w:rPr>
            </w:pPr>
            <w:r>
              <w:rPr>
                <w:rFonts w:ascii="Calibri" w:hAnsi="Calibri" w:cs="Calibri"/>
                <w:lang w:val="en-US"/>
              </w:rPr>
              <w:t xml:space="preserve">1 – 2 – 3 – 4 </w:t>
            </w:r>
            <w:r>
              <w:rPr>
                <w:rFonts w:ascii="Calibri" w:hAnsi="Calibri" w:cs="Calibri"/>
                <w:lang w:val="en-US"/>
              </w:rPr>
              <w:br/>
            </w:r>
            <w:r>
              <w:rPr>
                <w:rFonts w:ascii="Calibri" w:hAnsi="Calibri" w:cs="Calibri"/>
                <w:lang w:val="en-US"/>
              </w:rPr>
              <w:br/>
              <w:t>Explanation:</w:t>
            </w:r>
            <w:r w:rsidRPr="00812F8D">
              <w:rPr>
                <w:rFonts w:ascii="Calibri" w:hAnsi="Calibri" w:cs="Calibri"/>
                <w:lang w:val="en-US"/>
              </w:rPr>
              <w:br/>
            </w:r>
          </w:p>
        </w:tc>
        <w:tc>
          <w:tcPr>
            <w:tcW w:w="1818" w:type="dxa"/>
          </w:tcPr>
          <w:p w14:paraId="5FCB05D5" w14:textId="77777777" w:rsidR="00D84889" w:rsidRPr="00812F8D" w:rsidRDefault="00D84889" w:rsidP="00D84889">
            <w:pPr>
              <w:rPr>
                <w:rFonts w:ascii="Calibri" w:hAnsi="Calibri" w:cs="Calibri"/>
                <w:lang w:val="en-US"/>
              </w:rPr>
            </w:pPr>
            <w:r w:rsidRPr="002B0EC3">
              <w:rPr>
                <w:rFonts w:ascii="Calibri" w:hAnsi="Calibri" w:cs="Calibri"/>
                <w:b/>
                <w:lang w:val="en-US"/>
              </w:rPr>
              <w:t>Attractiveness</w:t>
            </w:r>
            <w:r w:rsidRPr="002B0EC3">
              <w:rPr>
                <w:rFonts w:ascii="Calibri" w:hAnsi="Calibri" w:cs="Calibri"/>
                <w:b/>
                <w:lang w:val="en-US"/>
              </w:rPr>
              <w:br/>
            </w:r>
            <w:r w:rsidRPr="00812F8D">
              <w:rPr>
                <w:rFonts w:ascii="Calibri" w:hAnsi="Calibri" w:cs="Calibri"/>
                <w:lang w:val="en-US"/>
              </w:rPr>
              <w:br/>
              <w:t>Is it visually or orally engaging enough in order to catch the attention of the audience?</w:t>
            </w:r>
          </w:p>
        </w:tc>
        <w:tc>
          <w:tcPr>
            <w:tcW w:w="2860" w:type="dxa"/>
          </w:tcPr>
          <w:p w14:paraId="0AABB8B0" w14:textId="77777777" w:rsidR="00D84889" w:rsidRPr="00812F8D" w:rsidRDefault="00D84889" w:rsidP="00D84889">
            <w:pPr>
              <w:rPr>
                <w:rFonts w:ascii="Calibri" w:hAnsi="Calibri" w:cs="Calibri"/>
                <w:lang w:val="en-US"/>
              </w:rPr>
            </w:pPr>
            <w:r>
              <w:rPr>
                <w:rFonts w:ascii="Calibri" w:hAnsi="Calibri" w:cs="Calibri"/>
                <w:lang w:val="en-US"/>
              </w:rPr>
              <w:t>1 – 2 – 3 – 4</w:t>
            </w:r>
            <w:r>
              <w:rPr>
                <w:rFonts w:ascii="Calibri" w:hAnsi="Calibri" w:cs="Calibri"/>
                <w:lang w:val="en-US"/>
              </w:rPr>
              <w:br/>
            </w:r>
            <w:r>
              <w:rPr>
                <w:rFonts w:ascii="Calibri" w:hAnsi="Calibri" w:cs="Calibri"/>
                <w:lang w:val="en-US"/>
              </w:rPr>
              <w:br/>
              <w:t>Explanation:</w:t>
            </w:r>
          </w:p>
        </w:tc>
        <w:tc>
          <w:tcPr>
            <w:tcW w:w="1936" w:type="dxa"/>
          </w:tcPr>
          <w:p w14:paraId="78D8F886" w14:textId="77777777" w:rsidR="00D84889" w:rsidRPr="00812F8D" w:rsidRDefault="00D84889" w:rsidP="00D84889">
            <w:pPr>
              <w:rPr>
                <w:rFonts w:ascii="Calibri" w:hAnsi="Calibri" w:cs="Calibri"/>
                <w:lang w:val="en-US"/>
              </w:rPr>
            </w:pPr>
            <w:r w:rsidRPr="002B0EC3">
              <w:rPr>
                <w:rFonts w:ascii="Calibri" w:hAnsi="Calibri" w:cs="Calibri"/>
                <w:b/>
                <w:lang w:val="en-US"/>
              </w:rPr>
              <w:t>Timely delivery</w:t>
            </w:r>
            <w:r w:rsidRPr="00812F8D">
              <w:rPr>
                <w:rFonts w:ascii="Calibri" w:hAnsi="Calibri" w:cs="Calibri"/>
                <w:lang w:val="en-US"/>
              </w:rPr>
              <w:t xml:space="preserve"> </w:t>
            </w:r>
            <w:r w:rsidRPr="00812F8D">
              <w:rPr>
                <w:rFonts w:ascii="Calibri" w:hAnsi="Calibri" w:cs="Calibri"/>
                <w:lang w:val="en-US"/>
              </w:rPr>
              <w:br/>
            </w:r>
            <w:r w:rsidRPr="00812F8D">
              <w:rPr>
                <w:rFonts w:ascii="Calibri" w:hAnsi="Calibri" w:cs="Calibri"/>
                <w:lang w:val="en-US"/>
              </w:rPr>
              <w:br/>
              <w:t>Is the information reaching the target audience in time?</w:t>
            </w:r>
          </w:p>
        </w:tc>
        <w:tc>
          <w:tcPr>
            <w:tcW w:w="2909" w:type="dxa"/>
          </w:tcPr>
          <w:p w14:paraId="36C31C8C" w14:textId="77777777" w:rsidR="00D84889" w:rsidRPr="00812F8D" w:rsidRDefault="00D84889" w:rsidP="00D84889">
            <w:pPr>
              <w:rPr>
                <w:rFonts w:ascii="Calibri" w:hAnsi="Calibri" w:cs="Calibri"/>
                <w:lang w:val="en-US"/>
              </w:rPr>
            </w:pPr>
            <w:r>
              <w:rPr>
                <w:rFonts w:ascii="Calibri" w:hAnsi="Calibri" w:cs="Calibri"/>
                <w:lang w:val="en-US"/>
              </w:rPr>
              <w:t>1 – 2 – 3 – 4</w:t>
            </w:r>
            <w:r>
              <w:rPr>
                <w:rFonts w:ascii="Calibri" w:hAnsi="Calibri" w:cs="Calibri"/>
                <w:lang w:val="en-US"/>
              </w:rPr>
              <w:br/>
            </w:r>
            <w:r>
              <w:rPr>
                <w:rFonts w:ascii="Calibri" w:hAnsi="Calibri" w:cs="Calibri"/>
                <w:lang w:val="en-US"/>
              </w:rPr>
              <w:br/>
              <w:t>Explanation:</w:t>
            </w:r>
          </w:p>
        </w:tc>
      </w:tr>
      <w:tr w:rsidR="00D84889" w:rsidRPr="00812F8D" w14:paraId="745C56B3" w14:textId="77777777" w:rsidTr="00D84889">
        <w:tc>
          <w:tcPr>
            <w:tcW w:w="1696" w:type="dxa"/>
          </w:tcPr>
          <w:p w14:paraId="6BE05806" w14:textId="77777777" w:rsidR="00D84889" w:rsidRPr="00812F8D" w:rsidRDefault="00D84889" w:rsidP="00D84889">
            <w:pPr>
              <w:rPr>
                <w:rFonts w:ascii="Calibri" w:hAnsi="Calibri" w:cs="Calibri"/>
                <w:lang w:val="en-US"/>
              </w:rPr>
            </w:pPr>
            <w:r w:rsidRPr="002B0EC3">
              <w:rPr>
                <w:rFonts w:ascii="Calibri" w:hAnsi="Calibri" w:cs="Calibri"/>
                <w:b/>
                <w:lang w:val="en-US"/>
              </w:rPr>
              <w:t>Accuracy/Reliability</w:t>
            </w:r>
            <w:r w:rsidRPr="00812F8D">
              <w:rPr>
                <w:rFonts w:ascii="Calibri" w:hAnsi="Calibri" w:cs="Calibri"/>
                <w:lang w:val="en-US"/>
              </w:rPr>
              <w:br/>
            </w:r>
            <w:r w:rsidRPr="00812F8D">
              <w:rPr>
                <w:rFonts w:ascii="Calibri" w:hAnsi="Calibri" w:cs="Calibri"/>
                <w:lang w:val="en-US"/>
              </w:rPr>
              <w:br/>
              <w:t>Is the information accurate and reliable?</w:t>
            </w:r>
          </w:p>
        </w:tc>
        <w:tc>
          <w:tcPr>
            <w:tcW w:w="2977" w:type="dxa"/>
          </w:tcPr>
          <w:p w14:paraId="189DC9B4" w14:textId="77777777" w:rsidR="00D84889" w:rsidRPr="00812F8D" w:rsidRDefault="00D84889" w:rsidP="00D84889">
            <w:pPr>
              <w:rPr>
                <w:rFonts w:ascii="Calibri" w:hAnsi="Calibri" w:cs="Calibri"/>
                <w:lang w:val="en-US"/>
              </w:rPr>
            </w:pPr>
            <w:r w:rsidRPr="00812F8D">
              <w:rPr>
                <w:rFonts w:ascii="Calibri" w:hAnsi="Calibri" w:cs="Calibri"/>
                <w:lang w:val="en-US"/>
              </w:rPr>
              <w:br/>
            </w:r>
            <w:r>
              <w:rPr>
                <w:rFonts w:ascii="Calibri" w:hAnsi="Calibri" w:cs="Calibri"/>
                <w:lang w:val="en-US"/>
              </w:rPr>
              <w:t xml:space="preserve">1 – 2 – 3 – 4  </w:t>
            </w:r>
            <w:r>
              <w:rPr>
                <w:rFonts w:ascii="Calibri" w:hAnsi="Calibri" w:cs="Calibri"/>
                <w:lang w:val="en-US"/>
              </w:rPr>
              <w:br/>
            </w:r>
            <w:r>
              <w:rPr>
                <w:rFonts w:ascii="Calibri" w:hAnsi="Calibri" w:cs="Calibri"/>
                <w:lang w:val="en-US"/>
              </w:rPr>
              <w:br/>
              <w:t>Explanation:</w:t>
            </w:r>
          </w:p>
        </w:tc>
        <w:tc>
          <w:tcPr>
            <w:tcW w:w="1818" w:type="dxa"/>
          </w:tcPr>
          <w:p w14:paraId="784FCB0A" w14:textId="77777777" w:rsidR="00D84889" w:rsidRPr="00812F8D" w:rsidRDefault="00D84889" w:rsidP="00D84889">
            <w:pPr>
              <w:rPr>
                <w:rFonts w:ascii="Calibri" w:hAnsi="Calibri" w:cs="Calibri"/>
                <w:lang w:val="en-US"/>
              </w:rPr>
            </w:pPr>
            <w:r w:rsidRPr="002B0EC3">
              <w:rPr>
                <w:rFonts w:ascii="Calibri" w:hAnsi="Calibri" w:cs="Calibri"/>
                <w:b/>
                <w:lang w:val="en-US"/>
              </w:rPr>
              <w:t xml:space="preserve">Participatory </w:t>
            </w:r>
            <w:r w:rsidRPr="00812F8D">
              <w:rPr>
                <w:rFonts w:ascii="Calibri" w:hAnsi="Calibri" w:cs="Calibri"/>
                <w:lang w:val="en-US"/>
              </w:rPr>
              <w:br/>
            </w:r>
            <w:r w:rsidRPr="00812F8D">
              <w:rPr>
                <w:rFonts w:ascii="Calibri" w:hAnsi="Calibri" w:cs="Calibri"/>
                <w:lang w:val="en-US"/>
              </w:rPr>
              <w:br/>
              <w:t>Does the information encourage participation by intermediaries as well as users? Does it enable feedback loops?</w:t>
            </w:r>
          </w:p>
        </w:tc>
        <w:tc>
          <w:tcPr>
            <w:tcW w:w="2860" w:type="dxa"/>
          </w:tcPr>
          <w:p w14:paraId="282D37DE" w14:textId="77777777" w:rsidR="00D84889" w:rsidRPr="00812F8D" w:rsidRDefault="00D84889" w:rsidP="00D84889">
            <w:pPr>
              <w:rPr>
                <w:rFonts w:ascii="Calibri" w:hAnsi="Calibri" w:cs="Calibri"/>
                <w:lang w:val="en-US"/>
              </w:rPr>
            </w:pPr>
            <w:r>
              <w:rPr>
                <w:rFonts w:ascii="Calibri" w:hAnsi="Calibri" w:cs="Calibri"/>
                <w:lang w:val="en-US"/>
              </w:rPr>
              <w:t>1 – 2 – 3 – 4</w:t>
            </w:r>
            <w:r>
              <w:rPr>
                <w:rFonts w:ascii="Calibri" w:hAnsi="Calibri" w:cs="Calibri"/>
                <w:lang w:val="en-US"/>
              </w:rPr>
              <w:br/>
            </w:r>
            <w:r>
              <w:rPr>
                <w:rFonts w:ascii="Calibri" w:hAnsi="Calibri" w:cs="Calibri"/>
                <w:lang w:val="en-US"/>
              </w:rPr>
              <w:br/>
              <w:t>Explanation:</w:t>
            </w:r>
          </w:p>
        </w:tc>
        <w:tc>
          <w:tcPr>
            <w:tcW w:w="1936" w:type="dxa"/>
          </w:tcPr>
          <w:p w14:paraId="69C51597" w14:textId="77777777" w:rsidR="00D84889" w:rsidRPr="00812F8D" w:rsidRDefault="00D84889" w:rsidP="00D84889">
            <w:pPr>
              <w:rPr>
                <w:rFonts w:ascii="Calibri" w:hAnsi="Calibri" w:cs="Calibri"/>
                <w:lang w:val="en-US"/>
              </w:rPr>
            </w:pPr>
            <w:r w:rsidRPr="002B0EC3">
              <w:rPr>
                <w:rFonts w:ascii="Calibri" w:hAnsi="Calibri" w:cs="Calibri"/>
                <w:b/>
                <w:lang w:val="en-US"/>
              </w:rPr>
              <w:t>Scale</w:t>
            </w:r>
            <w:r w:rsidRPr="00812F8D">
              <w:rPr>
                <w:rFonts w:ascii="Calibri" w:hAnsi="Calibri" w:cs="Calibri"/>
                <w:lang w:val="en-US"/>
              </w:rPr>
              <w:br/>
            </w:r>
            <w:r w:rsidRPr="00812F8D">
              <w:rPr>
                <w:rFonts w:ascii="Calibri" w:hAnsi="Calibri" w:cs="Calibri"/>
                <w:lang w:val="en-US"/>
              </w:rPr>
              <w:br/>
              <w:t>Is the information appropriate and ready to be disseminated at a larger scale?</w:t>
            </w:r>
          </w:p>
        </w:tc>
        <w:tc>
          <w:tcPr>
            <w:tcW w:w="2909" w:type="dxa"/>
          </w:tcPr>
          <w:p w14:paraId="48DA28CF" w14:textId="77777777" w:rsidR="00D84889" w:rsidRPr="00812F8D" w:rsidRDefault="00D84889" w:rsidP="00D84889">
            <w:pPr>
              <w:rPr>
                <w:rFonts w:ascii="Calibri" w:hAnsi="Calibri" w:cs="Calibri"/>
                <w:lang w:val="en-US"/>
              </w:rPr>
            </w:pPr>
            <w:r>
              <w:rPr>
                <w:rFonts w:ascii="Calibri" w:hAnsi="Calibri" w:cs="Calibri"/>
                <w:lang w:val="en-US"/>
              </w:rPr>
              <w:t xml:space="preserve">1 – 2 – 3 – 4 </w:t>
            </w:r>
            <w:r>
              <w:rPr>
                <w:rFonts w:ascii="Calibri" w:hAnsi="Calibri" w:cs="Calibri"/>
                <w:lang w:val="en-US"/>
              </w:rPr>
              <w:br/>
            </w:r>
            <w:r>
              <w:rPr>
                <w:rFonts w:ascii="Calibri" w:hAnsi="Calibri" w:cs="Calibri"/>
                <w:lang w:val="en-US"/>
              </w:rPr>
              <w:br/>
              <w:t>Explanation:</w:t>
            </w:r>
          </w:p>
        </w:tc>
      </w:tr>
      <w:tr w:rsidR="00D84889" w:rsidRPr="006F6831" w14:paraId="1CF775FE" w14:textId="77777777" w:rsidTr="00D84889">
        <w:trPr>
          <w:trHeight w:val="699"/>
        </w:trPr>
        <w:tc>
          <w:tcPr>
            <w:tcW w:w="1696" w:type="dxa"/>
          </w:tcPr>
          <w:p w14:paraId="15771880" w14:textId="77777777" w:rsidR="00D84889" w:rsidRPr="00812F8D" w:rsidRDefault="00D84889" w:rsidP="00D84889">
            <w:pPr>
              <w:rPr>
                <w:rFonts w:ascii="Calibri" w:hAnsi="Calibri" w:cs="Calibri"/>
                <w:lang w:val="en-US"/>
              </w:rPr>
            </w:pPr>
            <w:r w:rsidRPr="002B0EC3">
              <w:rPr>
                <w:rFonts w:ascii="Calibri" w:hAnsi="Calibri" w:cs="Calibri"/>
                <w:b/>
                <w:lang w:val="en-US"/>
              </w:rPr>
              <w:t>Difficulty</w:t>
            </w:r>
            <w:r>
              <w:rPr>
                <w:rFonts w:ascii="Calibri" w:hAnsi="Calibri" w:cs="Calibri"/>
                <w:lang w:val="en-US"/>
              </w:rPr>
              <w:br/>
            </w:r>
            <w:r>
              <w:rPr>
                <w:rFonts w:ascii="Calibri" w:hAnsi="Calibri" w:cs="Calibri"/>
                <w:lang w:val="en-US"/>
              </w:rPr>
              <w:br/>
              <w:t>Is the information too simple or difficult?</w:t>
            </w:r>
            <w:r w:rsidRPr="00812F8D">
              <w:rPr>
                <w:rFonts w:ascii="Calibri" w:hAnsi="Calibri" w:cs="Calibri"/>
                <w:lang w:val="en-US"/>
              </w:rPr>
              <w:t xml:space="preserve"> </w:t>
            </w:r>
          </w:p>
        </w:tc>
        <w:tc>
          <w:tcPr>
            <w:tcW w:w="2977" w:type="dxa"/>
          </w:tcPr>
          <w:p w14:paraId="14F3A990" w14:textId="77777777" w:rsidR="00D84889" w:rsidRPr="00812F8D" w:rsidRDefault="00D84889" w:rsidP="00D84889">
            <w:pPr>
              <w:rPr>
                <w:rFonts w:ascii="Calibri" w:hAnsi="Calibri" w:cs="Calibri"/>
                <w:lang w:val="en-US"/>
              </w:rPr>
            </w:pPr>
            <w:r>
              <w:rPr>
                <w:rFonts w:ascii="Calibri" w:hAnsi="Calibri" w:cs="Calibri"/>
                <w:lang w:val="en-US"/>
              </w:rPr>
              <w:t xml:space="preserve">1 – 2 – 3 – 4 </w:t>
            </w:r>
            <w:r>
              <w:rPr>
                <w:rFonts w:ascii="Calibri" w:hAnsi="Calibri" w:cs="Calibri"/>
                <w:lang w:val="en-US"/>
              </w:rPr>
              <w:br/>
            </w:r>
            <w:r>
              <w:rPr>
                <w:rFonts w:ascii="Calibri" w:hAnsi="Calibri" w:cs="Calibri"/>
                <w:lang w:val="en-US"/>
              </w:rPr>
              <w:br/>
              <w:t>Explanation:</w:t>
            </w:r>
            <w:r w:rsidRPr="00812F8D">
              <w:rPr>
                <w:rFonts w:ascii="Calibri" w:hAnsi="Calibri" w:cs="Calibri"/>
                <w:lang w:val="en-US"/>
              </w:rPr>
              <w:br/>
            </w:r>
          </w:p>
        </w:tc>
        <w:tc>
          <w:tcPr>
            <w:tcW w:w="1818" w:type="dxa"/>
          </w:tcPr>
          <w:p w14:paraId="62BCC297" w14:textId="77777777" w:rsidR="00D84889" w:rsidRPr="00812F8D" w:rsidRDefault="00D84889" w:rsidP="00D84889">
            <w:pPr>
              <w:rPr>
                <w:rFonts w:ascii="Calibri" w:hAnsi="Calibri" w:cs="Calibri"/>
                <w:lang w:val="en-US"/>
              </w:rPr>
            </w:pPr>
          </w:p>
        </w:tc>
        <w:tc>
          <w:tcPr>
            <w:tcW w:w="2860" w:type="dxa"/>
          </w:tcPr>
          <w:p w14:paraId="7E820D6B" w14:textId="77777777" w:rsidR="00D84889" w:rsidRPr="00812F8D" w:rsidRDefault="00D84889" w:rsidP="00D84889">
            <w:pPr>
              <w:rPr>
                <w:rFonts w:ascii="Calibri" w:hAnsi="Calibri" w:cs="Calibri"/>
                <w:lang w:val="en-US"/>
              </w:rPr>
            </w:pPr>
          </w:p>
        </w:tc>
        <w:tc>
          <w:tcPr>
            <w:tcW w:w="1936" w:type="dxa"/>
          </w:tcPr>
          <w:p w14:paraId="5E49B7A8" w14:textId="77777777" w:rsidR="00D84889" w:rsidRPr="00812F8D" w:rsidRDefault="00D84889" w:rsidP="00D84889">
            <w:pPr>
              <w:rPr>
                <w:rFonts w:ascii="Calibri" w:hAnsi="Calibri" w:cs="Calibri"/>
                <w:lang w:val="en-US"/>
              </w:rPr>
            </w:pPr>
          </w:p>
        </w:tc>
        <w:tc>
          <w:tcPr>
            <w:tcW w:w="2909" w:type="dxa"/>
          </w:tcPr>
          <w:p w14:paraId="4D17968D" w14:textId="77777777" w:rsidR="00D84889" w:rsidRPr="00812F8D" w:rsidRDefault="00D84889" w:rsidP="00D84889">
            <w:pPr>
              <w:rPr>
                <w:rFonts w:ascii="Calibri" w:hAnsi="Calibri" w:cs="Calibri"/>
                <w:lang w:val="en-US"/>
              </w:rPr>
            </w:pPr>
          </w:p>
        </w:tc>
      </w:tr>
      <w:tr w:rsidR="00D84889" w:rsidRPr="006F6831" w14:paraId="422C74EB" w14:textId="77777777" w:rsidTr="00D84889">
        <w:tc>
          <w:tcPr>
            <w:tcW w:w="14196" w:type="dxa"/>
            <w:gridSpan w:val="6"/>
          </w:tcPr>
          <w:p w14:paraId="5C7651C9" w14:textId="77777777" w:rsidR="00D84889" w:rsidRPr="00812F8D" w:rsidRDefault="00D84889" w:rsidP="00D84889">
            <w:pPr>
              <w:rPr>
                <w:rFonts w:ascii="Calibri" w:hAnsi="Calibri" w:cs="Calibri"/>
                <w:i/>
                <w:lang w:val="en-US"/>
              </w:rPr>
            </w:pPr>
            <w:r w:rsidRPr="00812F8D">
              <w:rPr>
                <w:rFonts w:ascii="Calibri" w:hAnsi="Calibri" w:cs="Calibri"/>
                <w:i/>
                <w:lang w:val="en-US"/>
              </w:rPr>
              <w:t>ADDITIONAL CRITERIAS?</w:t>
            </w:r>
            <w:r w:rsidRPr="00812F8D">
              <w:rPr>
                <w:rFonts w:ascii="Calibri" w:hAnsi="Calibri" w:cs="Calibri"/>
                <w:i/>
                <w:lang w:val="en-US"/>
              </w:rPr>
              <w:br/>
            </w:r>
            <w:r w:rsidRPr="00812F8D">
              <w:rPr>
                <w:rFonts w:ascii="Calibri" w:hAnsi="Calibri" w:cs="Calibri"/>
                <w:i/>
                <w:lang w:val="en-US"/>
              </w:rPr>
              <w:br/>
            </w:r>
            <w:r w:rsidRPr="00812F8D">
              <w:rPr>
                <w:rFonts w:ascii="Calibri" w:hAnsi="Calibri" w:cs="Calibri"/>
                <w:i/>
                <w:lang w:val="en-US"/>
              </w:rPr>
              <w:br/>
            </w:r>
            <w:r w:rsidRPr="00812F8D">
              <w:rPr>
                <w:rFonts w:ascii="Calibri" w:hAnsi="Calibri" w:cs="Calibri"/>
                <w:i/>
                <w:lang w:val="en-US"/>
              </w:rPr>
              <w:br/>
            </w:r>
          </w:p>
        </w:tc>
      </w:tr>
    </w:tbl>
    <w:p w14:paraId="3E8E409A" w14:textId="77777777" w:rsidR="00D84889" w:rsidRPr="005068D8" w:rsidRDefault="00D84889" w:rsidP="00D84889">
      <w:pPr>
        <w:spacing w:line="240" w:lineRule="auto"/>
        <w:rPr>
          <w:rFonts w:ascii="Calibri" w:hAnsi="Calibri" w:cs="Calibri"/>
          <w:lang w:val="en-US"/>
        </w:rPr>
      </w:pPr>
      <w:r>
        <w:rPr>
          <w:b/>
          <w:sz w:val="24"/>
          <w:lang w:val="en-US"/>
        </w:rPr>
        <w:br/>
      </w:r>
      <w:r>
        <w:rPr>
          <w:lang w:val="en-US"/>
        </w:rPr>
        <w:t xml:space="preserve">6. Do you have </w:t>
      </w:r>
      <w:r w:rsidRPr="008C4584">
        <w:rPr>
          <w:lang w:val="en-US"/>
        </w:rPr>
        <w:t>mechanisms</w:t>
      </w:r>
      <w:r>
        <w:rPr>
          <w:lang w:val="en-US"/>
        </w:rPr>
        <w:t xml:space="preserve"> in place that allow you to give </w:t>
      </w:r>
      <w:r w:rsidRPr="0026504E">
        <w:rPr>
          <w:b/>
          <w:lang w:val="en-US"/>
        </w:rPr>
        <w:t>feedback to the sources of your information</w:t>
      </w:r>
      <w:r>
        <w:rPr>
          <w:lang w:val="en-US"/>
        </w:rPr>
        <w:t xml:space="preserve">, in order to improve the quality of the </w:t>
      </w:r>
      <w:r>
        <w:rPr>
          <w:lang w:val="en-US"/>
        </w:rPr>
        <w:lastRenderedPageBreak/>
        <w:t>information’s content, packaging and/or dissemination?</w:t>
      </w:r>
      <w:r>
        <w:rPr>
          <w:lang w:val="en-US"/>
        </w:rPr>
        <w:br/>
      </w:r>
      <w:r>
        <w:rPr>
          <w:lang w:val="en-US"/>
        </w:rPr>
        <w:br/>
        <w:t xml:space="preserve">If so, please explain how they work, how often you use them and how effective they have been. </w:t>
      </w:r>
      <w:r>
        <w:rPr>
          <w:lang w:val="en-US"/>
        </w:rPr>
        <w:br/>
      </w:r>
    </w:p>
    <w:tbl>
      <w:tblPr>
        <w:tblStyle w:val="TableGrid"/>
        <w:tblW w:w="0" w:type="auto"/>
        <w:tblLook w:val="04A0" w:firstRow="1" w:lastRow="0" w:firstColumn="1" w:lastColumn="0" w:noHBand="0" w:noVBand="1"/>
      </w:tblPr>
      <w:tblGrid>
        <w:gridCol w:w="13948"/>
      </w:tblGrid>
      <w:tr w:rsidR="00D84889" w:rsidRPr="0034124F" w14:paraId="2B1939BE" w14:textId="77777777" w:rsidTr="00D84889">
        <w:tc>
          <w:tcPr>
            <w:tcW w:w="13948" w:type="dxa"/>
          </w:tcPr>
          <w:p w14:paraId="725116A1" w14:textId="77777777" w:rsidR="00D84889" w:rsidRDefault="00D84889" w:rsidP="00D84889">
            <w:pPr>
              <w:tabs>
                <w:tab w:val="left" w:pos="12960"/>
              </w:tabs>
              <w:rPr>
                <w:lang w:val="en-US"/>
              </w:rPr>
            </w:pPr>
            <w:r>
              <w:rPr>
                <w:lang w:val="en-US"/>
              </w:rPr>
              <w:tab/>
            </w:r>
          </w:p>
          <w:p w14:paraId="2BDE11A8" w14:textId="77777777" w:rsidR="00D84889" w:rsidRDefault="00D84889" w:rsidP="00D84889">
            <w:pPr>
              <w:tabs>
                <w:tab w:val="left" w:pos="12960"/>
              </w:tabs>
              <w:rPr>
                <w:lang w:val="en-US"/>
              </w:rPr>
            </w:pPr>
          </w:p>
          <w:p w14:paraId="0158148E" w14:textId="77777777" w:rsidR="00D84889" w:rsidRDefault="00D84889" w:rsidP="00D84889">
            <w:pPr>
              <w:tabs>
                <w:tab w:val="left" w:pos="12960"/>
              </w:tabs>
              <w:rPr>
                <w:lang w:val="en-US"/>
              </w:rPr>
            </w:pPr>
          </w:p>
        </w:tc>
      </w:tr>
    </w:tbl>
    <w:p w14:paraId="01C903AC" w14:textId="77777777" w:rsidR="00D84889" w:rsidRDefault="00D84889" w:rsidP="00D84889">
      <w:pPr>
        <w:rPr>
          <w:b/>
          <w:sz w:val="24"/>
          <w:lang w:val="en-US"/>
        </w:rPr>
      </w:pPr>
      <w:r>
        <w:rPr>
          <w:b/>
          <w:sz w:val="24"/>
          <w:lang w:val="en-US"/>
        </w:rPr>
        <w:br/>
      </w:r>
      <w:r>
        <w:rPr>
          <w:lang w:val="en-US"/>
        </w:rPr>
        <w:t>7. Do you have some examples of materials you use. Can you show them and tell us why you like them or not? How could they be improved?</w:t>
      </w:r>
    </w:p>
    <w:tbl>
      <w:tblPr>
        <w:tblStyle w:val="TableGrid"/>
        <w:tblW w:w="0" w:type="auto"/>
        <w:tblLook w:val="04A0" w:firstRow="1" w:lastRow="0" w:firstColumn="1" w:lastColumn="0" w:noHBand="0" w:noVBand="1"/>
      </w:tblPr>
      <w:tblGrid>
        <w:gridCol w:w="13948"/>
      </w:tblGrid>
      <w:tr w:rsidR="00D84889" w14:paraId="2AED14C8" w14:textId="77777777" w:rsidTr="00D84889">
        <w:tc>
          <w:tcPr>
            <w:tcW w:w="13948" w:type="dxa"/>
          </w:tcPr>
          <w:p w14:paraId="179E8DB4" w14:textId="77777777" w:rsidR="00D84889" w:rsidRDefault="00D84889" w:rsidP="00D84889">
            <w:pPr>
              <w:rPr>
                <w:b/>
                <w:sz w:val="24"/>
                <w:lang w:val="en-US"/>
              </w:rPr>
            </w:pPr>
          </w:p>
          <w:p w14:paraId="38AEF4AB" w14:textId="77777777" w:rsidR="00D84889" w:rsidRDefault="00D84889" w:rsidP="00D84889">
            <w:pPr>
              <w:rPr>
                <w:b/>
                <w:sz w:val="24"/>
                <w:lang w:val="en-US"/>
              </w:rPr>
            </w:pPr>
          </w:p>
        </w:tc>
      </w:tr>
    </w:tbl>
    <w:p w14:paraId="644317EB" w14:textId="77777777" w:rsidR="00D84889" w:rsidRDefault="00D84889" w:rsidP="00D84889">
      <w:pPr>
        <w:rPr>
          <w:lang w:val="en-US"/>
        </w:rPr>
      </w:pPr>
      <w:r>
        <w:rPr>
          <w:b/>
          <w:sz w:val="24"/>
          <w:lang w:val="en-US"/>
        </w:rPr>
        <w:br/>
        <w:t xml:space="preserve">3. Mapping Information </w:t>
      </w:r>
      <w:r>
        <w:rPr>
          <w:b/>
          <w:i/>
          <w:sz w:val="24"/>
          <w:lang w:val="en-US"/>
        </w:rPr>
        <w:t>supply</w:t>
      </w:r>
      <w:r>
        <w:rPr>
          <w:b/>
          <w:sz w:val="24"/>
          <w:lang w:val="en-US"/>
        </w:rPr>
        <w:t xml:space="preserve"> by intermediaries</w:t>
      </w:r>
      <w:r>
        <w:rPr>
          <w:lang w:val="en-US"/>
        </w:rPr>
        <w:br/>
        <w:t>1</w:t>
      </w:r>
      <w:r w:rsidRPr="00817A51">
        <w:rPr>
          <w:lang w:val="en-US"/>
        </w:rPr>
        <w:t xml:space="preserve">. </w:t>
      </w:r>
      <w:r>
        <w:rPr>
          <w:lang w:val="en-US"/>
        </w:rPr>
        <w:t>In the table below,  please describe:</w:t>
      </w:r>
    </w:p>
    <w:p w14:paraId="7CF97559" w14:textId="77777777" w:rsidR="00D84889" w:rsidRPr="008448DE" w:rsidRDefault="00D84889" w:rsidP="00D84889">
      <w:pPr>
        <w:pStyle w:val="ListParagraph"/>
        <w:numPr>
          <w:ilvl w:val="0"/>
          <w:numId w:val="16"/>
        </w:numPr>
        <w:spacing w:after="160" w:line="259" w:lineRule="auto"/>
        <w:rPr>
          <w:rFonts w:ascii="Calibri" w:hAnsi="Calibri" w:cs="Calibri"/>
          <w:lang w:val="en-US"/>
        </w:rPr>
      </w:pPr>
      <w:r w:rsidRPr="00750ED2">
        <w:rPr>
          <w:rFonts w:ascii="Calibri" w:hAnsi="Calibri" w:cs="Calibri"/>
          <w:b/>
          <w:lang w:val="en-US"/>
        </w:rPr>
        <w:t xml:space="preserve">Who </w:t>
      </w:r>
      <w:r>
        <w:rPr>
          <w:rFonts w:ascii="Calibri" w:hAnsi="Calibri" w:cs="Calibri"/>
          <w:lang w:val="en-US"/>
        </w:rPr>
        <w:t>approaches you for information? And how often?</w:t>
      </w:r>
      <w:r w:rsidRPr="008448DE">
        <w:rPr>
          <w:rFonts w:ascii="Calibri" w:hAnsi="Calibri" w:cs="Calibri"/>
          <w:lang w:val="en-US"/>
        </w:rPr>
        <w:br/>
      </w:r>
    </w:p>
    <w:p w14:paraId="0917D584" w14:textId="77777777" w:rsidR="00D84889" w:rsidRDefault="00D84889" w:rsidP="00D84889">
      <w:pPr>
        <w:pStyle w:val="ListParagraph"/>
        <w:numPr>
          <w:ilvl w:val="0"/>
          <w:numId w:val="16"/>
        </w:numPr>
        <w:spacing w:after="120" w:line="240" w:lineRule="auto"/>
        <w:rPr>
          <w:rFonts w:ascii="Calibri" w:hAnsi="Calibri" w:cs="Calibri"/>
          <w:lang w:val="en-US"/>
        </w:rPr>
      </w:pPr>
      <w:r>
        <w:rPr>
          <w:rFonts w:ascii="Calibri" w:hAnsi="Calibri" w:cs="Calibri"/>
          <w:lang w:val="en-US"/>
        </w:rPr>
        <w:t>Wha</w:t>
      </w:r>
      <w:r w:rsidRPr="002E7791">
        <w:rPr>
          <w:rFonts w:ascii="Calibri" w:hAnsi="Calibri" w:cs="Calibri"/>
          <w:lang w:val="en-US"/>
        </w:rPr>
        <w:t xml:space="preserve">t are the most </w:t>
      </w:r>
      <w:r w:rsidRPr="00666558">
        <w:rPr>
          <w:rFonts w:ascii="Calibri" w:hAnsi="Calibri" w:cs="Calibri"/>
          <w:b/>
          <w:lang w:val="en-US"/>
        </w:rPr>
        <w:t xml:space="preserve">common </w:t>
      </w:r>
      <w:r>
        <w:rPr>
          <w:rFonts w:ascii="Calibri" w:hAnsi="Calibri" w:cs="Calibri"/>
          <w:b/>
          <w:lang w:val="en-US"/>
        </w:rPr>
        <w:t xml:space="preserve">questions </w:t>
      </w:r>
      <w:r>
        <w:rPr>
          <w:rFonts w:ascii="Calibri" w:hAnsi="Calibri" w:cs="Calibri"/>
          <w:lang w:val="en-US"/>
        </w:rPr>
        <w:t xml:space="preserve">your clients/farmers are asking, related to soil fertility and pest management? </w:t>
      </w:r>
      <w:r>
        <w:rPr>
          <w:rFonts w:ascii="Calibri" w:hAnsi="Calibri" w:cs="Calibri"/>
          <w:lang w:val="en-US"/>
        </w:rPr>
        <w:br/>
      </w:r>
    </w:p>
    <w:p w14:paraId="7266D7EE" w14:textId="77777777" w:rsidR="00D84889" w:rsidRPr="008448DE" w:rsidRDefault="00D84889" w:rsidP="00D84889">
      <w:pPr>
        <w:pStyle w:val="ListParagraph"/>
        <w:numPr>
          <w:ilvl w:val="0"/>
          <w:numId w:val="16"/>
        </w:numPr>
        <w:spacing w:after="120" w:line="240" w:lineRule="auto"/>
        <w:rPr>
          <w:rFonts w:ascii="Calibri" w:hAnsi="Calibri" w:cs="Calibri"/>
          <w:lang w:val="en-US"/>
        </w:rPr>
      </w:pPr>
      <w:r w:rsidRPr="001F3A35">
        <w:rPr>
          <w:rFonts w:ascii="Calibri" w:hAnsi="Calibri" w:cs="Calibri"/>
          <w:lang w:val="en-US"/>
        </w:rPr>
        <w:t xml:space="preserve">How are these questions </w:t>
      </w:r>
      <w:r w:rsidRPr="001F3A35">
        <w:rPr>
          <w:rFonts w:ascii="Calibri" w:hAnsi="Calibri" w:cs="Calibri"/>
          <w:b/>
          <w:lang w:val="en-US"/>
        </w:rPr>
        <w:t>different</w:t>
      </w:r>
      <w:r w:rsidRPr="001F3A35">
        <w:rPr>
          <w:rFonts w:ascii="Calibri" w:hAnsi="Calibri" w:cs="Calibri"/>
          <w:lang w:val="en-US"/>
        </w:rPr>
        <w:t xml:space="preserve"> for different kind of clients/farmers?</w:t>
      </w:r>
      <w:r w:rsidRPr="008448DE">
        <w:rPr>
          <w:rFonts w:ascii="Calibri" w:hAnsi="Calibri" w:cs="Calibri"/>
          <w:lang w:val="en-US"/>
        </w:rPr>
        <w:br/>
      </w:r>
    </w:p>
    <w:p w14:paraId="6E76C164" w14:textId="77777777" w:rsidR="00D84889" w:rsidRDefault="00D84889" w:rsidP="00D84889">
      <w:pPr>
        <w:pStyle w:val="ListParagraph"/>
        <w:numPr>
          <w:ilvl w:val="0"/>
          <w:numId w:val="16"/>
        </w:numPr>
        <w:spacing w:after="120" w:line="240" w:lineRule="auto"/>
        <w:rPr>
          <w:rFonts w:ascii="Calibri" w:hAnsi="Calibri" w:cs="Calibri"/>
          <w:lang w:val="en-US"/>
        </w:rPr>
      </w:pPr>
      <w:r>
        <w:rPr>
          <w:rFonts w:ascii="Calibri" w:hAnsi="Calibri" w:cs="Calibri"/>
          <w:lang w:val="en-US"/>
        </w:rPr>
        <w:t xml:space="preserve">How do you </w:t>
      </w:r>
      <w:r w:rsidRPr="00750ED2">
        <w:rPr>
          <w:rFonts w:ascii="Calibri" w:hAnsi="Calibri" w:cs="Calibri"/>
          <w:b/>
          <w:lang w:val="en-US"/>
        </w:rPr>
        <w:t>address</w:t>
      </w:r>
      <w:r>
        <w:rPr>
          <w:rFonts w:ascii="Calibri" w:hAnsi="Calibri" w:cs="Calibri"/>
          <w:lang w:val="en-US"/>
        </w:rPr>
        <w:t xml:space="preserve"> these questions?</w:t>
      </w:r>
      <w:r>
        <w:rPr>
          <w:rFonts w:ascii="Calibri" w:hAnsi="Calibri" w:cs="Calibri"/>
          <w:lang w:val="en-US"/>
        </w:rPr>
        <w:br/>
      </w:r>
      <w:r>
        <w:rPr>
          <w:rFonts w:ascii="Calibri" w:hAnsi="Calibri" w:cs="Calibri"/>
          <w:lang w:val="en-US"/>
        </w:rPr>
        <w:br/>
        <w:t>Mostly oral by teaching and by demonstrating practical (demos at FTC) no informational materials</w:t>
      </w:r>
      <w:r>
        <w:rPr>
          <w:rFonts w:ascii="Calibri" w:hAnsi="Calibri" w:cs="Calibri"/>
          <w:lang w:val="en-US"/>
        </w:rPr>
        <w:br/>
      </w:r>
    </w:p>
    <w:p w14:paraId="5CE603F3" w14:textId="77777777" w:rsidR="00D84889" w:rsidRPr="008448DE" w:rsidRDefault="00D84889" w:rsidP="00D84889">
      <w:pPr>
        <w:pStyle w:val="ListParagraph"/>
        <w:numPr>
          <w:ilvl w:val="0"/>
          <w:numId w:val="16"/>
        </w:numPr>
        <w:spacing w:after="120" w:line="240" w:lineRule="auto"/>
        <w:rPr>
          <w:rFonts w:ascii="Calibri" w:hAnsi="Calibri" w:cs="Calibri"/>
          <w:lang w:val="en-US"/>
        </w:rPr>
      </w:pPr>
      <w:r>
        <w:rPr>
          <w:rFonts w:ascii="Calibri" w:hAnsi="Calibri" w:cs="Calibri"/>
          <w:lang w:val="en-US"/>
        </w:rPr>
        <w:t xml:space="preserve">How do you know users are </w:t>
      </w:r>
      <w:r w:rsidRPr="00750ED2">
        <w:rPr>
          <w:rFonts w:ascii="Calibri" w:hAnsi="Calibri" w:cs="Calibri"/>
          <w:b/>
          <w:lang w:val="en-US"/>
        </w:rPr>
        <w:t>actually using</w:t>
      </w:r>
      <w:r>
        <w:rPr>
          <w:rFonts w:ascii="Calibri" w:hAnsi="Calibri" w:cs="Calibri"/>
          <w:lang w:val="en-US"/>
        </w:rPr>
        <w:t xml:space="preserve"> the information, if so: how are they using it and can you give examples?</w:t>
      </w:r>
      <w:r>
        <w:rPr>
          <w:rFonts w:ascii="Calibri" w:hAnsi="Calibri" w:cs="Calibri"/>
          <w:lang w:val="en-US"/>
        </w:rPr>
        <w:br/>
      </w:r>
    </w:p>
    <w:p w14:paraId="7F326D65" w14:textId="77777777" w:rsidR="00D84889" w:rsidRPr="002E7791" w:rsidRDefault="00D84889" w:rsidP="00D84889">
      <w:pPr>
        <w:pStyle w:val="ListParagraph"/>
        <w:numPr>
          <w:ilvl w:val="0"/>
          <w:numId w:val="16"/>
        </w:numPr>
        <w:spacing w:after="120" w:line="240" w:lineRule="auto"/>
        <w:rPr>
          <w:rFonts w:ascii="Calibri" w:hAnsi="Calibri" w:cs="Calibri"/>
          <w:lang w:val="en-US"/>
        </w:rPr>
      </w:pPr>
      <w:r w:rsidRPr="002E7791">
        <w:rPr>
          <w:rFonts w:ascii="Calibri" w:hAnsi="Calibri" w:cs="Calibri"/>
          <w:lang w:val="en-US"/>
        </w:rPr>
        <w:t xml:space="preserve">Do you feel </w:t>
      </w:r>
      <w:r w:rsidRPr="002E7791">
        <w:rPr>
          <w:rFonts w:ascii="Calibri" w:hAnsi="Calibri" w:cs="Calibri"/>
          <w:b/>
          <w:lang w:val="en-US"/>
        </w:rPr>
        <w:t>confident</w:t>
      </w:r>
      <w:r w:rsidRPr="002E7791">
        <w:rPr>
          <w:rFonts w:ascii="Calibri" w:hAnsi="Calibri" w:cs="Calibri"/>
          <w:lang w:val="en-US"/>
        </w:rPr>
        <w:t xml:space="preserve"> to provide inf</w:t>
      </w:r>
      <w:r>
        <w:rPr>
          <w:rFonts w:ascii="Calibri" w:hAnsi="Calibri" w:cs="Calibri"/>
          <w:lang w:val="en-US"/>
        </w:rPr>
        <w:t>ormation / advice?</w:t>
      </w:r>
      <w:r w:rsidRPr="002E7791">
        <w:rPr>
          <w:rFonts w:ascii="Calibri" w:hAnsi="Calibri" w:cs="Calibri"/>
          <w:lang w:val="en-US"/>
        </w:rPr>
        <w:br/>
        <w:t>Please rate (1 = not confident,</w:t>
      </w:r>
      <w:r>
        <w:rPr>
          <w:rFonts w:ascii="Calibri" w:hAnsi="Calibri" w:cs="Calibri"/>
          <w:lang w:val="en-US"/>
        </w:rPr>
        <w:t xml:space="preserve"> 2=somewhat confident 3=confident 4=very confident</w:t>
      </w:r>
      <w:r w:rsidRPr="002E7791">
        <w:rPr>
          <w:rFonts w:ascii="Calibri" w:hAnsi="Calibri" w:cs="Calibri"/>
          <w:lang w:val="en-US"/>
        </w:rPr>
        <w:t>)</w:t>
      </w:r>
      <w:r>
        <w:rPr>
          <w:rFonts w:ascii="Calibri" w:hAnsi="Calibri" w:cs="Calibri"/>
          <w:lang w:val="en-US"/>
        </w:rPr>
        <w:br/>
      </w:r>
      <w:r>
        <w:rPr>
          <w:rFonts w:ascii="Calibri" w:hAnsi="Calibri" w:cs="Calibri"/>
          <w:lang w:val="en-US"/>
        </w:rPr>
        <w:br/>
        <w:t>Can you explain when you feel very confident providing information and when you don’t? What are examples of this?</w:t>
      </w:r>
      <w:r>
        <w:rPr>
          <w:rFonts w:ascii="Calibri" w:hAnsi="Calibri" w:cs="Calibri"/>
          <w:lang w:val="en-US"/>
        </w:rPr>
        <w:br/>
      </w:r>
    </w:p>
    <w:p w14:paraId="4C9BC004" w14:textId="77777777" w:rsidR="00D84889" w:rsidRDefault="00D84889" w:rsidP="00D84889">
      <w:pPr>
        <w:pStyle w:val="ListParagraph"/>
        <w:numPr>
          <w:ilvl w:val="0"/>
          <w:numId w:val="16"/>
        </w:numPr>
        <w:spacing w:after="120" w:line="240" w:lineRule="auto"/>
        <w:rPr>
          <w:rFonts w:ascii="Calibri" w:hAnsi="Calibri" w:cs="Calibri"/>
          <w:lang w:val="en-US"/>
        </w:rPr>
      </w:pPr>
      <w:r w:rsidRPr="002E7791">
        <w:rPr>
          <w:rFonts w:ascii="Calibri" w:hAnsi="Calibri" w:cs="Calibri"/>
          <w:lang w:val="en-US"/>
        </w:rPr>
        <w:t>What are other</w:t>
      </w:r>
      <w:r>
        <w:rPr>
          <w:rFonts w:ascii="Calibri" w:hAnsi="Calibri" w:cs="Calibri"/>
          <w:lang w:val="en-US"/>
        </w:rPr>
        <w:t xml:space="preserve"> sources where users </w:t>
      </w:r>
      <w:r w:rsidRPr="002E7791">
        <w:rPr>
          <w:rFonts w:ascii="Calibri" w:hAnsi="Calibri" w:cs="Calibri"/>
          <w:lang w:val="en-US"/>
        </w:rPr>
        <w:t>could get information</w:t>
      </w:r>
      <w:r>
        <w:rPr>
          <w:rFonts w:ascii="Calibri" w:hAnsi="Calibri" w:cs="Calibri"/>
          <w:lang w:val="en-US"/>
        </w:rPr>
        <w:t xml:space="preserve"> regarding the question asked? What are the most trusted sources and why?</w:t>
      </w:r>
      <w:r>
        <w:rPr>
          <w:rFonts w:ascii="Calibri" w:hAnsi="Calibri" w:cs="Calibri"/>
          <w:lang w:val="en-US"/>
        </w:rPr>
        <w:br/>
      </w:r>
    </w:p>
    <w:p w14:paraId="0E222AE7" w14:textId="77777777" w:rsidR="00D84889" w:rsidRPr="008E1A1D" w:rsidRDefault="00D84889" w:rsidP="00D84889">
      <w:pPr>
        <w:pStyle w:val="ListParagraph"/>
        <w:numPr>
          <w:ilvl w:val="0"/>
          <w:numId w:val="16"/>
        </w:numPr>
        <w:spacing w:after="120" w:line="240" w:lineRule="auto"/>
        <w:rPr>
          <w:rFonts w:ascii="Calibri" w:hAnsi="Calibri" w:cs="Calibri"/>
          <w:lang w:val="en-US"/>
        </w:rPr>
      </w:pPr>
      <w:r>
        <w:rPr>
          <w:rFonts w:ascii="Calibri" w:hAnsi="Calibri" w:cs="Calibri"/>
          <w:lang w:val="en-US"/>
        </w:rPr>
        <w:t>What kind of other information are users asking for besides the information that you provide?</w:t>
      </w:r>
    </w:p>
    <w:tbl>
      <w:tblPr>
        <w:tblStyle w:val="TableGrid"/>
        <w:tblpPr w:leftFromText="141" w:rightFromText="141" w:vertAnchor="text" w:horzAnchor="margin" w:tblpY="-15"/>
        <w:tblW w:w="15129" w:type="dxa"/>
        <w:tblLayout w:type="fixed"/>
        <w:tblLook w:val="04A0" w:firstRow="1" w:lastRow="0" w:firstColumn="1" w:lastColumn="0" w:noHBand="0" w:noVBand="1"/>
      </w:tblPr>
      <w:tblGrid>
        <w:gridCol w:w="1516"/>
        <w:gridCol w:w="2590"/>
        <w:gridCol w:w="1434"/>
        <w:gridCol w:w="1434"/>
        <w:gridCol w:w="1526"/>
        <w:gridCol w:w="1526"/>
        <w:gridCol w:w="2977"/>
        <w:gridCol w:w="2126"/>
      </w:tblGrid>
      <w:tr w:rsidR="00D84889" w:rsidRPr="0034124F" w14:paraId="2BB3DE02" w14:textId="77777777" w:rsidTr="00D84889">
        <w:trPr>
          <w:trHeight w:val="425"/>
        </w:trPr>
        <w:tc>
          <w:tcPr>
            <w:tcW w:w="15129" w:type="dxa"/>
            <w:gridSpan w:val="8"/>
            <w:shd w:val="clear" w:color="auto" w:fill="D9E2F3" w:themeFill="accent5" w:themeFillTint="33"/>
          </w:tcPr>
          <w:p w14:paraId="4FD4A467" w14:textId="77777777" w:rsidR="00D84889" w:rsidRDefault="00D84889" w:rsidP="00D84889">
            <w:pPr>
              <w:tabs>
                <w:tab w:val="left" w:pos="3226"/>
              </w:tabs>
              <w:rPr>
                <w:rFonts w:cstheme="minorHAnsi"/>
                <w:b/>
                <w:color w:val="000000" w:themeColor="text1"/>
                <w:lang w:val="en-US"/>
              </w:rPr>
            </w:pPr>
          </w:p>
        </w:tc>
      </w:tr>
      <w:tr w:rsidR="00D84889" w:rsidRPr="0034124F" w14:paraId="5C424A65" w14:textId="77777777" w:rsidTr="00D84889">
        <w:trPr>
          <w:trHeight w:val="425"/>
        </w:trPr>
        <w:tc>
          <w:tcPr>
            <w:tcW w:w="1516" w:type="dxa"/>
            <w:vAlign w:val="center"/>
          </w:tcPr>
          <w:p w14:paraId="2E58BD5B" w14:textId="77777777" w:rsidR="00D84889" w:rsidRPr="000C44B0" w:rsidRDefault="00D84889" w:rsidP="00D84889">
            <w:pPr>
              <w:jc w:val="center"/>
              <w:rPr>
                <w:rFonts w:cstheme="minorHAnsi"/>
                <w:b/>
                <w:color w:val="000000" w:themeColor="text1"/>
                <w:lang w:val="en-US"/>
              </w:rPr>
            </w:pPr>
            <w:r>
              <w:rPr>
                <w:rFonts w:cstheme="minorHAnsi"/>
                <w:b/>
                <w:color w:val="000000" w:themeColor="text1"/>
                <w:lang w:val="en-US"/>
              </w:rPr>
              <w:t>a. Who</w:t>
            </w:r>
          </w:p>
        </w:tc>
        <w:tc>
          <w:tcPr>
            <w:tcW w:w="2590" w:type="dxa"/>
            <w:vAlign w:val="center"/>
          </w:tcPr>
          <w:p w14:paraId="1D65229A" w14:textId="77777777" w:rsidR="00D84889" w:rsidRPr="000C44B0" w:rsidRDefault="00D84889" w:rsidP="00D84889">
            <w:pPr>
              <w:jc w:val="center"/>
              <w:rPr>
                <w:rFonts w:cstheme="minorHAnsi"/>
                <w:b/>
                <w:color w:val="000000" w:themeColor="text1"/>
                <w:lang w:val="en-US"/>
              </w:rPr>
            </w:pPr>
            <w:r>
              <w:rPr>
                <w:rFonts w:cstheme="minorHAnsi"/>
                <w:b/>
                <w:color w:val="000000" w:themeColor="text1"/>
                <w:lang w:val="en-US"/>
              </w:rPr>
              <w:t>b</w:t>
            </w:r>
            <w:r w:rsidRPr="000C44B0">
              <w:rPr>
                <w:rFonts w:cstheme="minorHAnsi"/>
                <w:b/>
                <w:color w:val="000000" w:themeColor="text1"/>
                <w:lang w:val="en-US"/>
              </w:rPr>
              <w:t xml:space="preserve">. </w:t>
            </w:r>
            <w:r>
              <w:rPr>
                <w:rFonts w:cstheme="minorHAnsi"/>
                <w:b/>
                <w:color w:val="000000" w:themeColor="text1"/>
                <w:lang w:val="en-US"/>
              </w:rPr>
              <w:t>Common questions</w:t>
            </w:r>
          </w:p>
        </w:tc>
        <w:tc>
          <w:tcPr>
            <w:tcW w:w="1434" w:type="dxa"/>
            <w:vAlign w:val="center"/>
          </w:tcPr>
          <w:p w14:paraId="4BED3FEB" w14:textId="77777777" w:rsidR="00D84889" w:rsidRDefault="00D84889" w:rsidP="00D84889">
            <w:pPr>
              <w:jc w:val="center"/>
              <w:rPr>
                <w:rFonts w:cstheme="minorHAnsi"/>
                <w:b/>
                <w:color w:val="000000" w:themeColor="text1"/>
                <w:lang w:val="en-US"/>
              </w:rPr>
            </w:pPr>
            <w:r>
              <w:rPr>
                <w:rFonts w:cstheme="minorHAnsi"/>
                <w:b/>
                <w:color w:val="000000" w:themeColor="text1"/>
                <w:lang w:val="en-US"/>
              </w:rPr>
              <w:t>c. Different</w:t>
            </w:r>
          </w:p>
        </w:tc>
        <w:tc>
          <w:tcPr>
            <w:tcW w:w="1434" w:type="dxa"/>
            <w:shd w:val="clear" w:color="auto" w:fill="auto"/>
            <w:vAlign w:val="center"/>
          </w:tcPr>
          <w:p w14:paraId="67B9E945" w14:textId="77777777" w:rsidR="00D84889" w:rsidRPr="000C44B0" w:rsidRDefault="00D84889" w:rsidP="00D84889">
            <w:pPr>
              <w:jc w:val="center"/>
              <w:rPr>
                <w:rFonts w:cstheme="minorHAnsi"/>
                <w:b/>
                <w:color w:val="000000" w:themeColor="text1"/>
                <w:lang w:val="en-US"/>
              </w:rPr>
            </w:pPr>
            <w:r>
              <w:rPr>
                <w:rFonts w:cstheme="minorHAnsi"/>
                <w:b/>
                <w:color w:val="000000" w:themeColor="text1"/>
                <w:lang w:val="en-US"/>
              </w:rPr>
              <w:t>d</w:t>
            </w:r>
            <w:r w:rsidRPr="000C44B0">
              <w:rPr>
                <w:rFonts w:cstheme="minorHAnsi"/>
                <w:b/>
                <w:color w:val="000000" w:themeColor="text1"/>
                <w:lang w:val="en-US"/>
              </w:rPr>
              <w:t xml:space="preserve">. </w:t>
            </w:r>
            <w:r>
              <w:rPr>
                <w:rFonts w:cstheme="minorHAnsi"/>
                <w:b/>
                <w:color w:val="000000" w:themeColor="text1"/>
                <w:lang w:val="en-US"/>
              </w:rPr>
              <w:t>Address</w:t>
            </w:r>
          </w:p>
        </w:tc>
        <w:tc>
          <w:tcPr>
            <w:tcW w:w="1526" w:type="dxa"/>
            <w:vAlign w:val="center"/>
          </w:tcPr>
          <w:p w14:paraId="6236E02B" w14:textId="77777777" w:rsidR="00D84889" w:rsidRDefault="00D84889" w:rsidP="00D84889">
            <w:pPr>
              <w:jc w:val="center"/>
              <w:rPr>
                <w:rFonts w:cstheme="minorHAnsi"/>
                <w:b/>
                <w:color w:val="000000" w:themeColor="text1"/>
                <w:lang w:val="en-US"/>
              </w:rPr>
            </w:pPr>
            <w:r>
              <w:rPr>
                <w:rFonts w:cstheme="minorHAnsi"/>
                <w:b/>
                <w:color w:val="000000" w:themeColor="text1"/>
                <w:lang w:val="en-US"/>
              </w:rPr>
              <w:t>e</w:t>
            </w:r>
            <w:r w:rsidRPr="000C44B0">
              <w:rPr>
                <w:rFonts w:cstheme="minorHAnsi"/>
                <w:b/>
                <w:color w:val="000000" w:themeColor="text1"/>
                <w:lang w:val="en-US"/>
              </w:rPr>
              <w:t xml:space="preserve">. </w:t>
            </w:r>
            <w:r>
              <w:rPr>
                <w:rFonts w:cstheme="minorHAnsi"/>
                <w:b/>
                <w:color w:val="000000" w:themeColor="text1"/>
                <w:lang w:val="en-US"/>
              </w:rPr>
              <w:t>Actual usage</w:t>
            </w:r>
          </w:p>
        </w:tc>
        <w:tc>
          <w:tcPr>
            <w:tcW w:w="1526" w:type="dxa"/>
            <w:vAlign w:val="center"/>
          </w:tcPr>
          <w:p w14:paraId="6E42C53C" w14:textId="77777777" w:rsidR="00D84889" w:rsidRPr="000C44B0" w:rsidRDefault="00D84889" w:rsidP="00D84889">
            <w:pPr>
              <w:jc w:val="center"/>
              <w:rPr>
                <w:rFonts w:cstheme="minorHAnsi"/>
                <w:b/>
                <w:color w:val="000000" w:themeColor="text1"/>
                <w:lang w:val="en-US"/>
              </w:rPr>
            </w:pPr>
            <w:r>
              <w:rPr>
                <w:rFonts w:cstheme="minorHAnsi"/>
                <w:b/>
                <w:color w:val="000000" w:themeColor="text1"/>
                <w:lang w:val="en-US"/>
              </w:rPr>
              <w:t>f</w:t>
            </w:r>
            <w:r w:rsidRPr="000C44B0">
              <w:rPr>
                <w:rFonts w:cstheme="minorHAnsi"/>
                <w:b/>
                <w:color w:val="000000" w:themeColor="text1"/>
                <w:lang w:val="en-US"/>
              </w:rPr>
              <w:t>. Confidence</w:t>
            </w:r>
          </w:p>
        </w:tc>
        <w:tc>
          <w:tcPr>
            <w:tcW w:w="2977" w:type="dxa"/>
            <w:vAlign w:val="center"/>
          </w:tcPr>
          <w:p w14:paraId="1295730E" w14:textId="77777777" w:rsidR="00D84889" w:rsidRPr="000C44B0" w:rsidRDefault="00D84889" w:rsidP="00D84889">
            <w:pPr>
              <w:jc w:val="center"/>
              <w:rPr>
                <w:rFonts w:cstheme="minorHAnsi"/>
                <w:b/>
                <w:color w:val="000000" w:themeColor="text1"/>
                <w:lang w:val="en-US"/>
              </w:rPr>
            </w:pPr>
            <w:r>
              <w:rPr>
                <w:rFonts w:cstheme="minorHAnsi"/>
                <w:b/>
                <w:color w:val="000000" w:themeColor="text1"/>
                <w:lang w:val="en-US"/>
              </w:rPr>
              <w:t>g</w:t>
            </w:r>
            <w:r w:rsidRPr="000C44B0">
              <w:rPr>
                <w:rFonts w:cstheme="minorHAnsi"/>
                <w:b/>
                <w:color w:val="000000" w:themeColor="text1"/>
                <w:lang w:val="en-US"/>
              </w:rPr>
              <w:t>. other sources</w:t>
            </w:r>
          </w:p>
        </w:tc>
        <w:tc>
          <w:tcPr>
            <w:tcW w:w="2126" w:type="dxa"/>
            <w:vAlign w:val="center"/>
          </w:tcPr>
          <w:p w14:paraId="0A6B9510" w14:textId="77777777" w:rsidR="00D84889" w:rsidRPr="000C44B0" w:rsidRDefault="00D84889" w:rsidP="00D84889">
            <w:pPr>
              <w:jc w:val="center"/>
              <w:rPr>
                <w:rFonts w:cstheme="minorHAnsi"/>
                <w:b/>
                <w:color w:val="000000" w:themeColor="text1"/>
                <w:lang w:val="en-US"/>
              </w:rPr>
            </w:pPr>
            <w:r>
              <w:rPr>
                <w:rFonts w:cstheme="minorHAnsi"/>
                <w:b/>
                <w:color w:val="000000" w:themeColor="text1"/>
                <w:lang w:val="en-US"/>
              </w:rPr>
              <w:t>h. Other info requested by users</w:t>
            </w:r>
          </w:p>
        </w:tc>
      </w:tr>
      <w:tr w:rsidR="00D84889" w:rsidRPr="0034124F" w14:paraId="7F313181" w14:textId="77777777" w:rsidTr="00D84889">
        <w:trPr>
          <w:trHeight w:val="537"/>
        </w:trPr>
        <w:tc>
          <w:tcPr>
            <w:tcW w:w="1516" w:type="dxa"/>
          </w:tcPr>
          <w:p w14:paraId="762CFEBF" w14:textId="77777777" w:rsidR="00D84889" w:rsidRPr="000C44B0" w:rsidRDefault="00D84889" w:rsidP="00D84889">
            <w:pPr>
              <w:pStyle w:val="ListParagraph"/>
              <w:ind w:left="0"/>
              <w:jc w:val="center"/>
              <w:rPr>
                <w:rFonts w:cstheme="minorHAnsi"/>
                <w:color w:val="000000" w:themeColor="text1"/>
                <w:lang w:val="en-US"/>
              </w:rPr>
            </w:pPr>
          </w:p>
        </w:tc>
        <w:tc>
          <w:tcPr>
            <w:tcW w:w="2590" w:type="dxa"/>
          </w:tcPr>
          <w:p w14:paraId="3735E178" w14:textId="77777777" w:rsidR="00D84889" w:rsidRPr="000D494B" w:rsidRDefault="00D84889" w:rsidP="00D84889">
            <w:pPr>
              <w:pStyle w:val="ListParagraph"/>
              <w:ind w:left="0"/>
              <w:rPr>
                <w:rFonts w:cstheme="minorHAnsi"/>
                <w:color w:val="000000" w:themeColor="text1"/>
                <w:lang w:val="en-US"/>
              </w:rPr>
            </w:pPr>
          </w:p>
          <w:p w14:paraId="29178AA4" w14:textId="77777777" w:rsidR="00D84889" w:rsidRPr="000D494B" w:rsidRDefault="00D84889" w:rsidP="00D84889">
            <w:pPr>
              <w:pStyle w:val="ListParagraph"/>
              <w:ind w:left="0"/>
              <w:jc w:val="center"/>
              <w:rPr>
                <w:rFonts w:cstheme="minorHAnsi"/>
                <w:color w:val="000000" w:themeColor="text1"/>
                <w:lang w:val="en-US"/>
              </w:rPr>
            </w:pPr>
          </w:p>
        </w:tc>
        <w:tc>
          <w:tcPr>
            <w:tcW w:w="1434" w:type="dxa"/>
          </w:tcPr>
          <w:p w14:paraId="072E8B73" w14:textId="77777777" w:rsidR="00D84889" w:rsidRPr="008E1A1D" w:rsidRDefault="00D84889" w:rsidP="00D84889">
            <w:pPr>
              <w:pStyle w:val="ListParagraph"/>
              <w:ind w:left="0"/>
              <w:jc w:val="center"/>
              <w:rPr>
                <w:rFonts w:cstheme="minorHAnsi"/>
                <w:color w:val="000000" w:themeColor="text1"/>
                <w:lang w:val="en-US"/>
              </w:rPr>
            </w:pPr>
          </w:p>
        </w:tc>
        <w:tc>
          <w:tcPr>
            <w:tcW w:w="1434" w:type="dxa"/>
            <w:shd w:val="clear" w:color="auto" w:fill="auto"/>
            <w:vAlign w:val="center"/>
          </w:tcPr>
          <w:p w14:paraId="1FA87466" w14:textId="77777777" w:rsidR="00D84889" w:rsidRPr="008E1A1D" w:rsidRDefault="00D84889" w:rsidP="00D84889">
            <w:pPr>
              <w:pStyle w:val="ListParagraph"/>
              <w:ind w:left="0"/>
              <w:jc w:val="center"/>
              <w:rPr>
                <w:rFonts w:cstheme="minorHAnsi"/>
                <w:color w:val="000000" w:themeColor="text1"/>
                <w:lang w:val="en-US"/>
              </w:rPr>
            </w:pPr>
          </w:p>
        </w:tc>
        <w:tc>
          <w:tcPr>
            <w:tcW w:w="1526" w:type="dxa"/>
          </w:tcPr>
          <w:p w14:paraId="1C863AAF" w14:textId="77777777" w:rsidR="00D84889" w:rsidRPr="0029542D" w:rsidRDefault="00D84889" w:rsidP="00D84889">
            <w:pPr>
              <w:pStyle w:val="ListParagraph"/>
              <w:ind w:left="0"/>
              <w:jc w:val="center"/>
              <w:rPr>
                <w:rFonts w:cstheme="minorHAnsi"/>
                <w:color w:val="000000" w:themeColor="text1"/>
                <w:lang w:val="en-US"/>
              </w:rPr>
            </w:pPr>
          </w:p>
        </w:tc>
        <w:tc>
          <w:tcPr>
            <w:tcW w:w="1526" w:type="dxa"/>
            <w:vAlign w:val="center"/>
          </w:tcPr>
          <w:p w14:paraId="648605F1" w14:textId="77777777" w:rsidR="00D84889" w:rsidRPr="0029542D" w:rsidRDefault="00D84889" w:rsidP="00D84889">
            <w:pPr>
              <w:pStyle w:val="ListParagraph"/>
              <w:ind w:left="0"/>
              <w:jc w:val="center"/>
              <w:rPr>
                <w:rFonts w:cstheme="minorHAnsi"/>
                <w:color w:val="000000" w:themeColor="text1"/>
                <w:lang w:val="en-US"/>
              </w:rPr>
            </w:pPr>
          </w:p>
        </w:tc>
        <w:tc>
          <w:tcPr>
            <w:tcW w:w="2977" w:type="dxa"/>
          </w:tcPr>
          <w:p w14:paraId="049EDB80" w14:textId="77777777" w:rsidR="00D84889" w:rsidRPr="0029542D" w:rsidRDefault="00D84889" w:rsidP="00D84889">
            <w:pPr>
              <w:pStyle w:val="ListParagraph"/>
              <w:ind w:left="0"/>
              <w:jc w:val="center"/>
              <w:rPr>
                <w:rFonts w:cstheme="minorHAnsi"/>
                <w:color w:val="000000" w:themeColor="text1"/>
                <w:lang w:val="en-US"/>
              </w:rPr>
            </w:pPr>
          </w:p>
        </w:tc>
        <w:tc>
          <w:tcPr>
            <w:tcW w:w="2126" w:type="dxa"/>
          </w:tcPr>
          <w:p w14:paraId="5D577505" w14:textId="77777777" w:rsidR="00D84889" w:rsidRPr="0029542D" w:rsidRDefault="00D84889" w:rsidP="00D84889">
            <w:pPr>
              <w:pStyle w:val="ListParagraph"/>
              <w:ind w:left="0"/>
              <w:jc w:val="center"/>
              <w:rPr>
                <w:rFonts w:cstheme="minorHAnsi"/>
                <w:color w:val="000000" w:themeColor="text1"/>
                <w:lang w:val="en-US"/>
              </w:rPr>
            </w:pPr>
          </w:p>
        </w:tc>
      </w:tr>
      <w:tr w:rsidR="00D84889" w:rsidRPr="0034124F" w14:paraId="38E9FC48" w14:textId="77777777" w:rsidTr="00D84889">
        <w:trPr>
          <w:trHeight w:val="537"/>
        </w:trPr>
        <w:tc>
          <w:tcPr>
            <w:tcW w:w="1516" w:type="dxa"/>
          </w:tcPr>
          <w:p w14:paraId="1D452943" w14:textId="77777777" w:rsidR="00D84889" w:rsidRPr="0029542D" w:rsidRDefault="00D84889" w:rsidP="00D84889">
            <w:pPr>
              <w:pStyle w:val="ListParagraph"/>
              <w:ind w:left="0"/>
              <w:jc w:val="center"/>
              <w:rPr>
                <w:rFonts w:cstheme="minorHAnsi"/>
                <w:color w:val="000000" w:themeColor="text1"/>
                <w:lang w:val="en-US"/>
              </w:rPr>
            </w:pPr>
          </w:p>
        </w:tc>
        <w:tc>
          <w:tcPr>
            <w:tcW w:w="2590" w:type="dxa"/>
          </w:tcPr>
          <w:p w14:paraId="014CAB83" w14:textId="77777777" w:rsidR="00D84889" w:rsidRPr="0029542D" w:rsidRDefault="00D84889" w:rsidP="00D84889">
            <w:pPr>
              <w:pStyle w:val="ListParagraph"/>
              <w:ind w:left="0"/>
              <w:rPr>
                <w:rFonts w:cstheme="minorHAnsi"/>
                <w:color w:val="000000" w:themeColor="text1"/>
                <w:lang w:val="en-US"/>
              </w:rPr>
            </w:pPr>
          </w:p>
          <w:p w14:paraId="755C6E98" w14:textId="77777777" w:rsidR="00D84889" w:rsidRPr="0029542D" w:rsidRDefault="00D84889" w:rsidP="00D84889">
            <w:pPr>
              <w:pStyle w:val="ListParagraph"/>
              <w:ind w:left="0"/>
              <w:jc w:val="center"/>
              <w:rPr>
                <w:rFonts w:cstheme="minorHAnsi"/>
                <w:color w:val="000000" w:themeColor="text1"/>
                <w:lang w:val="en-US"/>
              </w:rPr>
            </w:pPr>
          </w:p>
        </w:tc>
        <w:tc>
          <w:tcPr>
            <w:tcW w:w="1434" w:type="dxa"/>
          </w:tcPr>
          <w:p w14:paraId="760BAB49" w14:textId="77777777" w:rsidR="00D84889" w:rsidRPr="0029542D" w:rsidRDefault="00D84889" w:rsidP="00D84889">
            <w:pPr>
              <w:pStyle w:val="ListParagraph"/>
              <w:ind w:left="0"/>
              <w:jc w:val="center"/>
              <w:rPr>
                <w:rFonts w:cstheme="minorHAnsi"/>
                <w:color w:val="000000" w:themeColor="text1"/>
                <w:lang w:val="en-US"/>
              </w:rPr>
            </w:pPr>
          </w:p>
        </w:tc>
        <w:tc>
          <w:tcPr>
            <w:tcW w:w="1434" w:type="dxa"/>
            <w:shd w:val="clear" w:color="auto" w:fill="auto"/>
            <w:vAlign w:val="center"/>
          </w:tcPr>
          <w:p w14:paraId="38B714D1" w14:textId="77777777" w:rsidR="00D84889" w:rsidRPr="0029542D" w:rsidRDefault="00D84889" w:rsidP="00D84889">
            <w:pPr>
              <w:pStyle w:val="ListParagraph"/>
              <w:ind w:left="0"/>
              <w:jc w:val="center"/>
              <w:rPr>
                <w:rFonts w:cstheme="minorHAnsi"/>
                <w:color w:val="000000" w:themeColor="text1"/>
                <w:lang w:val="en-US"/>
              </w:rPr>
            </w:pPr>
          </w:p>
        </w:tc>
        <w:tc>
          <w:tcPr>
            <w:tcW w:w="1526" w:type="dxa"/>
          </w:tcPr>
          <w:p w14:paraId="62A67528" w14:textId="77777777" w:rsidR="00D84889" w:rsidRPr="0029542D" w:rsidRDefault="00D84889" w:rsidP="00D84889">
            <w:pPr>
              <w:pStyle w:val="ListParagraph"/>
              <w:ind w:left="0"/>
              <w:jc w:val="center"/>
              <w:rPr>
                <w:rFonts w:cstheme="minorHAnsi"/>
                <w:color w:val="000000" w:themeColor="text1"/>
                <w:lang w:val="en-US"/>
              </w:rPr>
            </w:pPr>
          </w:p>
        </w:tc>
        <w:tc>
          <w:tcPr>
            <w:tcW w:w="1526" w:type="dxa"/>
            <w:vAlign w:val="center"/>
          </w:tcPr>
          <w:p w14:paraId="26E97A91" w14:textId="77777777" w:rsidR="00D84889" w:rsidRPr="008C4584" w:rsidRDefault="00D84889" w:rsidP="00D84889">
            <w:pPr>
              <w:pStyle w:val="ListParagraph"/>
              <w:ind w:left="0"/>
              <w:jc w:val="center"/>
              <w:rPr>
                <w:rFonts w:cstheme="minorHAnsi"/>
                <w:color w:val="000000" w:themeColor="text1"/>
                <w:lang w:val="en-US"/>
              </w:rPr>
            </w:pPr>
          </w:p>
        </w:tc>
        <w:tc>
          <w:tcPr>
            <w:tcW w:w="2977" w:type="dxa"/>
          </w:tcPr>
          <w:p w14:paraId="660FC9E4" w14:textId="77777777" w:rsidR="00D84889" w:rsidRPr="008C4584" w:rsidRDefault="00D84889" w:rsidP="00D84889">
            <w:pPr>
              <w:pStyle w:val="ListParagraph"/>
              <w:ind w:left="0"/>
              <w:jc w:val="center"/>
              <w:rPr>
                <w:rFonts w:cstheme="minorHAnsi"/>
                <w:color w:val="000000" w:themeColor="text1"/>
                <w:lang w:val="en-US"/>
              </w:rPr>
            </w:pPr>
          </w:p>
        </w:tc>
        <w:tc>
          <w:tcPr>
            <w:tcW w:w="2126" w:type="dxa"/>
          </w:tcPr>
          <w:p w14:paraId="06C11908" w14:textId="77777777" w:rsidR="00D84889" w:rsidRPr="008C4584" w:rsidRDefault="00D84889" w:rsidP="00D84889">
            <w:pPr>
              <w:pStyle w:val="ListParagraph"/>
              <w:ind w:left="0"/>
              <w:jc w:val="center"/>
              <w:rPr>
                <w:rFonts w:cstheme="minorHAnsi"/>
                <w:color w:val="000000" w:themeColor="text1"/>
                <w:lang w:val="en-US"/>
              </w:rPr>
            </w:pPr>
          </w:p>
        </w:tc>
      </w:tr>
      <w:tr w:rsidR="00D84889" w:rsidRPr="0034124F" w14:paraId="74D1981A" w14:textId="77777777" w:rsidTr="00D84889">
        <w:trPr>
          <w:trHeight w:val="537"/>
        </w:trPr>
        <w:tc>
          <w:tcPr>
            <w:tcW w:w="1516" w:type="dxa"/>
          </w:tcPr>
          <w:p w14:paraId="03802EBA" w14:textId="77777777" w:rsidR="00D84889" w:rsidRPr="008C4584" w:rsidRDefault="00D84889" w:rsidP="00D84889">
            <w:pPr>
              <w:pStyle w:val="ListParagraph"/>
              <w:ind w:left="0"/>
              <w:jc w:val="center"/>
              <w:rPr>
                <w:rFonts w:cstheme="minorHAnsi"/>
                <w:color w:val="000000" w:themeColor="text1"/>
                <w:lang w:val="en-US"/>
              </w:rPr>
            </w:pPr>
          </w:p>
        </w:tc>
        <w:tc>
          <w:tcPr>
            <w:tcW w:w="2590" w:type="dxa"/>
          </w:tcPr>
          <w:p w14:paraId="678D3D81" w14:textId="77777777" w:rsidR="00D84889" w:rsidRPr="008C4584" w:rsidRDefault="00D84889" w:rsidP="00D84889">
            <w:pPr>
              <w:pStyle w:val="ListParagraph"/>
              <w:ind w:left="0"/>
              <w:rPr>
                <w:rFonts w:cstheme="minorHAnsi"/>
                <w:color w:val="000000" w:themeColor="text1"/>
                <w:lang w:val="en-US"/>
              </w:rPr>
            </w:pPr>
          </w:p>
          <w:p w14:paraId="307D76F3" w14:textId="77777777" w:rsidR="00D84889" w:rsidRPr="008C4584" w:rsidRDefault="00D84889" w:rsidP="00D84889">
            <w:pPr>
              <w:pStyle w:val="ListParagraph"/>
              <w:ind w:left="0"/>
              <w:jc w:val="center"/>
              <w:rPr>
                <w:rFonts w:cstheme="minorHAnsi"/>
                <w:color w:val="000000" w:themeColor="text1"/>
                <w:lang w:val="en-US"/>
              </w:rPr>
            </w:pPr>
          </w:p>
        </w:tc>
        <w:tc>
          <w:tcPr>
            <w:tcW w:w="1434" w:type="dxa"/>
          </w:tcPr>
          <w:p w14:paraId="58491022" w14:textId="77777777" w:rsidR="00D84889" w:rsidRPr="008C4584" w:rsidRDefault="00D84889" w:rsidP="00D84889">
            <w:pPr>
              <w:pStyle w:val="ListParagraph"/>
              <w:ind w:left="0"/>
              <w:jc w:val="center"/>
              <w:rPr>
                <w:rFonts w:cstheme="minorHAnsi"/>
                <w:color w:val="000000" w:themeColor="text1"/>
                <w:lang w:val="en-US"/>
              </w:rPr>
            </w:pPr>
          </w:p>
        </w:tc>
        <w:tc>
          <w:tcPr>
            <w:tcW w:w="1434" w:type="dxa"/>
            <w:shd w:val="clear" w:color="auto" w:fill="auto"/>
            <w:vAlign w:val="center"/>
          </w:tcPr>
          <w:p w14:paraId="05FCC99D" w14:textId="77777777" w:rsidR="00D84889" w:rsidRPr="008C4584" w:rsidRDefault="00D84889" w:rsidP="00D84889">
            <w:pPr>
              <w:pStyle w:val="ListParagraph"/>
              <w:ind w:left="0"/>
              <w:jc w:val="center"/>
              <w:rPr>
                <w:rFonts w:cstheme="minorHAnsi"/>
                <w:color w:val="000000" w:themeColor="text1"/>
                <w:lang w:val="en-US"/>
              </w:rPr>
            </w:pPr>
          </w:p>
        </w:tc>
        <w:tc>
          <w:tcPr>
            <w:tcW w:w="1526" w:type="dxa"/>
          </w:tcPr>
          <w:p w14:paraId="4DCF36AB" w14:textId="77777777" w:rsidR="00D84889" w:rsidRPr="008C4584" w:rsidRDefault="00D84889" w:rsidP="00D84889">
            <w:pPr>
              <w:pStyle w:val="ListParagraph"/>
              <w:ind w:left="0"/>
              <w:jc w:val="center"/>
              <w:rPr>
                <w:rFonts w:cstheme="minorHAnsi"/>
                <w:color w:val="000000" w:themeColor="text1"/>
                <w:lang w:val="en-US"/>
              </w:rPr>
            </w:pPr>
          </w:p>
        </w:tc>
        <w:tc>
          <w:tcPr>
            <w:tcW w:w="1526" w:type="dxa"/>
            <w:vAlign w:val="center"/>
          </w:tcPr>
          <w:p w14:paraId="21712586" w14:textId="77777777" w:rsidR="00D84889" w:rsidRPr="008C4584" w:rsidRDefault="00D84889" w:rsidP="00D84889">
            <w:pPr>
              <w:pStyle w:val="ListParagraph"/>
              <w:ind w:left="0"/>
              <w:jc w:val="center"/>
              <w:rPr>
                <w:rFonts w:cstheme="minorHAnsi"/>
                <w:color w:val="000000" w:themeColor="text1"/>
                <w:lang w:val="en-US"/>
              </w:rPr>
            </w:pPr>
          </w:p>
        </w:tc>
        <w:tc>
          <w:tcPr>
            <w:tcW w:w="2977" w:type="dxa"/>
          </w:tcPr>
          <w:p w14:paraId="0CB952A2" w14:textId="77777777" w:rsidR="00D84889" w:rsidRPr="008C4584" w:rsidRDefault="00D84889" w:rsidP="00D84889">
            <w:pPr>
              <w:pStyle w:val="ListParagraph"/>
              <w:ind w:left="0"/>
              <w:jc w:val="center"/>
              <w:rPr>
                <w:rFonts w:cstheme="minorHAnsi"/>
                <w:color w:val="000000" w:themeColor="text1"/>
                <w:lang w:val="en-US"/>
              </w:rPr>
            </w:pPr>
          </w:p>
        </w:tc>
        <w:tc>
          <w:tcPr>
            <w:tcW w:w="2126" w:type="dxa"/>
          </w:tcPr>
          <w:p w14:paraId="3CA3D93C" w14:textId="77777777" w:rsidR="00D84889" w:rsidRPr="008C4584" w:rsidRDefault="00D84889" w:rsidP="00D84889">
            <w:pPr>
              <w:pStyle w:val="ListParagraph"/>
              <w:ind w:left="0"/>
              <w:jc w:val="center"/>
              <w:rPr>
                <w:rFonts w:cstheme="minorHAnsi"/>
                <w:color w:val="000000" w:themeColor="text1"/>
                <w:lang w:val="en-US"/>
              </w:rPr>
            </w:pPr>
          </w:p>
        </w:tc>
      </w:tr>
    </w:tbl>
    <w:p w14:paraId="27C51E53" w14:textId="77777777" w:rsidR="00D84889" w:rsidRDefault="00D84889" w:rsidP="00D84889">
      <w:pPr>
        <w:spacing w:line="240" w:lineRule="auto"/>
        <w:jc w:val="both"/>
        <w:rPr>
          <w:lang w:val="en-US"/>
        </w:rPr>
      </w:pPr>
    </w:p>
    <w:p w14:paraId="502919D0" w14:textId="77777777" w:rsidR="00D84889" w:rsidRDefault="00D84889" w:rsidP="00D84889">
      <w:pPr>
        <w:rPr>
          <w:rFonts w:cstheme="minorHAnsi"/>
          <w:lang w:val="en-US"/>
        </w:rPr>
      </w:pPr>
      <w:r>
        <w:rPr>
          <w:rFonts w:cstheme="minorHAnsi"/>
          <w:lang w:val="en-US"/>
        </w:rPr>
        <w:br/>
        <w:t>2. When disseminating  information, how do you adapt it to make the information is as useful as possible for clients/farmers?</w:t>
      </w:r>
    </w:p>
    <w:tbl>
      <w:tblPr>
        <w:tblStyle w:val="TableGrid"/>
        <w:tblW w:w="0" w:type="auto"/>
        <w:tblLook w:val="04A0" w:firstRow="1" w:lastRow="0" w:firstColumn="1" w:lastColumn="0" w:noHBand="0" w:noVBand="1"/>
      </w:tblPr>
      <w:tblGrid>
        <w:gridCol w:w="13948"/>
      </w:tblGrid>
      <w:tr w:rsidR="00D84889" w:rsidRPr="0034124F" w14:paraId="71B151AA" w14:textId="77777777" w:rsidTr="00D84889">
        <w:tc>
          <w:tcPr>
            <w:tcW w:w="13948" w:type="dxa"/>
          </w:tcPr>
          <w:p w14:paraId="53D01B3A" w14:textId="77777777" w:rsidR="00D84889" w:rsidRDefault="00D84889" w:rsidP="00D84889">
            <w:pPr>
              <w:rPr>
                <w:rFonts w:cstheme="minorHAnsi"/>
                <w:lang w:val="en-US"/>
              </w:rPr>
            </w:pPr>
          </w:p>
        </w:tc>
      </w:tr>
    </w:tbl>
    <w:p w14:paraId="3A96DF8B" w14:textId="77777777" w:rsidR="00D84889" w:rsidRPr="004F19E3" w:rsidRDefault="00D84889" w:rsidP="00D84889">
      <w:pPr>
        <w:rPr>
          <w:rFonts w:cstheme="minorHAnsi"/>
          <w:lang w:val="en-US"/>
        </w:rPr>
      </w:pPr>
      <w:r>
        <w:rPr>
          <w:rFonts w:cstheme="minorHAnsi"/>
          <w:lang w:val="en-US"/>
        </w:rPr>
        <w:br/>
      </w:r>
      <w:r>
        <w:rPr>
          <w:rFonts w:cstheme="minorHAnsi"/>
          <w:lang w:val="en-US"/>
        </w:rPr>
        <w:br/>
        <w:t xml:space="preserve">3. How do you take into account the </w:t>
      </w:r>
      <w:r w:rsidRPr="00EA1028">
        <w:rPr>
          <w:rFonts w:cstheme="minorHAnsi"/>
          <w:b/>
          <w:lang w:val="en-US"/>
        </w:rPr>
        <w:t>diversity among farmers</w:t>
      </w:r>
      <w:r>
        <w:rPr>
          <w:rFonts w:cstheme="minorHAnsi"/>
          <w:b/>
          <w:lang w:val="en-US"/>
        </w:rPr>
        <w:t xml:space="preserve"> </w:t>
      </w:r>
      <w:r>
        <w:rPr>
          <w:rFonts w:cstheme="minorHAnsi"/>
          <w:lang w:val="en-US"/>
        </w:rPr>
        <w:t>when providing information  (big/small, male/ female, food/cash, young/old, literacy, organized or not)</w:t>
      </w:r>
      <w:r w:rsidRPr="00666558">
        <w:rPr>
          <w:rFonts w:cstheme="minorHAnsi"/>
          <w:lang w:val="en-US"/>
        </w:rPr>
        <w:t xml:space="preserve"> </w:t>
      </w:r>
      <w:r>
        <w:rPr>
          <w:rFonts w:cstheme="minorHAnsi"/>
          <w:lang w:val="en-US"/>
        </w:rPr>
        <w:t xml:space="preserve"> </w:t>
      </w:r>
      <w:r>
        <w:rPr>
          <w:rFonts w:cstheme="minorHAnsi"/>
          <w:lang w:val="en-US"/>
        </w:rPr>
        <w:tab/>
        <w:t xml:space="preserve">Yes / No </w:t>
      </w:r>
      <w:r w:rsidRPr="004F19E3">
        <w:rPr>
          <w:rFonts w:cstheme="minorHAnsi"/>
          <w:lang w:val="en-US"/>
        </w:rPr>
        <w:t>If yes, how?</w:t>
      </w:r>
    </w:p>
    <w:tbl>
      <w:tblPr>
        <w:tblStyle w:val="TableGrid"/>
        <w:tblW w:w="14000" w:type="dxa"/>
        <w:tblInd w:w="-113" w:type="dxa"/>
        <w:tblLook w:val="04A0" w:firstRow="1" w:lastRow="0" w:firstColumn="1" w:lastColumn="0" w:noHBand="0" w:noVBand="1"/>
      </w:tblPr>
      <w:tblGrid>
        <w:gridCol w:w="14000"/>
      </w:tblGrid>
      <w:tr w:rsidR="00D84889" w:rsidRPr="0034124F" w14:paraId="39228ED9" w14:textId="77777777" w:rsidTr="00D84889">
        <w:tc>
          <w:tcPr>
            <w:tcW w:w="14000" w:type="dxa"/>
          </w:tcPr>
          <w:p w14:paraId="490AA9D8" w14:textId="77777777" w:rsidR="00D84889" w:rsidRPr="004F19E3" w:rsidRDefault="00D84889" w:rsidP="00D84889">
            <w:pPr>
              <w:pStyle w:val="ListParagraph"/>
              <w:ind w:left="0"/>
              <w:rPr>
                <w:rFonts w:cstheme="minorHAnsi"/>
                <w:lang w:val="en-US"/>
              </w:rPr>
            </w:pPr>
            <w:r w:rsidRPr="004F19E3">
              <w:rPr>
                <w:rFonts w:cstheme="minorHAnsi"/>
                <w:lang w:val="en-US"/>
              </w:rPr>
              <w:br/>
            </w:r>
          </w:p>
        </w:tc>
      </w:tr>
    </w:tbl>
    <w:p w14:paraId="7DCEEA54" w14:textId="77777777" w:rsidR="00D84889" w:rsidRDefault="00D84889" w:rsidP="00D84889">
      <w:pPr>
        <w:spacing w:line="240" w:lineRule="auto"/>
        <w:rPr>
          <w:lang w:val="en-US"/>
        </w:rPr>
      </w:pPr>
      <w:r>
        <w:rPr>
          <w:rFonts w:cstheme="minorHAnsi"/>
          <w:lang w:val="en-US"/>
        </w:rPr>
        <w:br/>
      </w:r>
      <w:r>
        <w:rPr>
          <w:lang w:val="en-US"/>
        </w:rPr>
        <w:t xml:space="preserve">4. Do you have </w:t>
      </w:r>
      <w:r w:rsidRPr="008C4584">
        <w:rPr>
          <w:lang w:val="en-US"/>
        </w:rPr>
        <w:t>mechanisms</w:t>
      </w:r>
      <w:r>
        <w:rPr>
          <w:lang w:val="en-US"/>
        </w:rPr>
        <w:t xml:space="preserve"> in place that allow users to give </w:t>
      </w:r>
      <w:r w:rsidRPr="0026504E">
        <w:rPr>
          <w:b/>
          <w:lang w:val="en-US"/>
        </w:rPr>
        <w:t xml:space="preserve">feedback to </w:t>
      </w:r>
      <w:r>
        <w:rPr>
          <w:b/>
          <w:lang w:val="en-US"/>
        </w:rPr>
        <w:t xml:space="preserve">you </w:t>
      </w:r>
      <w:r>
        <w:rPr>
          <w:lang w:val="en-US"/>
        </w:rPr>
        <w:t xml:space="preserve">on the information’s content, its packaging and dissemination? </w:t>
      </w:r>
      <w:r>
        <w:rPr>
          <w:lang w:val="en-US"/>
        </w:rPr>
        <w:br/>
        <w:t xml:space="preserve">How often and how do they give you feedback? </w:t>
      </w:r>
    </w:p>
    <w:p w14:paraId="06008E02" w14:textId="77777777" w:rsidR="00D84889" w:rsidRDefault="00D84889" w:rsidP="00D84889">
      <w:pPr>
        <w:spacing w:line="240" w:lineRule="auto"/>
        <w:rPr>
          <w:rFonts w:ascii="Calibri" w:hAnsi="Calibri" w:cs="Calibri"/>
          <w:lang w:val="en-US"/>
        </w:rPr>
      </w:pPr>
    </w:p>
    <w:tbl>
      <w:tblPr>
        <w:tblStyle w:val="TableGrid"/>
        <w:tblW w:w="0" w:type="auto"/>
        <w:tblLook w:val="04A0" w:firstRow="1" w:lastRow="0" w:firstColumn="1" w:lastColumn="0" w:noHBand="0" w:noVBand="1"/>
      </w:tblPr>
      <w:tblGrid>
        <w:gridCol w:w="13948"/>
      </w:tblGrid>
      <w:tr w:rsidR="00D84889" w:rsidRPr="00414BC4" w14:paraId="13872A34" w14:textId="77777777" w:rsidTr="00D84889">
        <w:tc>
          <w:tcPr>
            <w:tcW w:w="13948" w:type="dxa"/>
          </w:tcPr>
          <w:p w14:paraId="5E548F02" w14:textId="77777777" w:rsidR="00D84889" w:rsidRDefault="00D84889" w:rsidP="00D84889">
            <w:pPr>
              <w:rPr>
                <w:rFonts w:cstheme="minorHAnsi"/>
                <w:lang w:val="en-US"/>
              </w:rPr>
            </w:pPr>
          </w:p>
          <w:p w14:paraId="6CFF26FA" w14:textId="77777777" w:rsidR="00D84889" w:rsidRDefault="00D84889" w:rsidP="00D84889">
            <w:pPr>
              <w:rPr>
                <w:rFonts w:cstheme="minorHAnsi"/>
                <w:lang w:val="en-US"/>
              </w:rPr>
            </w:pPr>
          </w:p>
        </w:tc>
      </w:tr>
    </w:tbl>
    <w:p w14:paraId="436AB73A" w14:textId="77777777" w:rsidR="00D84889" w:rsidRPr="003152AD" w:rsidRDefault="00D84889" w:rsidP="00D84889">
      <w:pPr>
        <w:rPr>
          <w:rFonts w:cstheme="minorHAnsi"/>
          <w:lang w:val="en-US"/>
        </w:rPr>
      </w:pPr>
      <w:r>
        <w:rPr>
          <w:rFonts w:cstheme="minorHAnsi"/>
          <w:lang w:val="en-US"/>
        </w:rPr>
        <w:br/>
        <w:t>5</w:t>
      </w:r>
      <w:r w:rsidRPr="00BF7873">
        <w:rPr>
          <w:rFonts w:cstheme="minorHAnsi"/>
          <w:lang w:val="en-US"/>
        </w:rPr>
        <w:t xml:space="preserve">. </w:t>
      </w:r>
      <w:r>
        <w:rPr>
          <w:rFonts w:cstheme="minorHAnsi"/>
          <w:lang w:val="en-US"/>
        </w:rPr>
        <w:t xml:space="preserve">What are the </w:t>
      </w:r>
      <w:r w:rsidRPr="001B7B18">
        <w:rPr>
          <w:rFonts w:cstheme="minorHAnsi"/>
          <w:b/>
          <w:lang w:val="en-US"/>
        </w:rPr>
        <w:t>main challenges</w:t>
      </w:r>
      <w:r>
        <w:rPr>
          <w:rFonts w:cstheme="minorHAnsi"/>
          <w:lang w:val="en-US"/>
        </w:rPr>
        <w:t xml:space="preserve"> you face in providing information to users and how</w:t>
      </w:r>
      <w:r w:rsidRPr="00200B16">
        <w:rPr>
          <w:rFonts w:cstheme="minorHAnsi"/>
          <w:lang w:val="en-US"/>
        </w:rPr>
        <w:t xml:space="preserve"> </w:t>
      </w:r>
      <w:r>
        <w:rPr>
          <w:rFonts w:cstheme="minorHAnsi"/>
          <w:lang w:val="en-US"/>
        </w:rPr>
        <w:t>could these be tackled?</w:t>
      </w:r>
    </w:p>
    <w:tbl>
      <w:tblPr>
        <w:tblStyle w:val="TableGrid"/>
        <w:tblW w:w="0" w:type="auto"/>
        <w:tblLook w:val="04A0" w:firstRow="1" w:lastRow="0" w:firstColumn="1" w:lastColumn="0" w:noHBand="0" w:noVBand="1"/>
      </w:tblPr>
      <w:tblGrid>
        <w:gridCol w:w="13948"/>
      </w:tblGrid>
      <w:tr w:rsidR="00D84889" w:rsidRPr="0034124F" w14:paraId="633E8604" w14:textId="77777777" w:rsidTr="00D84889">
        <w:trPr>
          <w:trHeight w:val="1347"/>
        </w:trPr>
        <w:tc>
          <w:tcPr>
            <w:tcW w:w="13948" w:type="dxa"/>
          </w:tcPr>
          <w:p w14:paraId="7003F798" w14:textId="77777777" w:rsidR="00D84889" w:rsidRDefault="00D84889" w:rsidP="00D84889">
            <w:pPr>
              <w:rPr>
                <w:rFonts w:cstheme="minorHAnsi"/>
                <w:lang w:val="en-US"/>
              </w:rPr>
            </w:pPr>
          </w:p>
        </w:tc>
      </w:tr>
    </w:tbl>
    <w:p w14:paraId="70A834C5" w14:textId="77777777" w:rsidR="00D84889" w:rsidRDefault="00D84889" w:rsidP="00D84889">
      <w:pPr>
        <w:rPr>
          <w:rFonts w:cstheme="minorHAnsi"/>
          <w:b/>
          <w:lang w:val="en-US"/>
        </w:rPr>
      </w:pPr>
      <w:r>
        <w:rPr>
          <w:rFonts w:cstheme="minorHAnsi"/>
          <w:b/>
          <w:lang w:val="en-US"/>
        </w:rPr>
        <w:lastRenderedPageBreak/>
        <w:br/>
        <w:t>6. Based on your experience what have been the most succesful information material you have worked with (for farmers) and which one the worst. Please explain why (especially works for positive examples)</w:t>
      </w:r>
    </w:p>
    <w:tbl>
      <w:tblPr>
        <w:tblStyle w:val="TableGrid"/>
        <w:tblW w:w="0" w:type="auto"/>
        <w:tblLook w:val="04A0" w:firstRow="1" w:lastRow="0" w:firstColumn="1" w:lastColumn="0" w:noHBand="0" w:noVBand="1"/>
      </w:tblPr>
      <w:tblGrid>
        <w:gridCol w:w="13948"/>
      </w:tblGrid>
      <w:tr w:rsidR="00D84889" w:rsidRPr="004A6563" w14:paraId="4A2AD969" w14:textId="77777777" w:rsidTr="00D84889">
        <w:tc>
          <w:tcPr>
            <w:tcW w:w="13948" w:type="dxa"/>
          </w:tcPr>
          <w:p w14:paraId="7FFD6A4A" w14:textId="77777777" w:rsidR="00D84889" w:rsidRDefault="00D84889" w:rsidP="00D84889">
            <w:pPr>
              <w:rPr>
                <w:rFonts w:cstheme="minorHAnsi"/>
                <w:b/>
                <w:lang w:val="en-US"/>
              </w:rPr>
            </w:pPr>
          </w:p>
          <w:p w14:paraId="37E39B7C" w14:textId="77777777" w:rsidR="00D84889" w:rsidRDefault="00D84889" w:rsidP="00D84889">
            <w:pPr>
              <w:rPr>
                <w:rFonts w:cstheme="minorHAnsi"/>
                <w:b/>
                <w:lang w:val="en-US"/>
              </w:rPr>
            </w:pPr>
          </w:p>
          <w:p w14:paraId="31D0AE9A" w14:textId="77777777" w:rsidR="00D84889" w:rsidRDefault="00D84889" w:rsidP="00D84889">
            <w:pPr>
              <w:rPr>
                <w:rFonts w:cstheme="minorHAnsi"/>
                <w:b/>
                <w:lang w:val="en-US"/>
              </w:rPr>
            </w:pPr>
          </w:p>
          <w:p w14:paraId="2DC71985" w14:textId="77777777" w:rsidR="00D84889" w:rsidRDefault="00D84889" w:rsidP="00D84889">
            <w:pPr>
              <w:rPr>
                <w:rFonts w:cstheme="minorHAnsi"/>
                <w:b/>
                <w:lang w:val="en-US"/>
              </w:rPr>
            </w:pPr>
          </w:p>
        </w:tc>
      </w:tr>
    </w:tbl>
    <w:p w14:paraId="68E35FAB" w14:textId="77777777" w:rsidR="00D84889" w:rsidRDefault="00D84889" w:rsidP="00D84889">
      <w:pPr>
        <w:rPr>
          <w:rFonts w:cstheme="minorHAnsi"/>
          <w:b/>
          <w:lang w:val="en-US"/>
        </w:rPr>
      </w:pPr>
    </w:p>
    <w:p w14:paraId="75DA0ABE" w14:textId="77777777" w:rsidR="00D84889" w:rsidRDefault="00D84889" w:rsidP="00D84889">
      <w:pPr>
        <w:rPr>
          <w:rFonts w:cstheme="minorHAnsi"/>
          <w:b/>
          <w:sz w:val="28"/>
          <w:lang w:val="en-US"/>
        </w:rPr>
      </w:pPr>
      <w:r>
        <w:rPr>
          <w:rFonts w:cstheme="minorHAnsi"/>
          <w:b/>
          <w:sz w:val="28"/>
          <w:lang w:val="en-US"/>
        </w:rPr>
        <w:br w:type="page"/>
      </w:r>
    </w:p>
    <w:p w14:paraId="48DB233E" w14:textId="77777777" w:rsidR="00D84889" w:rsidRDefault="00D84889" w:rsidP="00D84889">
      <w:pPr>
        <w:rPr>
          <w:rFonts w:cstheme="minorHAnsi"/>
          <w:lang w:val="en-US"/>
        </w:rPr>
      </w:pPr>
      <w:r w:rsidRPr="001B7B18">
        <w:rPr>
          <w:rFonts w:cstheme="minorHAnsi"/>
          <w:b/>
          <w:sz w:val="24"/>
          <w:lang w:val="en-US"/>
        </w:rPr>
        <w:lastRenderedPageBreak/>
        <w:t>4. Usefulness of the information of ASHC/PW materials (first and second level intermediaries)</w:t>
      </w:r>
      <w:r w:rsidRPr="001B7B18">
        <w:rPr>
          <w:rFonts w:cstheme="minorHAnsi"/>
          <w:b/>
          <w:sz w:val="28"/>
          <w:lang w:val="en-US"/>
        </w:rPr>
        <w:br/>
      </w:r>
      <w:r>
        <w:rPr>
          <w:rFonts w:cstheme="minorHAnsi"/>
          <w:lang w:val="en-US"/>
        </w:rPr>
        <w:br/>
      </w:r>
      <w:r w:rsidRPr="00154E03">
        <w:rPr>
          <w:rFonts w:cstheme="minorHAnsi"/>
          <w:i/>
          <w:lang w:val="en-US"/>
        </w:rPr>
        <w:t>Thank you. In this part of the interview we would like to have a look at a selection of the materials being produced by ASHC and Plantwise and see how they can be improved.</w:t>
      </w:r>
      <w:r>
        <w:rPr>
          <w:rFonts w:cstheme="minorHAnsi"/>
          <w:lang w:val="en-US"/>
        </w:rPr>
        <w:t xml:space="preserve"> </w:t>
      </w:r>
      <w:r>
        <w:rPr>
          <w:rFonts w:cstheme="minorHAnsi"/>
          <w:lang w:val="en-US"/>
        </w:rPr>
        <w:br/>
      </w:r>
      <w:r>
        <w:rPr>
          <w:rFonts w:cstheme="minorHAnsi"/>
          <w:lang w:val="en-US"/>
        </w:rPr>
        <w:br/>
        <w:t>1. Per information ‘material’ please:</w:t>
      </w:r>
      <w:r>
        <w:rPr>
          <w:rFonts w:cstheme="minorHAnsi"/>
          <w:lang w:val="en-US"/>
        </w:rPr>
        <w:br/>
      </w:r>
      <w:r>
        <w:rPr>
          <w:rFonts w:cstheme="minorHAnsi"/>
          <w:lang w:val="en-US"/>
        </w:rPr>
        <w:br/>
        <w:t>a. Describe for who do you think this is most useful?</w:t>
      </w:r>
      <w:r w:rsidRPr="00AD06D9">
        <w:rPr>
          <w:rFonts w:cstheme="minorHAnsi"/>
          <w:lang w:val="en-US"/>
        </w:rPr>
        <w:br/>
      </w:r>
      <w:r>
        <w:rPr>
          <w:rFonts w:cstheme="minorHAnsi"/>
          <w:lang w:val="en-US"/>
        </w:rPr>
        <w:t>b.</w:t>
      </w:r>
      <w:r w:rsidRPr="00AD06D9">
        <w:rPr>
          <w:rFonts w:cstheme="minorHAnsi"/>
          <w:lang w:val="en-US"/>
        </w:rPr>
        <w:t xml:space="preserve"> </w:t>
      </w:r>
      <w:r>
        <w:rPr>
          <w:rFonts w:cstheme="minorHAnsi"/>
          <w:lang w:val="en-US"/>
        </w:rPr>
        <w:t>Describe for which activity could it be used?</w:t>
      </w:r>
      <w:r>
        <w:rPr>
          <w:rFonts w:cstheme="minorHAnsi"/>
          <w:lang w:val="en-US"/>
        </w:rPr>
        <w:br/>
        <w:t>c</w:t>
      </w:r>
      <w:r w:rsidRPr="00AD06D9">
        <w:rPr>
          <w:rFonts w:cstheme="minorHAnsi"/>
          <w:lang w:val="en-US"/>
        </w:rPr>
        <w:t xml:space="preserve">. </w:t>
      </w:r>
      <w:r>
        <w:rPr>
          <w:rFonts w:cstheme="minorHAnsi"/>
          <w:lang w:val="en-US"/>
        </w:rPr>
        <w:t>Estimate how likely it is that you and/or your staff would use this material? (1 not likely, 2 somewhat likely, likely and 4 very likely)</w:t>
      </w:r>
      <w:r>
        <w:rPr>
          <w:rFonts w:cstheme="minorHAnsi"/>
          <w:lang w:val="en-US"/>
        </w:rPr>
        <w:br/>
        <w:t>d. Describe your suggestions for improvement of the material</w:t>
      </w:r>
      <w:r>
        <w:rPr>
          <w:rFonts w:cstheme="minorHAnsi"/>
          <w:lang w:val="en-US"/>
        </w:rPr>
        <w:br/>
        <w:t xml:space="preserve">e. </w:t>
      </w:r>
      <w:r w:rsidRPr="008E3E1D">
        <w:rPr>
          <w:rFonts w:cstheme="minorHAnsi"/>
          <w:lang w:val="en-US"/>
        </w:rPr>
        <w:t>Score against each criteria, explain your answer and suggestions for improvement</w:t>
      </w:r>
      <w:r>
        <w:rPr>
          <w:rFonts w:cstheme="minorHAnsi"/>
          <w:lang w:val="en-US"/>
        </w:rPr>
        <w:t xml:space="preserve"> </w:t>
      </w:r>
      <w:r>
        <w:rPr>
          <w:lang w:val="en-US"/>
        </w:rPr>
        <w:t xml:space="preserve"> (in the rows below)</w:t>
      </w:r>
      <w:r>
        <w:rPr>
          <w:lang w:val="en-US"/>
        </w:rPr>
        <w:br/>
      </w:r>
    </w:p>
    <w:tbl>
      <w:tblPr>
        <w:tblStyle w:val="TableGrid"/>
        <w:tblW w:w="14196" w:type="dxa"/>
        <w:tblLook w:val="04A0" w:firstRow="1" w:lastRow="0" w:firstColumn="1" w:lastColumn="0" w:noHBand="0" w:noVBand="1"/>
      </w:tblPr>
      <w:tblGrid>
        <w:gridCol w:w="1711"/>
        <w:gridCol w:w="2973"/>
        <w:gridCol w:w="1817"/>
        <w:gridCol w:w="2856"/>
        <w:gridCol w:w="1934"/>
        <w:gridCol w:w="2905"/>
      </w:tblGrid>
      <w:tr w:rsidR="00D84889" w:rsidRPr="0034124F" w14:paraId="033C83F1" w14:textId="77777777" w:rsidTr="00D84889">
        <w:tc>
          <w:tcPr>
            <w:tcW w:w="14196" w:type="dxa"/>
            <w:gridSpan w:val="6"/>
            <w:shd w:val="clear" w:color="auto" w:fill="FBE4D5" w:themeFill="accent2" w:themeFillTint="33"/>
          </w:tcPr>
          <w:p w14:paraId="19E3E40F" w14:textId="77777777" w:rsidR="00D84889" w:rsidRDefault="00D84889" w:rsidP="00D84889">
            <w:pPr>
              <w:rPr>
                <w:rFonts w:ascii="Calibri" w:hAnsi="Calibri" w:cs="Calibri"/>
                <w:lang w:val="en-US"/>
              </w:rPr>
            </w:pPr>
          </w:p>
          <w:p w14:paraId="56B0C174" w14:textId="77777777" w:rsidR="00D84889" w:rsidRDefault="00D84889" w:rsidP="00D84889">
            <w:pPr>
              <w:rPr>
                <w:rFonts w:ascii="Calibri" w:hAnsi="Calibri" w:cs="Calibri"/>
                <w:lang w:val="en-US"/>
              </w:rPr>
            </w:pPr>
            <w:r>
              <w:rPr>
                <w:rFonts w:ascii="Calibri" w:hAnsi="Calibri" w:cs="Calibri"/>
                <w:lang w:val="en-US"/>
              </w:rPr>
              <w:t>Material 1:</w:t>
            </w:r>
            <w:r>
              <w:rPr>
                <w:rFonts w:ascii="Calibri" w:hAnsi="Calibri" w:cs="Calibri"/>
                <w:lang w:val="en-US"/>
              </w:rPr>
              <w:br/>
              <w:t>Target group (filled out by enumerator):</w:t>
            </w:r>
            <w:r>
              <w:rPr>
                <w:rFonts w:ascii="Calibri" w:hAnsi="Calibri" w:cs="Calibri"/>
                <w:lang w:val="en-US"/>
              </w:rPr>
              <w:br/>
            </w:r>
            <w:r>
              <w:rPr>
                <w:rFonts w:ascii="Calibri" w:hAnsi="Calibri" w:cs="Calibri"/>
                <w:lang w:val="en-US"/>
              </w:rPr>
              <w:br/>
            </w:r>
            <w:r>
              <w:rPr>
                <w:rFonts w:ascii="Calibri" w:hAnsi="Calibri" w:cs="Calibri"/>
                <w:i/>
                <w:lang w:val="en-US"/>
              </w:rPr>
              <w:t>a. Useful for who:</w:t>
            </w:r>
            <w:r>
              <w:rPr>
                <w:rFonts w:ascii="Calibri" w:hAnsi="Calibri" w:cs="Calibri"/>
                <w:i/>
                <w:lang w:val="en-US"/>
              </w:rPr>
              <w:br/>
              <w:t>b. For which activity:</w:t>
            </w:r>
            <w:r>
              <w:rPr>
                <w:rFonts w:ascii="Calibri" w:hAnsi="Calibri" w:cs="Calibri"/>
                <w:i/>
                <w:lang w:val="en-US"/>
              </w:rPr>
              <w:br/>
              <w:t>c. Likeliness of usage (1-4) &amp; Explanation:</w:t>
            </w:r>
            <w:r>
              <w:rPr>
                <w:rFonts w:ascii="Calibri" w:hAnsi="Calibri" w:cs="Calibri"/>
                <w:i/>
                <w:lang w:val="en-US"/>
              </w:rPr>
              <w:br/>
              <w:t>d. suggestions for improvements</w:t>
            </w:r>
          </w:p>
          <w:p w14:paraId="55FA6D36" w14:textId="77777777" w:rsidR="00D84889" w:rsidRPr="00812F8D" w:rsidRDefault="00D84889" w:rsidP="00D84889">
            <w:pPr>
              <w:rPr>
                <w:rFonts w:ascii="Calibri" w:hAnsi="Calibri" w:cs="Calibri"/>
                <w:lang w:val="en-US"/>
              </w:rPr>
            </w:pPr>
          </w:p>
        </w:tc>
      </w:tr>
      <w:tr w:rsidR="00D84889" w:rsidRPr="00812F8D" w14:paraId="645FB269" w14:textId="77777777" w:rsidTr="00D84889">
        <w:tc>
          <w:tcPr>
            <w:tcW w:w="4673" w:type="dxa"/>
            <w:gridSpan w:val="2"/>
          </w:tcPr>
          <w:p w14:paraId="439E676D" w14:textId="77777777" w:rsidR="00D84889" w:rsidRPr="00812F8D" w:rsidRDefault="00D84889" w:rsidP="00D84889">
            <w:pPr>
              <w:rPr>
                <w:rFonts w:ascii="Calibri" w:hAnsi="Calibri" w:cs="Calibri"/>
                <w:lang w:val="en-US"/>
              </w:rPr>
            </w:pPr>
            <w:r w:rsidRPr="00812F8D">
              <w:rPr>
                <w:rFonts w:ascii="Calibri" w:hAnsi="Calibri" w:cs="Calibri"/>
                <w:lang w:val="en-US"/>
              </w:rPr>
              <w:t>Content</w:t>
            </w:r>
          </w:p>
        </w:tc>
        <w:tc>
          <w:tcPr>
            <w:tcW w:w="4678" w:type="dxa"/>
            <w:gridSpan w:val="2"/>
          </w:tcPr>
          <w:p w14:paraId="2EF2A741" w14:textId="77777777" w:rsidR="00D84889" w:rsidRPr="00812F8D" w:rsidRDefault="00D84889" w:rsidP="00D84889">
            <w:pPr>
              <w:rPr>
                <w:rFonts w:ascii="Calibri" w:hAnsi="Calibri" w:cs="Calibri"/>
                <w:lang w:val="en-US"/>
              </w:rPr>
            </w:pPr>
            <w:r w:rsidRPr="00812F8D">
              <w:rPr>
                <w:rFonts w:ascii="Calibri" w:hAnsi="Calibri" w:cs="Calibri"/>
                <w:lang w:val="en-US"/>
              </w:rPr>
              <w:t>Packaging/Design</w:t>
            </w:r>
          </w:p>
        </w:tc>
        <w:tc>
          <w:tcPr>
            <w:tcW w:w="4845" w:type="dxa"/>
            <w:gridSpan w:val="2"/>
          </w:tcPr>
          <w:p w14:paraId="2E072D40" w14:textId="77777777" w:rsidR="00D84889" w:rsidRPr="004A6563" w:rsidRDefault="00D84889" w:rsidP="00D84889">
            <w:pPr>
              <w:rPr>
                <w:rFonts w:ascii="Calibri" w:hAnsi="Calibri" w:cs="Calibri"/>
                <w:lang w:val="en-US"/>
              </w:rPr>
            </w:pPr>
            <w:r w:rsidRPr="004A6563">
              <w:rPr>
                <w:rFonts w:ascii="Calibri" w:hAnsi="Calibri" w:cs="Calibri"/>
                <w:lang w:val="en-US"/>
              </w:rPr>
              <w:t>Dissemination</w:t>
            </w:r>
          </w:p>
        </w:tc>
      </w:tr>
      <w:tr w:rsidR="00D84889" w:rsidRPr="00812F8D" w14:paraId="384F66AB" w14:textId="77777777" w:rsidTr="00D84889">
        <w:trPr>
          <w:trHeight w:val="301"/>
        </w:trPr>
        <w:tc>
          <w:tcPr>
            <w:tcW w:w="1696" w:type="dxa"/>
          </w:tcPr>
          <w:p w14:paraId="464C4EE5" w14:textId="77777777" w:rsidR="00D84889" w:rsidRPr="00812F8D" w:rsidRDefault="00D84889" w:rsidP="00D84889">
            <w:pPr>
              <w:rPr>
                <w:rFonts w:ascii="Calibri" w:hAnsi="Calibri" w:cs="Calibri"/>
                <w:i/>
                <w:lang w:val="en-US"/>
              </w:rPr>
            </w:pPr>
            <w:r w:rsidRPr="00812F8D">
              <w:rPr>
                <w:rFonts w:ascii="Calibri" w:hAnsi="Calibri" w:cs="Calibri"/>
                <w:i/>
                <w:lang w:val="en-US"/>
              </w:rPr>
              <w:t xml:space="preserve">Criteria </w:t>
            </w:r>
          </w:p>
        </w:tc>
        <w:tc>
          <w:tcPr>
            <w:tcW w:w="2977" w:type="dxa"/>
          </w:tcPr>
          <w:p w14:paraId="787B7E7B" w14:textId="77777777" w:rsidR="00D84889" w:rsidRPr="00812F8D" w:rsidRDefault="00D84889" w:rsidP="00D84889">
            <w:pPr>
              <w:rPr>
                <w:rFonts w:ascii="Calibri" w:hAnsi="Calibri" w:cs="Calibri"/>
                <w:i/>
                <w:lang w:val="en-US"/>
              </w:rPr>
            </w:pPr>
            <w:r w:rsidRPr="00812F8D">
              <w:rPr>
                <w:rFonts w:ascii="Calibri" w:hAnsi="Calibri" w:cs="Calibri"/>
                <w:i/>
                <w:lang w:val="en-US"/>
              </w:rPr>
              <w:t>Rating &amp; Explanation</w:t>
            </w:r>
          </w:p>
        </w:tc>
        <w:tc>
          <w:tcPr>
            <w:tcW w:w="1818" w:type="dxa"/>
          </w:tcPr>
          <w:p w14:paraId="34B025FA" w14:textId="77777777" w:rsidR="00D84889" w:rsidRPr="00812F8D" w:rsidRDefault="00D84889" w:rsidP="00D84889">
            <w:pPr>
              <w:rPr>
                <w:rFonts w:ascii="Calibri" w:hAnsi="Calibri" w:cs="Calibri"/>
                <w:lang w:val="en-US"/>
              </w:rPr>
            </w:pPr>
            <w:r w:rsidRPr="00812F8D">
              <w:rPr>
                <w:rFonts w:ascii="Calibri" w:hAnsi="Calibri" w:cs="Calibri"/>
                <w:i/>
                <w:lang w:val="en-US"/>
              </w:rPr>
              <w:t xml:space="preserve">Criteria </w:t>
            </w:r>
          </w:p>
        </w:tc>
        <w:tc>
          <w:tcPr>
            <w:tcW w:w="2860" w:type="dxa"/>
          </w:tcPr>
          <w:p w14:paraId="64ADB3DF" w14:textId="77777777" w:rsidR="00D84889" w:rsidRPr="00812F8D" w:rsidRDefault="00D84889" w:rsidP="00D84889">
            <w:pPr>
              <w:rPr>
                <w:rFonts w:ascii="Calibri" w:hAnsi="Calibri" w:cs="Calibri"/>
                <w:lang w:val="en-US"/>
              </w:rPr>
            </w:pPr>
            <w:r w:rsidRPr="00812F8D">
              <w:rPr>
                <w:rFonts w:ascii="Calibri" w:hAnsi="Calibri" w:cs="Calibri"/>
                <w:i/>
                <w:lang w:val="en-US"/>
              </w:rPr>
              <w:t>Rating &amp; Explanation</w:t>
            </w:r>
          </w:p>
        </w:tc>
        <w:tc>
          <w:tcPr>
            <w:tcW w:w="1936" w:type="dxa"/>
          </w:tcPr>
          <w:p w14:paraId="76DA59DC" w14:textId="77777777" w:rsidR="00D84889" w:rsidRPr="004A6563" w:rsidRDefault="00D84889" w:rsidP="00D84889">
            <w:pPr>
              <w:rPr>
                <w:rFonts w:ascii="Calibri" w:hAnsi="Calibri" w:cs="Calibri"/>
                <w:lang w:val="en-US"/>
              </w:rPr>
            </w:pPr>
            <w:r w:rsidRPr="004A6563">
              <w:rPr>
                <w:rFonts w:ascii="Calibri" w:hAnsi="Calibri" w:cs="Calibri"/>
                <w:i/>
                <w:lang w:val="en-US"/>
              </w:rPr>
              <w:t xml:space="preserve">Criteria </w:t>
            </w:r>
          </w:p>
        </w:tc>
        <w:tc>
          <w:tcPr>
            <w:tcW w:w="2909" w:type="dxa"/>
          </w:tcPr>
          <w:p w14:paraId="31B643AF" w14:textId="77777777" w:rsidR="00D84889" w:rsidRPr="004A6563" w:rsidRDefault="00D84889" w:rsidP="00D84889">
            <w:pPr>
              <w:rPr>
                <w:rFonts w:ascii="Calibri" w:hAnsi="Calibri" w:cs="Calibri"/>
                <w:lang w:val="en-US"/>
              </w:rPr>
            </w:pPr>
            <w:r w:rsidRPr="004A6563">
              <w:rPr>
                <w:rFonts w:ascii="Calibri" w:hAnsi="Calibri" w:cs="Calibri"/>
                <w:i/>
                <w:lang w:val="en-US"/>
              </w:rPr>
              <w:t>Rating &amp; Explanation</w:t>
            </w:r>
          </w:p>
        </w:tc>
      </w:tr>
      <w:tr w:rsidR="00D84889" w:rsidRPr="0034124F" w14:paraId="20454CB2" w14:textId="77777777" w:rsidTr="00D84889">
        <w:trPr>
          <w:trHeight w:val="301"/>
        </w:trPr>
        <w:tc>
          <w:tcPr>
            <w:tcW w:w="1696" w:type="dxa"/>
          </w:tcPr>
          <w:p w14:paraId="59227CA5" w14:textId="77777777" w:rsidR="00D84889" w:rsidRPr="00812F8D" w:rsidRDefault="00D84889" w:rsidP="00D84889">
            <w:pPr>
              <w:rPr>
                <w:rFonts w:ascii="Calibri" w:hAnsi="Calibri" w:cs="Calibri"/>
                <w:lang w:val="en-US"/>
              </w:rPr>
            </w:pPr>
            <w:r w:rsidRPr="00FD67C2">
              <w:rPr>
                <w:rFonts w:ascii="Calibri" w:hAnsi="Calibri" w:cs="Calibri"/>
                <w:b/>
                <w:lang w:val="en-US"/>
              </w:rPr>
              <w:t>Level of detail</w:t>
            </w:r>
            <w:r w:rsidRPr="00812F8D">
              <w:rPr>
                <w:rFonts w:ascii="Calibri" w:hAnsi="Calibri" w:cs="Calibri"/>
                <w:lang w:val="en-US"/>
              </w:rPr>
              <w:br/>
            </w:r>
            <w:r w:rsidRPr="00812F8D">
              <w:rPr>
                <w:rFonts w:ascii="Calibri" w:hAnsi="Calibri" w:cs="Calibri"/>
                <w:lang w:val="en-US"/>
              </w:rPr>
              <w:br/>
              <w:t>Is the content detailed enough to be relevant?</w:t>
            </w:r>
          </w:p>
        </w:tc>
        <w:tc>
          <w:tcPr>
            <w:tcW w:w="2977" w:type="dxa"/>
          </w:tcPr>
          <w:p w14:paraId="1B14AD92" w14:textId="77777777" w:rsidR="00D84889" w:rsidRDefault="00D84889" w:rsidP="00D84889">
            <w:pPr>
              <w:rPr>
                <w:rFonts w:ascii="Calibri" w:hAnsi="Calibri" w:cs="Calibri"/>
                <w:lang w:val="en-US"/>
              </w:rPr>
            </w:pPr>
            <w:r>
              <w:rPr>
                <w:rFonts w:ascii="Calibri" w:hAnsi="Calibri" w:cs="Calibri"/>
                <w:lang w:val="en-US"/>
              </w:rPr>
              <w:t>1. too little detail</w:t>
            </w:r>
          </w:p>
          <w:p w14:paraId="03537589" w14:textId="77777777" w:rsidR="00D84889" w:rsidRDefault="00D84889" w:rsidP="00D84889">
            <w:pPr>
              <w:rPr>
                <w:rFonts w:ascii="Calibri" w:hAnsi="Calibri" w:cs="Calibri"/>
                <w:lang w:val="en-US"/>
              </w:rPr>
            </w:pPr>
            <w:r>
              <w:rPr>
                <w:rFonts w:ascii="Calibri" w:hAnsi="Calibri" w:cs="Calibri"/>
                <w:lang w:val="en-US"/>
              </w:rPr>
              <w:t>2. about right</w:t>
            </w:r>
          </w:p>
          <w:p w14:paraId="33D0C4CA" w14:textId="77777777" w:rsidR="00D84889" w:rsidRPr="00812F8D" w:rsidRDefault="00D84889" w:rsidP="00D84889">
            <w:pPr>
              <w:rPr>
                <w:rFonts w:ascii="Calibri" w:hAnsi="Calibri" w:cs="Calibri"/>
                <w:lang w:val="en-US"/>
              </w:rPr>
            </w:pPr>
            <w:r>
              <w:rPr>
                <w:rFonts w:ascii="Calibri" w:hAnsi="Calibri" w:cs="Calibri"/>
                <w:lang w:val="en-US"/>
              </w:rPr>
              <w:t>3. too much (irrelevant) detail</w:t>
            </w:r>
            <w:r>
              <w:rPr>
                <w:rFonts w:ascii="Calibri" w:hAnsi="Calibri" w:cs="Calibri"/>
                <w:lang w:val="en-US"/>
              </w:rPr>
              <w:br/>
            </w:r>
            <w:r>
              <w:rPr>
                <w:rFonts w:ascii="Calibri" w:hAnsi="Calibri" w:cs="Calibri"/>
                <w:lang w:val="en-US"/>
              </w:rPr>
              <w:br/>
              <w:t>Explain your answer:</w:t>
            </w:r>
          </w:p>
        </w:tc>
        <w:tc>
          <w:tcPr>
            <w:tcW w:w="1818" w:type="dxa"/>
          </w:tcPr>
          <w:p w14:paraId="6B1A3FD1" w14:textId="77777777" w:rsidR="00D84889" w:rsidRPr="00812F8D" w:rsidRDefault="00D84889" w:rsidP="00D84889">
            <w:pPr>
              <w:rPr>
                <w:rFonts w:ascii="Calibri" w:hAnsi="Calibri" w:cs="Calibri"/>
                <w:lang w:val="en-US"/>
              </w:rPr>
            </w:pPr>
            <w:r w:rsidRPr="00FD67C2">
              <w:rPr>
                <w:rFonts w:ascii="Calibri" w:hAnsi="Calibri" w:cs="Calibri"/>
                <w:b/>
                <w:lang w:val="en-US"/>
              </w:rPr>
              <w:t>Suitability to audience</w:t>
            </w:r>
            <w:r w:rsidRPr="00812F8D">
              <w:rPr>
                <w:rFonts w:ascii="Calibri" w:hAnsi="Calibri" w:cs="Calibri"/>
                <w:lang w:val="en-US"/>
              </w:rPr>
              <w:t xml:space="preserve"> </w:t>
            </w:r>
            <w:r w:rsidRPr="00812F8D">
              <w:rPr>
                <w:rFonts w:ascii="Calibri" w:hAnsi="Calibri" w:cs="Calibri"/>
                <w:lang w:val="en-US"/>
              </w:rPr>
              <w:br/>
            </w:r>
            <w:r w:rsidRPr="00812F8D">
              <w:rPr>
                <w:rFonts w:ascii="Calibri" w:hAnsi="Calibri" w:cs="Calibri"/>
                <w:lang w:val="en-US"/>
              </w:rPr>
              <w:br/>
              <w:t>Is it suitable for the target group? Is it for example suitable in terms of age, gender, literacy, culture?</w:t>
            </w:r>
          </w:p>
        </w:tc>
        <w:tc>
          <w:tcPr>
            <w:tcW w:w="2860" w:type="dxa"/>
          </w:tcPr>
          <w:p w14:paraId="690F1BE0" w14:textId="77777777" w:rsidR="00D84889" w:rsidRPr="00812F8D" w:rsidRDefault="00D84889" w:rsidP="00D84889">
            <w:pPr>
              <w:ind w:right="-133"/>
              <w:rPr>
                <w:rFonts w:ascii="Calibri" w:hAnsi="Calibri" w:cs="Calibri"/>
                <w:lang w:val="en-US"/>
              </w:rPr>
            </w:pPr>
            <w:r>
              <w:rPr>
                <w:rFonts w:ascii="Calibri" w:hAnsi="Calibri" w:cs="Calibri"/>
                <w:lang w:val="en-US"/>
              </w:rPr>
              <w:t>1. Suitable</w:t>
            </w:r>
            <w:r>
              <w:rPr>
                <w:rFonts w:ascii="Calibri" w:hAnsi="Calibri" w:cs="Calibri"/>
                <w:lang w:val="en-US"/>
              </w:rPr>
              <w:br/>
              <w:t>2. Somewhat Suitable</w:t>
            </w:r>
            <w:r>
              <w:rPr>
                <w:rFonts w:ascii="Calibri" w:hAnsi="Calibri" w:cs="Calibri"/>
                <w:lang w:val="en-US"/>
              </w:rPr>
              <w:br/>
              <w:t>3. Not suitable at all</w:t>
            </w:r>
            <w:r>
              <w:rPr>
                <w:rFonts w:ascii="Calibri" w:hAnsi="Calibri" w:cs="Calibri"/>
                <w:lang w:val="en-US"/>
              </w:rPr>
              <w:br/>
            </w:r>
            <w:r>
              <w:rPr>
                <w:rFonts w:ascii="Calibri" w:hAnsi="Calibri" w:cs="Calibri"/>
                <w:lang w:val="en-US"/>
              </w:rPr>
              <w:br/>
              <w:t>Explain your answer:</w:t>
            </w:r>
            <w:r>
              <w:rPr>
                <w:rFonts w:ascii="Calibri" w:hAnsi="Calibri" w:cs="Calibri"/>
                <w:lang w:val="en-US"/>
              </w:rPr>
              <w:br/>
            </w:r>
            <w:r>
              <w:rPr>
                <w:rFonts w:ascii="Calibri" w:hAnsi="Calibri" w:cs="Calibri"/>
                <w:lang w:val="en-US"/>
              </w:rPr>
              <w:br/>
            </w:r>
            <w:r>
              <w:rPr>
                <w:rFonts w:ascii="Calibri" w:hAnsi="Calibri" w:cs="Calibri"/>
                <w:lang w:val="en-US"/>
              </w:rPr>
              <w:br/>
            </w:r>
            <w:r>
              <w:rPr>
                <w:rFonts w:ascii="Calibri" w:hAnsi="Calibri" w:cs="Calibri"/>
                <w:lang w:val="en-US"/>
              </w:rPr>
              <w:br/>
            </w:r>
          </w:p>
        </w:tc>
        <w:tc>
          <w:tcPr>
            <w:tcW w:w="1936" w:type="dxa"/>
          </w:tcPr>
          <w:p w14:paraId="03AD5066" w14:textId="77777777" w:rsidR="00D84889" w:rsidRPr="004A6563" w:rsidRDefault="00D84889" w:rsidP="00D84889">
            <w:pPr>
              <w:rPr>
                <w:rFonts w:ascii="Calibri" w:hAnsi="Calibri" w:cs="Calibri"/>
                <w:lang w:val="en-US"/>
              </w:rPr>
            </w:pPr>
            <w:r w:rsidRPr="004A6563">
              <w:rPr>
                <w:rFonts w:ascii="Calibri" w:hAnsi="Calibri" w:cs="Calibri"/>
                <w:b/>
                <w:lang w:val="en-US"/>
              </w:rPr>
              <w:t>Costs</w:t>
            </w:r>
            <w:r w:rsidRPr="004A6563">
              <w:rPr>
                <w:rFonts w:ascii="Calibri" w:hAnsi="Calibri" w:cs="Calibri"/>
                <w:lang w:val="en-US"/>
              </w:rPr>
              <w:br/>
            </w:r>
            <w:r w:rsidRPr="004A6563">
              <w:rPr>
                <w:rFonts w:ascii="Calibri" w:hAnsi="Calibri" w:cs="Calibri"/>
                <w:lang w:val="en-US"/>
              </w:rPr>
              <w:br/>
              <w:t>Are the costs of reproducing the information and dispersing it feasible?</w:t>
            </w:r>
          </w:p>
        </w:tc>
        <w:tc>
          <w:tcPr>
            <w:tcW w:w="2909" w:type="dxa"/>
          </w:tcPr>
          <w:p w14:paraId="2AF1FB60" w14:textId="77777777" w:rsidR="00D84889" w:rsidRPr="004A6563" w:rsidRDefault="00D84889" w:rsidP="00D84889">
            <w:pPr>
              <w:rPr>
                <w:rFonts w:ascii="Calibri" w:hAnsi="Calibri" w:cs="Calibri"/>
                <w:lang w:val="en-US"/>
              </w:rPr>
            </w:pPr>
            <w:r w:rsidRPr="004A6563">
              <w:rPr>
                <w:rFonts w:ascii="Calibri" w:hAnsi="Calibri" w:cs="Calibri"/>
                <w:lang w:val="en-US"/>
              </w:rPr>
              <w:t>1. Costs are feasible</w:t>
            </w:r>
            <w:r w:rsidRPr="004A6563">
              <w:rPr>
                <w:rFonts w:ascii="Calibri" w:hAnsi="Calibri" w:cs="Calibri"/>
                <w:lang w:val="en-US"/>
              </w:rPr>
              <w:br/>
              <w:t>2. Somewhat feasible</w:t>
            </w:r>
            <w:r w:rsidRPr="004A6563">
              <w:rPr>
                <w:rFonts w:ascii="Calibri" w:hAnsi="Calibri" w:cs="Calibri"/>
                <w:lang w:val="en-US"/>
              </w:rPr>
              <w:br/>
              <w:t>3. Not feasible at all</w:t>
            </w:r>
            <w:r w:rsidRPr="004A6563">
              <w:rPr>
                <w:rFonts w:ascii="Calibri" w:hAnsi="Calibri" w:cs="Calibri"/>
                <w:lang w:val="en-US"/>
              </w:rPr>
              <w:br/>
            </w:r>
            <w:r w:rsidRPr="004A6563">
              <w:rPr>
                <w:rFonts w:ascii="Calibri" w:hAnsi="Calibri" w:cs="Calibri"/>
                <w:lang w:val="en-US"/>
              </w:rPr>
              <w:br/>
              <w:t>Explain your answer:</w:t>
            </w:r>
          </w:p>
        </w:tc>
      </w:tr>
      <w:tr w:rsidR="00D84889" w:rsidRPr="0034124F" w14:paraId="214C3FDD" w14:textId="77777777" w:rsidTr="00D84889">
        <w:tc>
          <w:tcPr>
            <w:tcW w:w="1696" w:type="dxa"/>
          </w:tcPr>
          <w:p w14:paraId="1D9C12B2" w14:textId="77777777" w:rsidR="00D84889" w:rsidRPr="00812F8D" w:rsidRDefault="00D84889" w:rsidP="00D84889">
            <w:pPr>
              <w:rPr>
                <w:rFonts w:ascii="Calibri" w:hAnsi="Calibri" w:cs="Calibri"/>
                <w:lang w:val="en-US"/>
              </w:rPr>
            </w:pPr>
            <w:r w:rsidRPr="00FD67C2">
              <w:rPr>
                <w:rFonts w:ascii="Calibri" w:hAnsi="Calibri" w:cs="Calibri"/>
                <w:b/>
                <w:lang w:val="en-US"/>
              </w:rPr>
              <w:t>Adapted to local context</w:t>
            </w:r>
            <w:r w:rsidRPr="00812F8D">
              <w:rPr>
                <w:rFonts w:ascii="Calibri" w:hAnsi="Calibri" w:cs="Calibri"/>
                <w:lang w:val="en-US"/>
              </w:rPr>
              <w:br/>
            </w:r>
            <w:r w:rsidRPr="00812F8D">
              <w:rPr>
                <w:rFonts w:ascii="Calibri" w:hAnsi="Calibri" w:cs="Calibri"/>
                <w:lang w:val="en-US"/>
              </w:rPr>
              <w:br/>
            </w:r>
            <w:r w:rsidRPr="00812F8D">
              <w:rPr>
                <w:rFonts w:ascii="Calibri" w:hAnsi="Calibri" w:cs="Calibri"/>
                <w:lang w:val="en-US"/>
              </w:rPr>
              <w:lastRenderedPageBreak/>
              <w:t>Are recommendations adjusted to the local agro-ecological circumstances?</w:t>
            </w:r>
          </w:p>
        </w:tc>
        <w:tc>
          <w:tcPr>
            <w:tcW w:w="2977" w:type="dxa"/>
          </w:tcPr>
          <w:p w14:paraId="0785FBD4" w14:textId="77777777" w:rsidR="00D84889" w:rsidRDefault="00D84889" w:rsidP="00D84889">
            <w:pPr>
              <w:rPr>
                <w:rFonts w:ascii="Calibri" w:hAnsi="Calibri" w:cs="Calibri"/>
                <w:lang w:val="en-US"/>
              </w:rPr>
            </w:pPr>
            <w:r>
              <w:rPr>
                <w:rFonts w:ascii="Calibri" w:hAnsi="Calibri" w:cs="Calibri"/>
                <w:lang w:val="en-US"/>
              </w:rPr>
              <w:lastRenderedPageBreak/>
              <w:t>1. too specific for local context (not transferable to other context</w:t>
            </w:r>
          </w:p>
          <w:p w14:paraId="3A1A9A3B" w14:textId="77777777" w:rsidR="00D84889" w:rsidRDefault="00D84889" w:rsidP="00D84889">
            <w:pPr>
              <w:rPr>
                <w:rFonts w:ascii="Calibri" w:hAnsi="Calibri" w:cs="Calibri"/>
                <w:lang w:val="en-US"/>
              </w:rPr>
            </w:pPr>
            <w:r>
              <w:rPr>
                <w:rFonts w:ascii="Calibri" w:hAnsi="Calibri" w:cs="Calibri"/>
                <w:lang w:val="en-US"/>
              </w:rPr>
              <w:t>2. about right</w:t>
            </w:r>
          </w:p>
          <w:p w14:paraId="299B9556" w14:textId="77777777" w:rsidR="00D84889" w:rsidRPr="00812F8D" w:rsidRDefault="00D84889" w:rsidP="00D84889">
            <w:pPr>
              <w:rPr>
                <w:rFonts w:ascii="Calibri" w:hAnsi="Calibri" w:cs="Calibri"/>
                <w:lang w:val="en-US"/>
              </w:rPr>
            </w:pPr>
            <w:r>
              <w:rPr>
                <w:rFonts w:ascii="Calibri" w:hAnsi="Calibri" w:cs="Calibri"/>
                <w:lang w:val="en-US"/>
              </w:rPr>
              <w:lastRenderedPageBreak/>
              <w:t>3. too generic</w:t>
            </w:r>
            <w:r>
              <w:rPr>
                <w:rFonts w:ascii="Calibri" w:hAnsi="Calibri" w:cs="Calibri"/>
                <w:lang w:val="en-US"/>
              </w:rPr>
              <w:br/>
            </w:r>
            <w:r>
              <w:rPr>
                <w:rFonts w:ascii="Calibri" w:hAnsi="Calibri" w:cs="Calibri"/>
                <w:lang w:val="en-US"/>
              </w:rPr>
              <w:br/>
              <w:t>Explain your answer:</w:t>
            </w:r>
            <w:r>
              <w:rPr>
                <w:rFonts w:ascii="Calibri" w:hAnsi="Calibri" w:cs="Calibri"/>
                <w:lang w:val="en-US"/>
              </w:rPr>
              <w:br/>
            </w:r>
          </w:p>
        </w:tc>
        <w:tc>
          <w:tcPr>
            <w:tcW w:w="1818" w:type="dxa"/>
          </w:tcPr>
          <w:p w14:paraId="50BCDE28" w14:textId="77777777" w:rsidR="00D84889" w:rsidRPr="00812F8D" w:rsidRDefault="00D84889" w:rsidP="00D84889">
            <w:pPr>
              <w:rPr>
                <w:rFonts w:ascii="Calibri" w:hAnsi="Calibri" w:cs="Calibri"/>
                <w:lang w:val="en-US"/>
              </w:rPr>
            </w:pPr>
            <w:r w:rsidRPr="00FD67C2">
              <w:rPr>
                <w:rFonts w:ascii="Calibri" w:hAnsi="Calibri" w:cs="Calibri"/>
                <w:b/>
                <w:lang w:val="en-US"/>
              </w:rPr>
              <w:lastRenderedPageBreak/>
              <w:t>Attractiveness</w:t>
            </w:r>
            <w:r w:rsidRPr="00812F8D">
              <w:rPr>
                <w:rFonts w:ascii="Calibri" w:hAnsi="Calibri" w:cs="Calibri"/>
                <w:lang w:val="en-US"/>
              </w:rPr>
              <w:br/>
            </w:r>
            <w:r w:rsidRPr="00812F8D">
              <w:rPr>
                <w:rFonts w:ascii="Calibri" w:hAnsi="Calibri" w:cs="Calibri"/>
                <w:lang w:val="en-US"/>
              </w:rPr>
              <w:br/>
              <w:t xml:space="preserve">Is it visually or orally </w:t>
            </w:r>
            <w:r w:rsidRPr="00812F8D">
              <w:rPr>
                <w:rFonts w:ascii="Calibri" w:hAnsi="Calibri" w:cs="Calibri"/>
                <w:lang w:val="en-US"/>
              </w:rPr>
              <w:lastRenderedPageBreak/>
              <w:t>engaging enough in order to catch the attention of the audience?</w:t>
            </w:r>
          </w:p>
        </w:tc>
        <w:tc>
          <w:tcPr>
            <w:tcW w:w="2860" w:type="dxa"/>
          </w:tcPr>
          <w:p w14:paraId="78A37D2B" w14:textId="77777777" w:rsidR="00D84889" w:rsidRDefault="00D84889" w:rsidP="00D84889">
            <w:pPr>
              <w:rPr>
                <w:rFonts w:ascii="Calibri" w:hAnsi="Calibri" w:cs="Calibri"/>
                <w:lang w:val="en-US"/>
              </w:rPr>
            </w:pPr>
            <w:r>
              <w:rPr>
                <w:rFonts w:ascii="Calibri" w:hAnsi="Calibri" w:cs="Calibri"/>
                <w:lang w:val="en-US"/>
              </w:rPr>
              <w:lastRenderedPageBreak/>
              <w:t>1. Very appealing</w:t>
            </w:r>
          </w:p>
          <w:p w14:paraId="3305D641" w14:textId="77777777" w:rsidR="00D84889" w:rsidRDefault="00D84889" w:rsidP="00D84889">
            <w:pPr>
              <w:rPr>
                <w:rFonts w:ascii="Calibri" w:hAnsi="Calibri" w:cs="Calibri"/>
                <w:lang w:val="en-US"/>
              </w:rPr>
            </w:pPr>
            <w:r>
              <w:rPr>
                <w:rFonts w:ascii="Calibri" w:hAnsi="Calibri" w:cs="Calibri"/>
                <w:lang w:val="en-US"/>
              </w:rPr>
              <w:t>2. Some appeal</w:t>
            </w:r>
          </w:p>
          <w:p w14:paraId="01F94A5E" w14:textId="77777777" w:rsidR="00D84889" w:rsidRPr="00812F8D" w:rsidRDefault="00D84889" w:rsidP="00D84889">
            <w:pPr>
              <w:rPr>
                <w:rFonts w:ascii="Calibri" w:hAnsi="Calibri" w:cs="Calibri"/>
                <w:lang w:val="en-US"/>
              </w:rPr>
            </w:pPr>
            <w:r>
              <w:rPr>
                <w:rFonts w:ascii="Calibri" w:hAnsi="Calibri" w:cs="Calibri"/>
                <w:lang w:val="en-US"/>
              </w:rPr>
              <w:lastRenderedPageBreak/>
              <w:t>3. No appeal at all</w:t>
            </w:r>
            <w:r>
              <w:rPr>
                <w:rFonts w:ascii="Calibri" w:hAnsi="Calibri" w:cs="Calibri"/>
                <w:lang w:val="en-US"/>
              </w:rPr>
              <w:br/>
            </w:r>
            <w:r w:rsidRPr="00FD67C2">
              <w:rPr>
                <w:lang w:val="en-US"/>
              </w:rPr>
              <w:br/>
            </w:r>
            <w:r>
              <w:rPr>
                <w:rFonts w:ascii="Calibri" w:hAnsi="Calibri" w:cs="Calibri"/>
                <w:lang w:val="en-US"/>
              </w:rPr>
              <w:t xml:space="preserve">Explain your answer: </w:t>
            </w:r>
          </w:p>
        </w:tc>
        <w:tc>
          <w:tcPr>
            <w:tcW w:w="1936" w:type="dxa"/>
          </w:tcPr>
          <w:p w14:paraId="53A6A7F4" w14:textId="77777777" w:rsidR="00D84889" w:rsidRPr="00812F8D" w:rsidRDefault="00D84889" w:rsidP="00D84889">
            <w:pPr>
              <w:rPr>
                <w:rFonts w:ascii="Calibri" w:hAnsi="Calibri" w:cs="Calibri"/>
                <w:lang w:val="en-US"/>
              </w:rPr>
            </w:pPr>
            <w:r w:rsidRPr="00FD67C2">
              <w:rPr>
                <w:rFonts w:ascii="Calibri" w:hAnsi="Calibri" w:cs="Calibri"/>
                <w:b/>
                <w:lang w:val="en-US"/>
              </w:rPr>
              <w:lastRenderedPageBreak/>
              <w:t>Timely delivery</w:t>
            </w:r>
            <w:r w:rsidRPr="00812F8D">
              <w:rPr>
                <w:rFonts w:ascii="Calibri" w:hAnsi="Calibri" w:cs="Calibri"/>
                <w:lang w:val="en-US"/>
              </w:rPr>
              <w:t xml:space="preserve"> </w:t>
            </w:r>
            <w:r w:rsidRPr="00812F8D">
              <w:rPr>
                <w:rFonts w:ascii="Calibri" w:hAnsi="Calibri" w:cs="Calibri"/>
                <w:lang w:val="en-US"/>
              </w:rPr>
              <w:br/>
            </w:r>
            <w:r w:rsidRPr="00812F8D">
              <w:rPr>
                <w:rFonts w:ascii="Calibri" w:hAnsi="Calibri" w:cs="Calibri"/>
                <w:lang w:val="en-US"/>
              </w:rPr>
              <w:br/>
              <w:t xml:space="preserve">Is the information </w:t>
            </w:r>
            <w:r w:rsidRPr="00812F8D">
              <w:rPr>
                <w:rFonts w:ascii="Calibri" w:hAnsi="Calibri" w:cs="Calibri"/>
                <w:lang w:val="en-US"/>
              </w:rPr>
              <w:lastRenderedPageBreak/>
              <w:t>reaching the target audience in time?</w:t>
            </w:r>
          </w:p>
        </w:tc>
        <w:tc>
          <w:tcPr>
            <w:tcW w:w="2909" w:type="dxa"/>
          </w:tcPr>
          <w:p w14:paraId="3B861123" w14:textId="77777777" w:rsidR="00D84889" w:rsidRPr="00812F8D" w:rsidRDefault="00D84889" w:rsidP="00D84889">
            <w:pPr>
              <w:rPr>
                <w:rFonts w:ascii="Calibri" w:hAnsi="Calibri" w:cs="Calibri"/>
                <w:lang w:val="en-US"/>
              </w:rPr>
            </w:pPr>
            <w:r>
              <w:rPr>
                <w:rFonts w:ascii="Calibri" w:hAnsi="Calibri" w:cs="Calibri"/>
                <w:lang w:val="en-US"/>
              </w:rPr>
              <w:lastRenderedPageBreak/>
              <w:t>1. Information is on time</w:t>
            </w:r>
            <w:r>
              <w:rPr>
                <w:rFonts w:ascii="Calibri" w:hAnsi="Calibri" w:cs="Calibri"/>
                <w:lang w:val="en-US"/>
              </w:rPr>
              <w:br/>
              <w:t>2. Not always on time</w:t>
            </w:r>
            <w:r>
              <w:rPr>
                <w:rFonts w:ascii="Calibri" w:hAnsi="Calibri" w:cs="Calibri"/>
                <w:lang w:val="en-US"/>
              </w:rPr>
              <w:br/>
              <w:t>3. Too late</w:t>
            </w:r>
            <w:r>
              <w:rPr>
                <w:rFonts w:ascii="Calibri" w:hAnsi="Calibri" w:cs="Calibri"/>
                <w:lang w:val="en-US"/>
              </w:rPr>
              <w:br/>
            </w:r>
            <w:r>
              <w:rPr>
                <w:rFonts w:ascii="Calibri" w:hAnsi="Calibri" w:cs="Calibri"/>
                <w:lang w:val="en-US"/>
              </w:rPr>
              <w:lastRenderedPageBreak/>
              <w:br/>
              <w:t>Explain your answer:</w:t>
            </w:r>
          </w:p>
        </w:tc>
      </w:tr>
      <w:tr w:rsidR="00D84889" w:rsidRPr="0034124F" w14:paraId="16032F9D" w14:textId="77777777" w:rsidTr="00D84889">
        <w:tc>
          <w:tcPr>
            <w:tcW w:w="1696" w:type="dxa"/>
          </w:tcPr>
          <w:p w14:paraId="053AB417" w14:textId="77777777" w:rsidR="00D84889" w:rsidRPr="00812F8D" w:rsidRDefault="00D84889" w:rsidP="00D84889">
            <w:pPr>
              <w:rPr>
                <w:rFonts w:ascii="Calibri" w:hAnsi="Calibri" w:cs="Calibri"/>
                <w:lang w:val="en-US"/>
              </w:rPr>
            </w:pPr>
            <w:r w:rsidRPr="002B0EC3">
              <w:rPr>
                <w:rFonts w:ascii="Calibri" w:hAnsi="Calibri" w:cs="Calibri"/>
                <w:b/>
                <w:lang w:val="en-US"/>
              </w:rPr>
              <w:lastRenderedPageBreak/>
              <w:t>Accuracy/Reliability</w:t>
            </w:r>
            <w:r w:rsidRPr="00812F8D">
              <w:rPr>
                <w:rFonts w:ascii="Calibri" w:hAnsi="Calibri" w:cs="Calibri"/>
                <w:lang w:val="en-US"/>
              </w:rPr>
              <w:br/>
            </w:r>
            <w:r w:rsidRPr="00812F8D">
              <w:rPr>
                <w:rFonts w:ascii="Calibri" w:hAnsi="Calibri" w:cs="Calibri"/>
                <w:lang w:val="en-US"/>
              </w:rPr>
              <w:br/>
              <w:t>Is the information accurate and reliable?</w:t>
            </w:r>
          </w:p>
        </w:tc>
        <w:tc>
          <w:tcPr>
            <w:tcW w:w="2977" w:type="dxa"/>
          </w:tcPr>
          <w:p w14:paraId="381B8FAD" w14:textId="77777777" w:rsidR="00D84889" w:rsidRDefault="00D84889" w:rsidP="00D84889">
            <w:pPr>
              <w:rPr>
                <w:rFonts w:ascii="Calibri" w:hAnsi="Calibri" w:cs="Calibri"/>
                <w:lang w:val="en-US"/>
              </w:rPr>
            </w:pPr>
            <w:r>
              <w:rPr>
                <w:rFonts w:ascii="Calibri" w:hAnsi="Calibri" w:cs="Calibri"/>
                <w:lang w:val="en-US"/>
              </w:rPr>
              <w:t>1. accurate &amp; reliable</w:t>
            </w:r>
          </w:p>
          <w:p w14:paraId="1463B7F7" w14:textId="77777777" w:rsidR="00D84889" w:rsidRDefault="00D84889" w:rsidP="00D84889">
            <w:pPr>
              <w:rPr>
                <w:rFonts w:ascii="Calibri" w:hAnsi="Calibri" w:cs="Calibri"/>
                <w:lang w:val="en-US"/>
              </w:rPr>
            </w:pPr>
            <w:r>
              <w:rPr>
                <w:rFonts w:ascii="Calibri" w:hAnsi="Calibri" w:cs="Calibri"/>
                <w:lang w:val="en-US"/>
              </w:rPr>
              <w:t>2. inaccurate &amp; unreliable</w:t>
            </w:r>
          </w:p>
          <w:p w14:paraId="50954995" w14:textId="77777777" w:rsidR="00D84889" w:rsidRDefault="00D84889" w:rsidP="00D84889">
            <w:pPr>
              <w:rPr>
                <w:rFonts w:ascii="Calibri" w:hAnsi="Calibri" w:cs="Calibri"/>
                <w:lang w:val="en-US"/>
              </w:rPr>
            </w:pPr>
            <w:r>
              <w:rPr>
                <w:rFonts w:ascii="Calibri" w:hAnsi="Calibri" w:cs="Calibri"/>
                <w:lang w:val="en-US"/>
              </w:rPr>
              <w:t>3. don’t know</w:t>
            </w:r>
            <w:r>
              <w:rPr>
                <w:rFonts w:ascii="Calibri" w:hAnsi="Calibri" w:cs="Calibri"/>
                <w:lang w:val="en-US"/>
              </w:rPr>
              <w:br/>
            </w:r>
          </w:p>
          <w:p w14:paraId="0A34C494" w14:textId="77777777" w:rsidR="00D84889" w:rsidRPr="00812F8D" w:rsidRDefault="00D84889" w:rsidP="00D84889">
            <w:pPr>
              <w:rPr>
                <w:rFonts w:ascii="Calibri" w:hAnsi="Calibri" w:cs="Calibri"/>
                <w:lang w:val="en-US"/>
              </w:rPr>
            </w:pPr>
            <w:r>
              <w:rPr>
                <w:rFonts w:ascii="Calibri" w:hAnsi="Calibri" w:cs="Calibri"/>
                <w:lang w:val="en-US"/>
              </w:rPr>
              <w:t>Explain your answer:</w:t>
            </w:r>
            <w:r w:rsidRPr="00812F8D">
              <w:rPr>
                <w:rFonts w:ascii="Calibri" w:hAnsi="Calibri" w:cs="Calibri"/>
                <w:lang w:val="en-US"/>
              </w:rPr>
              <w:br/>
            </w:r>
          </w:p>
        </w:tc>
        <w:tc>
          <w:tcPr>
            <w:tcW w:w="1818" w:type="dxa"/>
          </w:tcPr>
          <w:p w14:paraId="25662760" w14:textId="77777777" w:rsidR="00D84889" w:rsidRPr="00812F8D" w:rsidRDefault="00D84889" w:rsidP="00D84889">
            <w:pPr>
              <w:rPr>
                <w:rFonts w:ascii="Calibri" w:hAnsi="Calibri" w:cs="Calibri"/>
                <w:lang w:val="en-US"/>
              </w:rPr>
            </w:pPr>
            <w:r w:rsidRPr="002B0EC3">
              <w:rPr>
                <w:rFonts w:ascii="Calibri" w:hAnsi="Calibri" w:cs="Calibri"/>
                <w:b/>
                <w:lang w:val="en-US"/>
              </w:rPr>
              <w:t xml:space="preserve">Participatory </w:t>
            </w:r>
            <w:r w:rsidRPr="00812F8D">
              <w:rPr>
                <w:rFonts w:ascii="Calibri" w:hAnsi="Calibri" w:cs="Calibri"/>
                <w:lang w:val="en-US"/>
              </w:rPr>
              <w:br/>
            </w:r>
            <w:r w:rsidRPr="00812F8D">
              <w:rPr>
                <w:rFonts w:ascii="Calibri" w:hAnsi="Calibri" w:cs="Calibri"/>
                <w:lang w:val="en-US"/>
              </w:rPr>
              <w:br/>
              <w:t>Does the information encourage participation by intermediaries as well as users? Does it enable feedback loops?</w:t>
            </w:r>
          </w:p>
        </w:tc>
        <w:tc>
          <w:tcPr>
            <w:tcW w:w="2860" w:type="dxa"/>
          </w:tcPr>
          <w:p w14:paraId="5B015DE6" w14:textId="77777777" w:rsidR="00D84889" w:rsidRPr="00812F8D" w:rsidRDefault="00D84889" w:rsidP="00D84889">
            <w:pPr>
              <w:rPr>
                <w:rFonts w:ascii="Calibri" w:hAnsi="Calibri" w:cs="Calibri"/>
                <w:lang w:val="en-US"/>
              </w:rPr>
            </w:pPr>
            <w:r>
              <w:rPr>
                <w:rFonts w:ascii="Calibri" w:hAnsi="Calibri" w:cs="Calibri"/>
                <w:lang w:val="en-US"/>
              </w:rPr>
              <w:t>1. Very participatory</w:t>
            </w:r>
            <w:r>
              <w:rPr>
                <w:rFonts w:ascii="Calibri" w:hAnsi="Calibri" w:cs="Calibri"/>
                <w:lang w:val="en-US"/>
              </w:rPr>
              <w:br/>
              <w:t>2. Somewhat participatory</w:t>
            </w:r>
            <w:r>
              <w:rPr>
                <w:rFonts w:ascii="Calibri" w:hAnsi="Calibri" w:cs="Calibri"/>
                <w:lang w:val="en-US"/>
              </w:rPr>
              <w:br/>
              <w:t>3. Not participatory</w:t>
            </w:r>
            <w:r>
              <w:rPr>
                <w:rFonts w:ascii="Calibri" w:hAnsi="Calibri" w:cs="Calibri"/>
                <w:lang w:val="en-US"/>
              </w:rPr>
              <w:br/>
            </w:r>
            <w:r>
              <w:rPr>
                <w:rFonts w:ascii="Calibri" w:hAnsi="Calibri" w:cs="Calibri"/>
                <w:lang w:val="en-US"/>
              </w:rPr>
              <w:br/>
              <w:t>Explain your answer</w:t>
            </w:r>
          </w:p>
        </w:tc>
        <w:tc>
          <w:tcPr>
            <w:tcW w:w="1936" w:type="dxa"/>
          </w:tcPr>
          <w:p w14:paraId="5E7C1A18" w14:textId="77777777" w:rsidR="00D84889" w:rsidRPr="00812F8D" w:rsidRDefault="00D84889" w:rsidP="00D84889">
            <w:pPr>
              <w:rPr>
                <w:rFonts w:ascii="Calibri" w:hAnsi="Calibri" w:cs="Calibri"/>
                <w:lang w:val="en-US"/>
              </w:rPr>
            </w:pPr>
            <w:r w:rsidRPr="002B0EC3">
              <w:rPr>
                <w:rFonts w:ascii="Calibri" w:hAnsi="Calibri" w:cs="Calibri"/>
                <w:b/>
                <w:lang w:val="en-US"/>
              </w:rPr>
              <w:t>Scale</w:t>
            </w:r>
            <w:r w:rsidRPr="00812F8D">
              <w:rPr>
                <w:rFonts w:ascii="Calibri" w:hAnsi="Calibri" w:cs="Calibri"/>
                <w:lang w:val="en-US"/>
              </w:rPr>
              <w:br/>
            </w:r>
            <w:r w:rsidRPr="00812F8D">
              <w:rPr>
                <w:rFonts w:ascii="Calibri" w:hAnsi="Calibri" w:cs="Calibri"/>
                <w:lang w:val="en-US"/>
              </w:rPr>
              <w:br/>
              <w:t>Is the information appropriate and ready to be disseminated at a larger scale?</w:t>
            </w:r>
          </w:p>
        </w:tc>
        <w:tc>
          <w:tcPr>
            <w:tcW w:w="2909" w:type="dxa"/>
          </w:tcPr>
          <w:p w14:paraId="5A01E6E1" w14:textId="77777777" w:rsidR="00D84889" w:rsidRPr="00812F8D" w:rsidRDefault="00D84889" w:rsidP="00D84889">
            <w:pPr>
              <w:rPr>
                <w:rFonts w:ascii="Calibri" w:hAnsi="Calibri" w:cs="Calibri"/>
                <w:lang w:val="en-US"/>
              </w:rPr>
            </w:pPr>
            <w:r>
              <w:rPr>
                <w:rFonts w:ascii="Calibri" w:hAnsi="Calibri" w:cs="Calibri"/>
                <w:lang w:val="en-US"/>
              </w:rPr>
              <w:t>1. Easily scalable</w:t>
            </w:r>
            <w:r>
              <w:rPr>
                <w:rFonts w:ascii="Calibri" w:hAnsi="Calibri" w:cs="Calibri"/>
                <w:lang w:val="en-US"/>
              </w:rPr>
              <w:br/>
              <w:t>2. Somewhat scalable</w:t>
            </w:r>
            <w:r>
              <w:rPr>
                <w:rFonts w:ascii="Calibri" w:hAnsi="Calibri" w:cs="Calibri"/>
                <w:lang w:val="en-US"/>
              </w:rPr>
              <w:br/>
              <w:t>3. Not scalable</w:t>
            </w:r>
            <w:r>
              <w:rPr>
                <w:rFonts w:ascii="Calibri" w:hAnsi="Calibri" w:cs="Calibri"/>
                <w:lang w:val="en-US"/>
              </w:rPr>
              <w:br/>
            </w:r>
            <w:r>
              <w:rPr>
                <w:rFonts w:ascii="Calibri" w:hAnsi="Calibri" w:cs="Calibri"/>
                <w:lang w:val="en-US"/>
              </w:rPr>
              <w:br/>
              <w:t>Explain your answer:</w:t>
            </w:r>
          </w:p>
        </w:tc>
      </w:tr>
      <w:tr w:rsidR="00D84889" w:rsidRPr="0034124F" w14:paraId="6656E33A" w14:textId="77777777" w:rsidTr="00D84889">
        <w:trPr>
          <w:trHeight w:val="699"/>
        </w:trPr>
        <w:tc>
          <w:tcPr>
            <w:tcW w:w="1696" w:type="dxa"/>
          </w:tcPr>
          <w:p w14:paraId="134666C4" w14:textId="77777777" w:rsidR="00D84889" w:rsidRPr="00812F8D" w:rsidRDefault="00D84889" w:rsidP="00D84889">
            <w:pPr>
              <w:rPr>
                <w:rFonts w:ascii="Calibri" w:hAnsi="Calibri" w:cs="Calibri"/>
                <w:lang w:val="en-US"/>
              </w:rPr>
            </w:pPr>
            <w:r w:rsidRPr="002B0EC3">
              <w:rPr>
                <w:rFonts w:ascii="Calibri" w:hAnsi="Calibri" w:cs="Calibri"/>
                <w:b/>
                <w:lang w:val="en-US"/>
              </w:rPr>
              <w:t>Difficulty</w:t>
            </w:r>
            <w:r w:rsidRPr="00812F8D">
              <w:rPr>
                <w:rFonts w:ascii="Calibri" w:hAnsi="Calibri" w:cs="Calibri"/>
                <w:lang w:val="en-US"/>
              </w:rPr>
              <w:br/>
            </w:r>
            <w:r w:rsidRPr="00812F8D">
              <w:rPr>
                <w:rFonts w:ascii="Calibri" w:hAnsi="Calibri" w:cs="Calibri"/>
                <w:lang w:val="en-US"/>
              </w:rPr>
              <w:br/>
              <w:t xml:space="preserve">Is the level of difficulty adjusted to the target group? </w:t>
            </w:r>
          </w:p>
        </w:tc>
        <w:tc>
          <w:tcPr>
            <w:tcW w:w="2977" w:type="dxa"/>
          </w:tcPr>
          <w:p w14:paraId="0EE120AF" w14:textId="77777777" w:rsidR="00D84889" w:rsidRDefault="00D84889" w:rsidP="00D84889">
            <w:pPr>
              <w:rPr>
                <w:rFonts w:ascii="Calibri" w:hAnsi="Calibri" w:cs="Calibri"/>
                <w:lang w:val="en-US"/>
              </w:rPr>
            </w:pPr>
            <w:r>
              <w:rPr>
                <w:rFonts w:ascii="Calibri" w:hAnsi="Calibri" w:cs="Calibri"/>
                <w:lang w:val="en-US"/>
              </w:rPr>
              <w:t>1. too difficult</w:t>
            </w:r>
          </w:p>
          <w:p w14:paraId="6DAF84E1" w14:textId="77777777" w:rsidR="00D84889" w:rsidRDefault="00D84889" w:rsidP="00D84889">
            <w:pPr>
              <w:rPr>
                <w:rFonts w:ascii="Calibri" w:hAnsi="Calibri" w:cs="Calibri"/>
                <w:lang w:val="en-US"/>
              </w:rPr>
            </w:pPr>
            <w:r>
              <w:rPr>
                <w:rFonts w:ascii="Calibri" w:hAnsi="Calibri" w:cs="Calibri"/>
                <w:lang w:val="en-US"/>
              </w:rPr>
              <w:t>2. about right</w:t>
            </w:r>
          </w:p>
          <w:p w14:paraId="0189AB7F" w14:textId="77777777" w:rsidR="00D84889" w:rsidRPr="00812F8D" w:rsidRDefault="00D84889" w:rsidP="00D84889">
            <w:pPr>
              <w:rPr>
                <w:rFonts w:ascii="Calibri" w:hAnsi="Calibri" w:cs="Calibri"/>
                <w:lang w:val="en-US"/>
              </w:rPr>
            </w:pPr>
            <w:r>
              <w:rPr>
                <w:rFonts w:ascii="Calibri" w:hAnsi="Calibri" w:cs="Calibri"/>
                <w:lang w:val="en-US"/>
              </w:rPr>
              <w:t>3. too simple</w:t>
            </w:r>
            <w:r>
              <w:rPr>
                <w:rFonts w:ascii="Calibri" w:hAnsi="Calibri" w:cs="Calibri"/>
                <w:lang w:val="en-US"/>
              </w:rPr>
              <w:br/>
            </w:r>
            <w:r>
              <w:rPr>
                <w:rFonts w:ascii="Calibri" w:hAnsi="Calibri" w:cs="Calibri"/>
                <w:lang w:val="en-US"/>
              </w:rPr>
              <w:br/>
              <w:t>Explain your answer:</w:t>
            </w:r>
            <w:r>
              <w:rPr>
                <w:rFonts w:ascii="Calibri" w:hAnsi="Calibri" w:cs="Calibri"/>
                <w:lang w:val="en-US"/>
              </w:rPr>
              <w:br/>
            </w:r>
            <w:r>
              <w:rPr>
                <w:rFonts w:ascii="Calibri" w:hAnsi="Calibri" w:cs="Calibri"/>
                <w:lang w:val="en-US"/>
              </w:rPr>
              <w:br/>
            </w:r>
            <w:r w:rsidRPr="00812F8D">
              <w:rPr>
                <w:rFonts w:ascii="Calibri" w:hAnsi="Calibri" w:cs="Calibri"/>
                <w:lang w:val="en-US"/>
              </w:rPr>
              <w:br/>
            </w:r>
          </w:p>
        </w:tc>
        <w:tc>
          <w:tcPr>
            <w:tcW w:w="1818" w:type="dxa"/>
          </w:tcPr>
          <w:p w14:paraId="1984CF14" w14:textId="77777777" w:rsidR="00D84889" w:rsidRPr="00812F8D" w:rsidRDefault="00D84889" w:rsidP="00D84889">
            <w:pPr>
              <w:rPr>
                <w:rFonts w:ascii="Calibri" w:hAnsi="Calibri" w:cs="Calibri"/>
                <w:lang w:val="en-US"/>
              </w:rPr>
            </w:pPr>
          </w:p>
        </w:tc>
        <w:tc>
          <w:tcPr>
            <w:tcW w:w="2860" w:type="dxa"/>
          </w:tcPr>
          <w:p w14:paraId="1708DEA1" w14:textId="77777777" w:rsidR="00D84889" w:rsidRPr="00812F8D" w:rsidRDefault="00D84889" w:rsidP="00D84889">
            <w:pPr>
              <w:rPr>
                <w:rFonts w:ascii="Calibri" w:hAnsi="Calibri" w:cs="Calibri"/>
                <w:lang w:val="en-US"/>
              </w:rPr>
            </w:pPr>
          </w:p>
        </w:tc>
        <w:tc>
          <w:tcPr>
            <w:tcW w:w="1936" w:type="dxa"/>
          </w:tcPr>
          <w:p w14:paraId="4A51737B" w14:textId="77777777" w:rsidR="00D84889" w:rsidRPr="00812F8D" w:rsidRDefault="00D84889" w:rsidP="00D84889">
            <w:pPr>
              <w:rPr>
                <w:rFonts w:ascii="Calibri" w:hAnsi="Calibri" w:cs="Calibri"/>
                <w:lang w:val="en-US"/>
              </w:rPr>
            </w:pPr>
          </w:p>
        </w:tc>
        <w:tc>
          <w:tcPr>
            <w:tcW w:w="2909" w:type="dxa"/>
          </w:tcPr>
          <w:p w14:paraId="31C82597" w14:textId="77777777" w:rsidR="00D84889" w:rsidRPr="00812F8D" w:rsidRDefault="00D84889" w:rsidP="00D84889">
            <w:pPr>
              <w:rPr>
                <w:rFonts w:ascii="Calibri" w:hAnsi="Calibri" w:cs="Calibri"/>
                <w:lang w:val="en-US"/>
              </w:rPr>
            </w:pPr>
          </w:p>
        </w:tc>
      </w:tr>
      <w:tr w:rsidR="00D84889" w:rsidRPr="00812F8D" w14:paraId="02CF47FE" w14:textId="77777777" w:rsidTr="00D84889">
        <w:tc>
          <w:tcPr>
            <w:tcW w:w="14196" w:type="dxa"/>
            <w:gridSpan w:val="6"/>
          </w:tcPr>
          <w:p w14:paraId="2E580BF3" w14:textId="77777777" w:rsidR="00D84889" w:rsidRPr="00812F8D" w:rsidRDefault="00D84889" w:rsidP="00D84889">
            <w:pPr>
              <w:rPr>
                <w:rFonts w:ascii="Calibri" w:hAnsi="Calibri" w:cs="Calibri"/>
                <w:i/>
                <w:lang w:val="en-US"/>
              </w:rPr>
            </w:pPr>
            <w:r w:rsidRPr="00812F8D">
              <w:rPr>
                <w:rFonts w:ascii="Calibri" w:hAnsi="Calibri" w:cs="Calibri"/>
                <w:i/>
                <w:lang w:val="en-US"/>
              </w:rPr>
              <w:t>ADDITIONAL CRITERIAS?</w:t>
            </w:r>
            <w:r w:rsidRPr="00812F8D">
              <w:rPr>
                <w:rFonts w:ascii="Calibri" w:hAnsi="Calibri" w:cs="Calibri"/>
                <w:i/>
                <w:lang w:val="en-US"/>
              </w:rPr>
              <w:br/>
            </w:r>
            <w:r w:rsidRPr="00812F8D">
              <w:rPr>
                <w:rFonts w:ascii="Calibri" w:hAnsi="Calibri" w:cs="Calibri"/>
                <w:i/>
                <w:lang w:val="en-US"/>
              </w:rPr>
              <w:br/>
            </w:r>
            <w:r w:rsidRPr="00812F8D">
              <w:rPr>
                <w:rFonts w:ascii="Calibri" w:hAnsi="Calibri" w:cs="Calibri"/>
                <w:i/>
                <w:lang w:val="en-US"/>
              </w:rPr>
              <w:br/>
            </w:r>
            <w:r w:rsidRPr="00812F8D">
              <w:rPr>
                <w:rFonts w:ascii="Calibri" w:hAnsi="Calibri" w:cs="Calibri"/>
                <w:i/>
                <w:lang w:val="en-US"/>
              </w:rPr>
              <w:br/>
            </w:r>
          </w:p>
        </w:tc>
      </w:tr>
    </w:tbl>
    <w:p w14:paraId="65097F2A" w14:textId="77777777" w:rsidR="00D84889" w:rsidRPr="00AD06D9" w:rsidRDefault="00D84889" w:rsidP="00D84889">
      <w:pPr>
        <w:rPr>
          <w:rFonts w:cstheme="minorHAnsi"/>
          <w:lang w:val="en-US"/>
        </w:rPr>
      </w:pPr>
      <w:r>
        <w:rPr>
          <w:rFonts w:cstheme="minorHAnsi"/>
          <w:lang w:val="en-US"/>
        </w:rPr>
        <w:br/>
      </w:r>
      <w:r>
        <w:rPr>
          <w:rFonts w:cstheme="minorHAnsi"/>
          <w:lang w:val="en-US"/>
        </w:rPr>
        <w:br/>
        <w:t xml:space="preserve">2. What would help, in your opinion, to </w:t>
      </w:r>
      <w:r w:rsidRPr="001B7B18">
        <w:rPr>
          <w:rFonts w:cstheme="minorHAnsi"/>
          <w:b/>
          <w:lang w:val="en-US"/>
        </w:rPr>
        <w:t>improve</w:t>
      </w:r>
      <w:r>
        <w:rPr>
          <w:rFonts w:cstheme="minorHAnsi"/>
          <w:lang w:val="en-US"/>
        </w:rPr>
        <w:t xml:space="preserve"> the overall usefulness of the materials so that they are more suited to your needs?</w:t>
      </w:r>
    </w:p>
    <w:tbl>
      <w:tblPr>
        <w:tblStyle w:val="TableGrid"/>
        <w:tblW w:w="0" w:type="auto"/>
        <w:tblLook w:val="04A0" w:firstRow="1" w:lastRow="0" w:firstColumn="1" w:lastColumn="0" w:noHBand="0" w:noVBand="1"/>
      </w:tblPr>
      <w:tblGrid>
        <w:gridCol w:w="13948"/>
      </w:tblGrid>
      <w:tr w:rsidR="00D84889" w:rsidRPr="0034124F" w14:paraId="60C36F5E" w14:textId="77777777" w:rsidTr="00D84889">
        <w:tc>
          <w:tcPr>
            <w:tcW w:w="13948" w:type="dxa"/>
          </w:tcPr>
          <w:p w14:paraId="38604853" w14:textId="77777777" w:rsidR="00D84889" w:rsidRDefault="00D84889" w:rsidP="00D84889">
            <w:pPr>
              <w:rPr>
                <w:rFonts w:cstheme="minorHAnsi"/>
                <w:lang w:val="en-US"/>
              </w:rPr>
            </w:pPr>
            <w:r>
              <w:rPr>
                <w:rFonts w:cstheme="minorHAnsi"/>
                <w:lang w:val="en-US"/>
              </w:rPr>
              <w:br/>
            </w:r>
            <w:r>
              <w:rPr>
                <w:rFonts w:cstheme="minorHAnsi"/>
                <w:lang w:val="en-US"/>
              </w:rPr>
              <w:br/>
            </w:r>
          </w:p>
        </w:tc>
      </w:tr>
    </w:tbl>
    <w:p w14:paraId="44945379" w14:textId="77777777" w:rsidR="00D84889" w:rsidRPr="004A6563" w:rsidRDefault="00D84889" w:rsidP="00D84889">
      <w:pPr>
        <w:autoSpaceDE w:val="0"/>
        <w:autoSpaceDN w:val="0"/>
        <w:adjustRightInd w:val="0"/>
        <w:spacing w:line="252" w:lineRule="auto"/>
        <w:rPr>
          <w:lang w:val="en-US"/>
        </w:rPr>
      </w:pPr>
      <w:r w:rsidRPr="004A6563">
        <w:rPr>
          <w:rFonts w:cstheme="minorHAnsi"/>
          <w:lang w:val="en-US"/>
        </w:rPr>
        <w:br/>
        <w:t>Note: The questionnaire was adapted in the field. Due to time-constraints and understanding at the farmer level  a more straightforward approach was used. This included the following questions:</w:t>
      </w:r>
      <w:r w:rsidRPr="004A6563">
        <w:rPr>
          <w:rFonts w:cstheme="minorHAnsi"/>
          <w:lang w:val="en-US"/>
        </w:rPr>
        <w:br/>
      </w:r>
      <w:r w:rsidRPr="004A6563">
        <w:rPr>
          <w:rFonts w:cstheme="minorHAnsi"/>
          <w:lang w:val="en-US"/>
        </w:rPr>
        <w:br/>
      </w:r>
      <w:r w:rsidRPr="004A6563">
        <w:rPr>
          <w:lang w:val="en-US"/>
        </w:rPr>
        <w:lastRenderedPageBreak/>
        <w:t xml:space="preserve">A. Can you tell us what you </w:t>
      </w:r>
      <w:r w:rsidRPr="004A6563">
        <w:rPr>
          <w:b/>
          <w:lang w:val="en-US"/>
        </w:rPr>
        <w:t>like</w:t>
      </w:r>
      <w:r w:rsidRPr="004A6563">
        <w:rPr>
          <w:lang w:val="en-US"/>
        </w:rPr>
        <w:t xml:space="preserve"> about the </w:t>
      </w:r>
      <w:r w:rsidRPr="004A6563">
        <w:rPr>
          <w:b/>
          <w:lang w:val="en-US"/>
        </w:rPr>
        <w:t xml:space="preserve">content/actual information </w:t>
      </w:r>
      <w:r w:rsidRPr="004A6563">
        <w:rPr>
          <w:lang w:val="en-US"/>
        </w:rPr>
        <w:t xml:space="preserve">of the material? Please also explain </w:t>
      </w:r>
      <w:r w:rsidRPr="004A6563">
        <w:rPr>
          <w:b/>
          <w:lang w:val="en-US"/>
        </w:rPr>
        <w:t xml:space="preserve">why </w:t>
      </w:r>
      <w:r w:rsidRPr="004A6563">
        <w:rPr>
          <w:lang w:val="en-US"/>
        </w:rPr>
        <w:t>you like the information.</w:t>
      </w:r>
      <w:r w:rsidRPr="004A6563">
        <w:rPr>
          <w:lang w:val="en-US"/>
        </w:rPr>
        <w:br/>
      </w:r>
      <w:r w:rsidRPr="004A6563">
        <w:rPr>
          <w:lang w:val="en-US"/>
        </w:rPr>
        <w:br/>
        <w:t xml:space="preserve">B. Is there anything </w:t>
      </w:r>
      <w:r w:rsidRPr="004A6563">
        <w:rPr>
          <w:b/>
          <w:lang w:val="en-US"/>
        </w:rPr>
        <w:t xml:space="preserve">new </w:t>
      </w:r>
      <w:r w:rsidRPr="004A6563">
        <w:rPr>
          <w:lang w:val="en-US"/>
        </w:rPr>
        <w:t>in the information you got from this material - something you did not know before? If so, what is it?</w:t>
      </w:r>
    </w:p>
    <w:p w14:paraId="09531922" w14:textId="77777777" w:rsidR="00D84889" w:rsidRPr="004A6563" w:rsidRDefault="00D84889" w:rsidP="00D84889">
      <w:pPr>
        <w:autoSpaceDE w:val="0"/>
        <w:autoSpaceDN w:val="0"/>
        <w:adjustRightInd w:val="0"/>
        <w:spacing w:after="160" w:line="252" w:lineRule="auto"/>
        <w:rPr>
          <w:lang w:val="en-US"/>
        </w:rPr>
      </w:pPr>
      <w:r>
        <w:rPr>
          <w:lang w:val="en-US"/>
        </w:rPr>
        <w:br/>
        <w:t>C</w:t>
      </w:r>
      <w:r w:rsidRPr="004A6563">
        <w:rPr>
          <w:lang w:val="en-US"/>
        </w:rPr>
        <w:t xml:space="preserve">. Can you tell us what you do </w:t>
      </w:r>
      <w:r w:rsidRPr="004A6563">
        <w:rPr>
          <w:b/>
          <w:lang w:val="en-US"/>
        </w:rPr>
        <w:t>not</w:t>
      </w:r>
      <w:r w:rsidRPr="004A6563">
        <w:rPr>
          <w:lang w:val="en-US"/>
        </w:rPr>
        <w:t xml:space="preserve"> like about the </w:t>
      </w:r>
      <w:r w:rsidRPr="004A6563">
        <w:rPr>
          <w:b/>
          <w:lang w:val="en-US"/>
        </w:rPr>
        <w:t xml:space="preserve">content/actual information </w:t>
      </w:r>
      <w:r w:rsidRPr="004A6563">
        <w:rPr>
          <w:lang w:val="en-US"/>
        </w:rPr>
        <w:t xml:space="preserve">of the material? Please also explain </w:t>
      </w:r>
      <w:r w:rsidRPr="004A6563">
        <w:rPr>
          <w:b/>
          <w:lang w:val="en-US"/>
        </w:rPr>
        <w:t xml:space="preserve">why </w:t>
      </w:r>
      <w:r w:rsidRPr="004A6563">
        <w:rPr>
          <w:lang w:val="en-US"/>
        </w:rPr>
        <w:t>you do not like the information.</w:t>
      </w:r>
      <w:r w:rsidRPr="004A6563">
        <w:rPr>
          <w:lang w:val="en-US"/>
        </w:rPr>
        <w:br/>
      </w:r>
      <w:r>
        <w:rPr>
          <w:lang w:val="en-US"/>
        </w:rPr>
        <w:br/>
        <w:t>D</w:t>
      </w:r>
      <w:r w:rsidRPr="004A6563">
        <w:rPr>
          <w:lang w:val="en-US"/>
        </w:rPr>
        <w:t xml:space="preserve">. Can you tell us what you </w:t>
      </w:r>
      <w:r w:rsidRPr="004A6563">
        <w:rPr>
          <w:b/>
          <w:lang w:val="en-US"/>
        </w:rPr>
        <w:t>like</w:t>
      </w:r>
      <w:r w:rsidRPr="004A6563">
        <w:rPr>
          <w:lang w:val="en-US"/>
        </w:rPr>
        <w:t xml:space="preserve"> about the way the material looks? Please also explain </w:t>
      </w:r>
      <w:r w:rsidRPr="004A6563">
        <w:rPr>
          <w:b/>
          <w:lang w:val="en-US"/>
        </w:rPr>
        <w:t>why</w:t>
      </w:r>
      <w:r w:rsidRPr="004A6563">
        <w:rPr>
          <w:lang w:val="en-US"/>
        </w:rPr>
        <w:t xml:space="preserve"> you like it </w:t>
      </w:r>
    </w:p>
    <w:p w14:paraId="53F7EE77" w14:textId="77777777" w:rsidR="00D84889" w:rsidRDefault="00D84889" w:rsidP="00D84889">
      <w:pPr>
        <w:autoSpaceDE w:val="0"/>
        <w:autoSpaceDN w:val="0"/>
        <w:adjustRightInd w:val="0"/>
        <w:spacing w:line="252" w:lineRule="auto"/>
        <w:rPr>
          <w:lang w:val="en-US"/>
        </w:rPr>
      </w:pPr>
      <w:r>
        <w:rPr>
          <w:lang w:val="en-US"/>
        </w:rPr>
        <w:t>E</w:t>
      </w:r>
      <w:r w:rsidRPr="004A6563">
        <w:rPr>
          <w:lang w:val="en-US"/>
        </w:rPr>
        <w:t xml:space="preserve">. Can you tell us what you do </w:t>
      </w:r>
      <w:r w:rsidRPr="004A6563">
        <w:rPr>
          <w:b/>
          <w:lang w:val="en-US"/>
        </w:rPr>
        <w:t>not</w:t>
      </w:r>
      <w:r w:rsidRPr="004A6563">
        <w:rPr>
          <w:lang w:val="en-US"/>
        </w:rPr>
        <w:t xml:space="preserve"> like about the way</w:t>
      </w:r>
      <w:r w:rsidRPr="004A6563">
        <w:rPr>
          <w:b/>
          <w:lang w:val="en-US"/>
        </w:rPr>
        <w:t xml:space="preserve"> </w:t>
      </w:r>
      <w:r w:rsidRPr="004A6563">
        <w:rPr>
          <w:lang w:val="en-US"/>
        </w:rPr>
        <w:t xml:space="preserve">the material looks? Please also explain </w:t>
      </w:r>
      <w:r w:rsidRPr="004A6563">
        <w:rPr>
          <w:b/>
          <w:lang w:val="en-US"/>
        </w:rPr>
        <w:t xml:space="preserve">why </w:t>
      </w:r>
      <w:r w:rsidRPr="004A6563">
        <w:rPr>
          <w:lang w:val="en-US"/>
        </w:rPr>
        <w:t>you do not like it</w:t>
      </w:r>
    </w:p>
    <w:p w14:paraId="69841F26" w14:textId="77777777" w:rsidR="00D84889" w:rsidRPr="004A6563" w:rsidRDefault="00D84889" w:rsidP="00D84889">
      <w:pPr>
        <w:autoSpaceDE w:val="0"/>
        <w:autoSpaceDN w:val="0"/>
        <w:adjustRightInd w:val="0"/>
        <w:spacing w:line="252" w:lineRule="auto"/>
        <w:rPr>
          <w:lang w:val="en-US"/>
        </w:rPr>
      </w:pPr>
      <w:r>
        <w:rPr>
          <w:lang w:val="en-US"/>
        </w:rPr>
        <w:t xml:space="preserve">F. </w:t>
      </w:r>
      <w:r w:rsidRPr="004A6563">
        <w:rPr>
          <w:lang w:val="en-US"/>
        </w:rPr>
        <w:t xml:space="preserve">Can you tell us </w:t>
      </w:r>
      <w:r w:rsidRPr="004A6563">
        <w:rPr>
          <w:b/>
          <w:lang w:val="en-US"/>
        </w:rPr>
        <w:t>how</w:t>
      </w:r>
      <w:r w:rsidRPr="004A6563">
        <w:rPr>
          <w:lang w:val="en-US"/>
        </w:rPr>
        <w:t xml:space="preserve"> the material could be improved? Ple</w:t>
      </w:r>
      <w:r>
        <w:rPr>
          <w:lang w:val="en-US"/>
        </w:rPr>
        <w:t>ase be as specific as possible.</w:t>
      </w:r>
      <w:r>
        <w:rPr>
          <w:lang w:val="en-US"/>
        </w:rPr>
        <w:br/>
      </w:r>
      <w:r>
        <w:rPr>
          <w:lang w:val="en-US"/>
        </w:rPr>
        <w:br/>
        <w:t xml:space="preserve">G. </w:t>
      </w:r>
      <w:r w:rsidRPr="004A6563">
        <w:rPr>
          <w:lang w:val="en-US"/>
        </w:rPr>
        <w:t>In the remaining time the following questions should be asked. In case time is limited one question could be selected and explored in more detail. Questions A, B and C then rotate per (group) interview.</w:t>
      </w:r>
      <w:r w:rsidRPr="004A6563">
        <w:rPr>
          <w:lang w:val="en-US"/>
        </w:rPr>
        <w:br/>
      </w:r>
      <w:r>
        <w:rPr>
          <w:lang w:val="en-US"/>
        </w:rPr>
        <w:br/>
      </w:r>
      <w:r w:rsidRPr="004A6563">
        <w:rPr>
          <w:lang w:val="en-US"/>
        </w:rPr>
        <w:t>a) What topics would you like to know more about, if possible?</w:t>
      </w:r>
      <w:r>
        <w:rPr>
          <w:lang w:val="en-US"/>
        </w:rPr>
        <w:br/>
      </w:r>
      <w:r w:rsidRPr="004A6563">
        <w:rPr>
          <w:lang w:val="en-US"/>
        </w:rPr>
        <w:t>b) Which medium do you prefer and why?</w:t>
      </w:r>
      <w:r w:rsidRPr="004A6563">
        <w:rPr>
          <w:lang w:val="en-US"/>
        </w:rPr>
        <w:br/>
        <w:t xml:space="preserve">c) How could this information reach as many end users in the community as possible? </w:t>
      </w:r>
      <w:r w:rsidRPr="004A6563">
        <w:rPr>
          <w:i/>
          <w:lang w:val="en-US"/>
        </w:rPr>
        <w:t>(it is important that the respondent is as specific as possible to shed light on a possible dissemination strategy)</w:t>
      </w:r>
    </w:p>
    <w:p w14:paraId="62FB111D" w14:textId="2253626A" w:rsidR="00D84889" w:rsidRPr="00D84889" w:rsidRDefault="00D84889" w:rsidP="00D84889">
      <w:pPr>
        <w:spacing w:after="160" w:line="259" w:lineRule="auto"/>
        <w:rPr>
          <w:lang w:val="en-US"/>
        </w:rPr>
      </w:pPr>
    </w:p>
    <w:sectPr w:rsidR="00D84889" w:rsidRPr="00D84889" w:rsidSect="00D84889">
      <w:headerReference w:type="default" r:id="rId42"/>
      <w:footerReference w:type="even" r:id="rId43"/>
      <w:footerReference w:type="default" r:id="rId44"/>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27D61A2" w14:textId="77777777" w:rsidR="00AC319D" w:rsidRDefault="00AC319D" w:rsidP="008E7B05">
      <w:pPr>
        <w:spacing w:line="240" w:lineRule="auto"/>
      </w:pPr>
      <w:r>
        <w:separator/>
      </w:r>
    </w:p>
  </w:endnote>
  <w:endnote w:type="continuationSeparator" w:id="0">
    <w:p w14:paraId="0CA635AB" w14:textId="77777777" w:rsidR="00AC319D" w:rsidRDefault="00AC319D" w:rsidP="008E7B0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10022FF" w:usb1="C000E47F" w:usb2="00000029" w:usb3="00000000" w:csb0="000001DF"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61653336"/>
      <w:docPartObj>
        <w:docPartGallery w:val="Page Numbers (Bottom of Page)"/>
        <w:docPartUnique/>
      </w:docPartObj>
    </w:sdtPr>
    <w:sdtEndPr>
      <w:rPr>
        <w:noProof/>
      </w:rPr>
    </w:sdtEndPr>
    <w:sdtContent>
      <w:p w14:paraId="16B2334B" w14:textId="6EA45609" w:rsidR="00AC319D" w:rsidRDefault="00AC319D">
        <w:pPr>
          <w:pStyle w:val="Footer"/>
          <w:jc w:val="right"/>
        </w:pPr>
        <w:r>
          <w:fldChar w:fldCharType="begin"/>
        </w:r>
        <w:r>
          <w:instrText xml:space="preserve"> PAGE   \* MERGEFORMAT </w:instrText>
        </w:r>
        <w:r>
          <w:fldChar w:fldCharType="separate"/>
        </w:r>
        <w:r w:rsidR="00F446E8">
          <w:rPr>
            <w:noProof/>
          </w:rPr>
          <w:t>5</w:t>
        </w:r>
        <w:r>
          <w:rPr>
            <w:noProof/>
          </w:rPr>
          <w:fldChar w:fldCharType="end"/>
        </w:r>
      </w:p>
    </w:sdtContent>
  </w:sdt>
  <w:p w14:paraId="633D984B" w14:textId="77777777" w:rsidR="00AC319D" w:rsidRDefault="00AC319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465181" w14:textId="2918DBB9" w:rsidR="00AC319D" w:rsidRDefault="00AC319D" w:rsidP="001E1DBA">
    <w:pPr>
      <w:pStyle w:val="Footer"/>
      <w:tabs>
        <w:tab w:val="clear" w:pos="4513"/>
        <w:tab w:val="clear" w:pos="9026"/>
        <w:tab w:val="left" w:pos="804"/>
      </w:tabs>
    </w:pP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27294920"/>
      <w:docPartObj>
        <w:docPartGallery w:val="Page Numbers (Bottom of Page)"/>
        <w:docPartUnique/>
      </w:docPartObj>
    </w:sdtPr>
    <w:sdtEndPr>
      <w:rPr>
        <w:noProof/>
      </w:rPr>
    </w:sdtEndPr>
    <w:sdtContent>
      <w:p w14:paraId="1C32D467" w14:textId="77777777" w:rsidR="00AC319D" w:rsidRDefault="00AC319D">
        <w:pPr>
          <w:pStyle w:val="Footer"/>
          <w:jc w:val="right"/>
        </w:pPr>
        <w:r>
          <w:fldChar w:fldCharType="begin"/>
        </w:r>
        <w:r>
          <w:instrText xml:space="preserve"> PAGE   \* MERGEFORMAT </w:instrText>
        </w:r>
        <w:r>
          <w:fldChar w:fldCharType="separate"/>
        </w:r>
        <w:r w:rsidR="00F446E8">
          <w:rPr>
            <w:noProof/>
          </w:rPr>
          <w:t>20</w:t>
        </w:r>
        <w:r>
          <w:rPr>
            <w:noProof/>
          </w:rPr>
          <w:fldChar w:fldCharType="end"/>
        </w:r>
      </w:p>
    </w:sdtContent>
  </w:sdt>
  <w:p w14:paraId="650B2492" w14:textId="77777777" w:rsidR="00AC319D" w:rsidRDefault="00AC319D">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9568B0" w14:textId="6268C4A4" w:rsidR="00AC319D" w:rsidRDefault="00AC319D" w:rsidP="001E1DBA">
    <w:pPr>
      <w:pStyle w:val="Footer"/>
      <w:tabs>
        <w:tab w:val="clear" w:pos="4513"/>
        <w:tab w:val="clear" w:pos="9026"/>
        <w:tab w:val="left" w:pos="804"/>
      </w:tabs>
    </w:pPr>
    <w: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0144F0" w14:textId="77777777" w:rsidR="00AC319D" w:rsidRDefault="00AC319D" w:rsidP="00D8488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FBE5A3E" w14:textId="77777777" w:rsidR="00AC319D" w:rsidRDefault="00AC319D" w:rsidP="00D84889">
    <w:pPr>
      <w:pStyle w:val="Footer"/>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CBFACC" w14:textId="77777777" w:rsidR="00AC319D" w:rsidRDefault="00AC319D" w:rsidP="00D8488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F446E8">
      <w:rPr>
        <w:rStyle w:val="PageNumber"/>
        <w:noProof/>
      </w:rPr>
      <w:t>39</w:t>
    </w:r>
    <w:r>
      <w:rPr>
        <w:rStyle w:val="PageNumber"/>
      </w:rPr>
      <w:fldChar w:fldCharType="end"/>
    </w:r>
  </w:p>
  <w:p w14:paraId="0A6168F6" w14:textId="77777777" w:rsidR="00AC319D" w:rsidRDefault="00AC319D" w:rsidP="00D84889">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DA669D0" w14:textId="77777777" w:rsidR="00AC319D" w:rsidRDefault="00AC319D" w:rsidP="008E7B05">
      <w:pPr>
        <w:spacing w:line="240" w:lineRule="auto"/>
      </w:pPr>
      <w:r>
        <w:separator/>
      </w:r>
    </w:p>
  </w:footnote>
  <w:footnote w:type="continuationSeparator" w:id="0">
    <w:p w14:paraId="5FB1A462" w14:textId="77777777" w:rsidR="00AC319D" w:rsidRDefault="00AC319D" w:rsidP="008E7B05">
      <w:pPr>
        <w:spacing w:line="240" w:lineRule="auto"/>
      </w:pPr>
      <w:r>
        <w:continuationSeparator/>
      </w:r>
    </w:p>
  </w:footnote>
  <w:footnote w:id="1">
    <w:p w14:paraId="57DD7D39" w14:textId="380BF68C" w:rsidR="00AC319D" w:rsidRPr="00AB6919" w:rsidRDefault="00AC319D">
      <w:pPr>
        <w:pStyle w:val="FootnoteText"/>
        <w:rPr>
          <w:sz w:val="16"/>
          <w:szCs w:val="16"/>
          <w:lang w:val="en-US"/>
        </w:rPr>
      </w:pPr>
      <w:r w:rsidRPr="00AB6919">
        <w:rPr>
          <w:rStyle w:val="FootnoteReference"/>
          <w:sz w:val="16"/>
          <w:szCs w:val="16"/>
        </w:rPr>
        <w:footnoteRef/>
      </w:r>
      <w:r w:rsidRPr="00AB6919">
        <w:rPr>
          <w:sz w:val="16"/>
          <w:szCs w:val="16"/>
          <w:lang w:val="en-US"/>
        </w:rPr>
        <w:t xml:space="preserve"> Important to note that the data was received through asking open questions. Hence the chance of conformation bias (for example the many respondents bringing up the Nane Nane show) was reduced </w:t>
      </w:r>
    </w:p>
  </w:footnote>
  <w:footnote w:id="2">
    <w:p w14:paraId="3A876448" w14:textId="3E2DEBD7" w:rsidR="00AC319D" w:rsidRPr="00AB6919" w:rsidRDefault="00AC319D">
      <w:pPr>
        <w:pStyle w:val="FootnoteText"/>
        <w:rPr>
          <w:sz w:val="16"/>
          <w:szCs w:val="16"/>
          <w:lang w:val="en-US"/>
        </w:rPr>
      </w:pPr>
      <w:r w:rsidRPr="00AB6919">
        <w:rPr>
          <w:rStyle w:val="FootnoteReference"/>
          <w:sz w:val="16"/>
          <w:szCs w:val="16"/>
        </w:rPr>
        <w:footnoteRef/>
      </w:r>
      <w:r w:rsidRPr="00AB6919">
        <w:rPr>
          <w:sz w:val="16"/>
          <w:szCs w:val="16"/>
          <w:lang w:val="en-US"/>
        </w:rPr>
        <w:t xml:space="preserve"> In all likelihood the research results have been somewhat biased in favor of the Nane Nane show. The fieldwork was conducted in the Arusha and </w:t>
      </w:r>
      <w:r w:rsidRPr="00D23DFA">
        <w:rPr>
          <w:sz w:val="16"/>
          <w:szCs w:val="16"/>
          <w:lang w:val="en-US"/>
        </w:rPr>
        <w:t xml:space="preserve">Mbeya </w:t>
      </w:r>
      <w:r>
        <w:rPr>
          <w:sz w:val="16"/>
          <w:szCs w:val="16"/>
          <w:lang w:val="en-US"/>
        </w:rPr>
        <w:t>regions;</w:t>
      </w:r>
      <w:r w:rsidRPr="00AB6919">
        <w:rPr>
          <w:sz w:val="16"/>
          <w:szCs w:val="16"/>
          <w:lang w:val="en-US"/>
        </w:rPr>
        <w:t xml:space="preserve"> both hosts of the regional fairs and in the case of Mbeya a regular host of the national fair as well. In other regions resources (see In both cases interviews were held in relative proximity to the region’s hubs, Arusha and Mbeya city, which is where the fairs are hosted.</w:t>
      </w:r>
    </w:p>
  </w:footnote>
  <w:footnote w:id="3">
    <w:p w14:paraId="6FCE11B1" w14:textId="77777777" w:rsidR="00AC319D" w:rsidRPr="008C019A" w:rsidRDefault="00AC319D" w:rsidP="00A269E4">
      <w:pPr>
        <w:pStyle w:val="FootnoteText"/>
        <w:rPr>
          <w:sz w:val="16"/>
          <w:lang w:val="en-US"/>
        </w:rPr>
      </w:pPr>
      <w:r w:rsidRPr="008C019A">
        <w:rPr>
          <w:rStyle w:val="FootnoteReference"/>
          <w:sz w:val="16"/>
        </w:rPr>
        <w:footnoteRef/>
      </w:r>
      <w:r w:rsidRPr="008C019A">
        <w:rPr>
          <w:sz w:val="16"/>
          <w:lang w:val="en-US"/>
        </w:rPr>
        <w:t xml:space="preserve"> Appendix 7 Tanzania of report prepared by the ASHC delivery team</w:t>
      </w:r>
    </w:p>
  </w:footnote>
  <w:footnote w:id="4">
    <w:p w14:paraId="4F89A93D" w14:textId="77777777" w:rsidR="00AC319D" w:rsidRPr="008C019A" w:rsidRDefault="00AC319D" w:rsidP="00A269E4">
      <w:pPr>
        <w:pStyle w:val="FootnoteText"/>
        <w:rPr>
          <w:sz w:val="16"/>
          <w:lang w:val="en-US"/>
        </w:rPr>
      </w:pPr>
      <w:r w:rsidRPr="008C019A">
        <w:rPr>
          <w:rStyle w:val="FootnoteReference"/>
          <w:sz w:val="16"/>
        </w:rPr>
        <w:footnoteRef/>
      </w:r>
      <w:r w:rsidRPr="008C019A">
        <w:rPr>
          <w:sz w:val="16"/>
          <w:lang w:val="en-US"/>
        </w:rPr>
        <w:t xml:space="preserve"> http://www.fao-ilo.org/fileadmin/user_upload/fao_ilo/pdf/ICA_MLW_and_TZ/NATIONAL_AGRICULTURAL_POLICY-2013.pdf</w:t>
      </w:r>
    </w:p>
  </w:footnote>
  <w:footnote w:id="5">
    <w:p w14:paraId="4F8B2877" w14:textId="77777777" w:rsidR="00AC319D" w:rsidRPr="008C019A" w:rsidRDefault="00AC319D" w:rsidP="008C019A">
      <w:pPr>
        <w:pStyle w:val="FootnoteText"/>
        <w:rPr>
          <w:sz w:val="16"/>
          <w:lang w:val="en-US"/>
        </w:rPr>
      </w:pPr>
      <w:r w:rsidRPr="008C019A">
        <w:rPr>
          <w:rStyle w:val="FootnoteReference"/>
          <w:sz w:val="16"/>
        </w:rPr>
        <w:footnoteRef/>
      </w:r>
      <w:r w:rsidRPr="008C019A">
        <w:rPr>
          <w:sz w:val="16"/>
          <w:lang w:val="en-US"/>
        </w:rPr>
        <w:t xml:space="preserve"> According to Appendix 7 of the report prepared by the ASHC delivery team “MAFC supports the training of the lead farmers while local government extension takeover mentorship, follow-up and support to the lead farmers. This is sometimes referred to as the Kilimanjaro Agricultural Training Centre model.”</w:t>
      </w:r>
    </w:p>
  </w:footnote>
  <w:footnote w:id="6">
    <w:p w14:paraId="34311465" w14:textId="77777777" w:rsidR="00AC319D" w:rsidRPr="008C019A" w:rsidRDefault="00AC319D" w:rsidP="007D780F">
      <w:pPr>
        <w:pStyle w:val="FootnoteText"/>
        <w:rPr>
          <w:sz w:val="16"/>
          <w:lang w:val="en-US"/>
        </w:rPr>
      </w:pPr>
      <w:r w:rsidRPr="008C019A">
        <w:rPr>
          <w:rStyle w:val="FootnoteReference"/>
          <w:sz w:val="16"/>
        </w:rPr>
        <w:footnoteRef/>
      </w:r>
      <w:r w:rsidRPr="008C019A">
        <w:rPr>
          <w:sz w:val="16"/>
          <w:lang w:val="en-US"/>
        </w:rPr>
        <w:t xml:space="preserve"> The exception was representative of the seed company Meru Agro, who said to use the farmer-to-farmer learning approach in his work.</w:t>
      </w:r>
    </w:p>
  </w:footnote>
  <w:footnote w:id="7">
    <w:p w14:paraId="29C4EFD7" w14:textId="0B5EC88D" w:rsidR="00AC319D" w:rsidRPr="001E1DBA" w:rsidRDefault="00AC319D" w:rsidP="00B47487">
      <w:pPr>
        <w:pStyle w:val="FootnoteText"/>
        <w:rPr>
          <w:sz w:val="16"/>
          <w:lang w:val="en-US"/>
        </w:rPr>
      </w:pPr>
      <w:r w:rsidRPr="001E1DBA">
        <w:rPr>
          <w:rStyle w:val="FootnoteReference"/>
          <w:sz w:val="16"/>
        </w:rPr>
        <w:footnoteRef/>
      </w:r>
      <w:r w:rsidRPr="001E1DBA">
        <w:rPr>
          <w:sz w:val="16"/>
          <w:lang w:val="en-US"/>
        </w:rPr>
        <w:t xml:space="preserve"> The consultants visited Uyole irrigation scheme for example, which has 1006 members, see Annex for </w:t>
      </w:r>
      <w:r>
        <w:rPr>
          <w:sz w:val="16"/>
          <w:lang w:val="en-US"/>
        </w:rPr>
        <w:t>more detailed notes</w:t>
      </w:r>
      <w:r w:rsidRPr="001E1DBA">
        <w:rPr>
          <w:sz w:val="16"/>
          <w:lang w:val="en-US"/>
        </w:rPr>
        <w:t>.</w:t>
      </w:r>
    </w:p>
  </w:footnote>
  <w:footnote w:id="8">
    <w:p w14:paraId="3832BB75" w14:textId="70BAD59A" w:rsidR="00AC319D" w:rsidRPr="001E1DBA" w:rsidRDefault="00AC319D">
      <w:pPr>
        <w:pStyle w:val="FootnoteText"/>
        <w:rPr>
          <w:sz w:val="16"/>
          <w:lang w:val="en-US"/>
        </w:rPr>
      </w:pPr>
      <w:r w:rsidRPr="001E1DBA">
        <w:rPr>
          <w:rStyle w:val="FootnoteReference"/>
          <w:sz w:val="16"/>
        </w:rPr>
        <w:footnoteRef/>
      </w:r>
      <w:r w:rsidRPr="001E1DBA">
        <w:rPr>
          <w:sz w:val="16"/>
          <w:lang w:val="en-US"/>
        </w:rPr>
        <w:t xml:space="preserve"> According to Bakari Verhan, Rehema Magesa, and Akidda S., “Mushrooming Village Community Banks in Tanzania: Is it really making a difference?,” International Journal of Innovation and Scientific Research, vol. 6, no. 2, pp. 127–135, August 2014. The article provides insight into the various modalities of village based community banking as well.</w:t>
      </w:r>
    </w:p>
  </w:footnote>
  <w:footnote w:id="9">
    <w:p w14:paraId="5E944749" w14:textId="22DC3B5A" w:rsidR="00AC319D" w:rsidRPr="00192C38" w:rsidRDefault="00AC319D" w:rsidP="00B902F1">
      <w:pPr>
        <w:pStyle w:val="FootnoteText"/>
        <w:tabs>
          <w:tab w:val="left" w:pos="6379"/>
        </w:tabs>
        <w:rPr>
          <w:sz w:val="16"/>
          <w:szCs w:val="16"/>
          <w:lang w:val="en-US"/>
        </w:rPr>
      </w:pPr>
      <w:r w:rsidRPr="00192C38">
        <w:rPr>
          <w:rStyle w:val="FootnoteReference"/>
          <w:sz w:val="16"/>
          <w:szCs w:val="16"/>
        </w:rPr>
        <w:footnoteRef/>
      </w:r>
      <w:r w:rsidRPr="00192C38">
        <w:rPr>
          <w:sz w:val="16"/>
          <w:szCs w:val="16"/>
          <w:lang w:val="en-US"/>
        </w:rPr>
        <w:t xml:space="preserve"> </w:t>
      </w:r>
      <w:r w:rsidRPr="00192C38">
        <w:rPr>
          <w:rFonts w:cs="Calibri"/>
          <w:sz w:val="16"/>
          <w:szCs w:val="16"/>
          <w:lang w:val="en-US"/>
        </w:rPr>
        <w:t xml:space="preserve">One respondent mentioned a weekly </w:t>
      </w:r>
      <w:r>
        <w:rPr>
          <w:rFonts w:cs="Calibri"/>
          <w:sz w:val="16"/>
          <w:szCs w:val="16"/>
          <w:lang w:val="en-US"/>
        </w:rPr>
        <w:t xml:space="preserve">TV </w:t>
      </w:r>
      <w:r w:rsidRPr="00192C38">
        <w:rPr>
          <w:rFonts w:cs="Calibri"/>
          <w:sz w:val="16"/>
          <w:szCs w:val="16"/>
          <w:lang w:val="en-US"/>
        </w:rPr>
        <w:t>show on iTV on entrepreneurship in farming he very much appreciated. The programmes shared how young entrepreneurs started an enterprise in agriculture. They showed how local young agro business entrepreneurs did well for themselves through pine, sweet potato</w:t>
      </w:r>
      <w:r w:rsidRPr="00604331">
        <w:rPr>
          <w:rFonts w:ascii="Calibri" w:hAnsi="Calibri" w:cs="Calibri"/>
          <w:lang w:val="en-US"/>
        </w:rPr>
        <w:t xml:space="preserve"> and </w:t>
      </w:r>
      <w:r w:rsidRPr="00192C38">
        <w:rPr>
          <w:rFonts w:cs="Calibri"/>
          <w:sz w:val="16"/>
          <w:szCs w:val="16"/>
          <w:lang w:val="en-US"/>
        </w:rPr>
        <w:t>tomato production and the importance of conservation agriculture rather than a program on a weekly basis fully dedicated to agriculture.</w:t>
      </w:r>
    </w:p>
  </w:footnote>
  <w:footnote w:id="10">
    <w:p w14:paraId="48636822" w14:textId="3E33F5FA" w:rsidR="00AC319D" w:rsidRPr="00192C38" w:rsidRDefault="00AC319D">
      <w:pPr>
        <w:pStyle w:val="FootnoteText"/>
        <w:rPr>
          <w:sz w:val="16"/>
          <w:szCs w:val="16"/>
          <w:lang w:val="en-US"/>
        </w:rPr>
      </w:pPr>
      <w:r w:rsidRPr="009137AC">
        <w:rPr>
          <w:rStyle w:val="FootnoteReference"/>
          <w:sz w:val="16"/>
          <w:szCs w:val="16"/>
        </w:rPr>
        <w:footnoteRef/>
      </w:r>
      <w:r w:rsidRPr="009137AC">
        <w:rPr>
          <w:sz w:val="16"/>
          <w:szCs w:val="16"/>
          <w:lang w:val="en-US"/>
        </w:rPr>
        <w:t xml:space="preserve"> </w:t>
      </w:r>
      <w:r w:rsidRPr="009137AC">
        <w:rPr>
          <w:noProof/>
          <w:sz w:val="16"/>
          <w:szCs w:val="16"/>
          <w:lang w:val="en-US" w:eastAsia="nl-NL"/>
        </w:rPr>
        <w:t>One proactive extension worker reported that he would record an FRI-sponsored radio programme and listen to the recording together with farmer groups. However, this approach seems to be uncommon.</w:t>
      </w:r>
    </w:p>
  </w:footnote>
  <w:footnote w:id="11">
    <w:p w14:paraId="24DF7EAE" w14:textId="1F085300" w:rsidR="00AC319D" w:rsidRPr="00192C38" w:rsidRDefault="00AC319D" w:rsidP="00CD1454">
      <w:pPr>
        <w:pStyle w:val="FootnoteText"/>
        <w:rPr>
          <w:sz w:val="16"/>
          <w:szCs w:val="16"/>
          <w:lang w:val="en-US"/>
        </w:rPr>
      </w:pPr>
      <w:r w:rsidRPr="00192C38">
        <w:rPr>
          <w:rStyle w:val="FootnoteReference"/>
          <w:sz w:val="16"/>
          <w:szCs w:val="16"/>
        </w:rPr>
        <w:footnoteRef/>
      </w:r>
      <w:r w:rsidRPr="00192C38">
        <w:rPr>
          <w:sz w:val="16"/>
          <w:szCs w:val="16"/>
          <w:lang w:val="en-US"/>
        </w:rPr>
        <w:t xml:space="preserve"> The </w:t>
      </w:r>
      <w:r>
        <w:rPr>
          <w:sz w:val="16"/>
          <w:szCs w:val="16"/>
          <w:lang w:val="en-US"/>
        </w:rPr>
        <w:t>estimate of 4000</w:t>
      </w:r>
      <w:r w:rsidRPr="00192C38">
        <w:rPr>
          <w:sz w:val="16"/>
          <w:szCs w:val="16"/>
          <w:lang w:val="en-US"/>
        </w:rPr>
        <w:t xml:space="preserve"> comes from </w:t>
      </w:r>
      <w:r>
        <w:rPr>
          <w:sz w:val="16"/>
          <w:szCs w:val="16"/>
          <w:lang w:val="en-US"/>
        </w:rPr>
        <w:t xml:space="preserve">an USAID publication: </w:t>
      </w:r>
      <w:r w:rsidRPr="00AC319D">
        <w:rPr>
          <w:sz w:val="16"/>
          <w:szCs w:val="16"/>
          <w:lang w:val="en-US"/>
        </w:rPr>
        <w:t>Chambers, A, Cortes, J and Harries, A (2013) SeedCLIR Tanzania Pilo</w:t>
      </w:r>
      <w:r>
        <w:rPr>
          <w:sz w:val="16"/>
          <w:szCs w:val="16"/>
          <w:lang w:val="en-US"/>
        </w:rPr>
        <w:t>t report, p5. Retrieved through:</w:t>
      </w:r>
      <w:hyperlink r:id="rId1" w:history="1">
        <w:r w:rsidRPr="0042626C">
          <w:rPr>
            <w:rStyle w:val="Hyperlink"/>
            <w:sz w:val="16"/>
            <w:szCs w:val="16"/>
            <w:lang w:val="en-US"/>
          </w:rPr>
          <w:t>www.eatproject.org/docs/tanzania_seedCLIR.pdf</w:t>
        </w:r>
      </w:hyperlink>
      <w:r>
        <w:rPr>
          <w:sz w:val="16"/>
          <w:szCs w:val="16"/>
          <w:lang w:val="en-US"/>
        </w:rPr>
        <w:t xml:space="preserve"> </w:t>
      </w:r>
      <w:r w:rsidRPr="00192C38">
        <w:rPr>
          <w:sz w:val="16"/>
          <w:szCs w:val="16"/>
          <w:lang w:val="en-US"/>
        </w:rPr>
        <w:t>According to Peter Shao, local counterpart for this study and trainer for The African Fertilizer and Agribusiness Partnership (AFAP), currently around 900 agrodealer companies are functioning.</w:t>
      </w:r>
    </w:p>
  </w:footnote>
  <w:footnote w:id="12">
    <w:p w14:paraId="25054AC0" w14:textId="41A25437" w:rsidR="00AC319D" w:rsidRPr="009C1787" w:rsidRDefault="00AC319D" w:rsidP="009C1787">
      <w:pPr>
        <w:pStyle w:val="FootnoteText"/>
        <w:rPr>
          <w:sz w:val="16"/>
          <w:lang w:val="en-US"/>
        </w:rPr>
      </w:pPr>
      <w:r w:rsidRPr="009C1787">
        <w:rPr>
          <w:rStyle w:val="FootnoteReference"/>
          <w:sz w:val="16"/>
        </w:rPr>
        <w:footnoteRef/>
      </w:r>
      <w:r w:rsidRPr="009C1787">
        <w:rPr>
          <w:sz w:val="16"/>
          <w:lang w:val="en-US"/>
        </w:rPr>
        <w:t xml:space="preserve"> The </w:t>
      </w:r>
      <w:r>
        <w:rPr>
          <w:sz w:val="16"/>
          <w:lang w:val="en-US"/>
        </w:rPr>
        <w:t>sample of respondents is</w:t>
      </w:r>
      <w:r w:rsidRPr="009C1787">
        <w:rPr>
          <w:sz w:val="16"/>
          <w:lang w:val="en-US"/>
        </w:rPr>
        <w:t xml:space="preserve"> somewhat biased as </w:t>
      </w:r>
      <w:r>
        <w:rPr>
          <w:sz w:val="16"/>
          <w:lang w:val="en-US"/>
        </w:rPr>
        <w:t>the study</w:t>
      </w:r>
      <w:r w:rsidRPr="009C1787">
        <w:rPr>
          <w:sz w:val="16"/>
          <w:lang w:val="en-US"/>
        </w:rPr>
        <w:t xml:space="preserve"> was concentrated in areas relatively close to research centers</w:t>
      </w:r>
      <w:r>
        <w:rPr>
          <w:sz w:val="16"/>
          <w:lang w:val="en-US"/>
        </w:rPr>
        <w:t>.</w:t>
      </w:r>
    </w:p>
  </w:footnote>
  <w:footnote w:id="13">
    <w:p w14:paraId="55D12E7A" w14:textId="244E135C" w:rsidR="00AC319D" w:rsidRPr="00F21B8E" w:rsidRDefault="00AC319D">
      <w:pPr>
        <w:pStyle w:val="FootnoteText"/>
        <w:rPr>
          <w:sz w:val="16"/>
        </w:rPr>
      </w:pPr>
      <w:r w:rsidRPr="00F21B8E">
        <w:rPr>
          <w:rStyle w:val="FootnoteReference"/>
          <w:sz w:val="16"/>
        </w:rPr>
        <w:footnoteRef/>
      </w:r>
      <w:r w:rsidRPr="00F21B8E">
        <w:rPr>
          <w:sz w:val="16"/>
        </w:rPr>
        <w:t xml:space="preserve"> Maize and beans are priority crops of the Bill and Melinda Gates Foundation that fund ASHC</w:t>
      </w:r>
      <w:r>
        <w:rPr>
          <w:sz w:val="16"/>
        </w:rPr>
        <w:t>. The other crops mentioned are not priority crops of BMGF.</w:t>
      </w:r>
    </w:p>
  </w:footnote>
  <w:footnote w:id="14">
    <w:p w14:paraId="6E9989F3" w14:textId="25FD24FB" w:rsidR="00AC319D" w:rsidRPr="009914B1" w:rsidRDefault="00AC319D">
      <w:pPr>
        <w:pStyle w:val="FootnoteText"/>
        <w:rPr>
          <w:sz w:val="16"/>
          <w:lang w:val="en-US"/>
        </w:rPr>
      </w:pPr>
      <w:r w:rsidRPr="009914B1">
        <w:rPr>
          <w:rStyle w:val="FootnoteReference"/>
          <w:sz w:val="16"/>
        </w:rPr>
        <w:footnoteRef/>
      </w:r>
      <w:r w:rsidRPr="009914B1">
        <w:rPr>
          <w:sz w:val="16"/>
          <w:lang w:val="en-US"/>
        </w:rPr>
        <w:t xml:space="preserve"> Another option would be to increase the amount of manure applied or improve on other integrated soil fertility management practices.</w:t>
      </w:r>
    </w:p>
  </w:footnote>
  <w:footnote w:id="15">
    <w:p w14:paraId="6DC75503" w14:textId="7FD4872F" w:rsidR="00AC319D" w:rsidRPr="00D96224" w:rsidRDefault="00AC319D" w:rsidP="00D15A44">
      <w:pPr>
        <w:pStyle w:val="FootnoteText"/>
        <w:rPr>
          <w:sz w:val="16"/>
          <w:szCs w:val="16"/>
          <w:lang w:val="en-US"/>
        </w:rPr>
      </w:pPr>
      <w:r w:rsidRPr="00D96224">
        <w:rPr>
          <w:rStyle w:val="FootnoteReference"/>
          <w:sz w:val="16"/>
          <w:szCs w:val="16"/>
        </w:rPr>
        <w:footnoteRef/>
      </w:r>
      <w:r w:rsidRPr="00D96224">
        <w:rPr>
          <w:sz w:val="16"/>
          <w:szCs w:val="16"/>
          <w:lang w:val="en-US"/>
        </w:rPr>
        <w:t xml:space="preserve"> According to the chairman of the Uyole irrigation scheme it was useful in that it gives information on “how to grow vegetables without using too many pesticides, fungicides but instead using biological control mechanisms”.  Also the description of the effects of pesticides on health and to prepare compost manure were appreciated as well as the information that spraying may only occur 14 days before harvesting, at the latest, in order to reduce risks on health of consumers.</w:t>
      </w:r>
    </w:p>
  </w:footnote>
  <w:footnote w:id="16">
    <w:p w14:paraId="49BB06B4" w14:textId="5DD5136D" w:rsidR="00AC319D" w:rsidRPr="00CE25E4" w:rsidRDefault="00AC319D">
      <w:pPr>
        <w:pStyle w:val="FootnoteText"/>
        <w:rPr>
          <w:sz w:val="16"/>
          <w:szCs w:val="16"/>
          <w:lang w:val="en-US"/>
        </w:rPr>
      </w:pPr>
      <w:r w:rsidRPr="00CE25E4">
        <w:rPr>
          <w:rStyle w:val="FootnoteReference"/>
          <w:sz w:val="16"/>
          <w:szCs w:val="16"/>
        </w:rPr>
        <w:footnoteRef/>
      </w:r>
      <w:r w:rsidRPr="00CE25E4">
        <w:rPr>
          <w:sz w:val="16"/>
          <w:szCs w:val="16"/>
          <w:lang w:val="en-US"/>
        </w:rPr>
        <w:t xml:space="preserve"> An interesting example is the ECX system in Ethiopia, which provides crop specific price information on demand. </w:t>
      </w:r>
    </w:p>
  </w:footnote>
  <w:footnote w:id="17">
    <w:p w14:paraId="19D77853" w14:textId="5282C1E6" w:rsidR="00AC319D" w:rsidRPr="00CE25E4" w:rsidRDefault="00AC319D">
      <w:pPr>
        <w:pStyle w:val="FootnoteText"/>
        <w:rPr>
          <w:sz w:val="16"/>
          <w:szCs w:val="16"/>
          <w:lang w:val="en-US"/>
        </w:rPr>
      </w:pPr>
      <w:r w:rsidRPr="00CE25E4">
        <w:rPr>
          <w:rStyle w:val="FootnoteReference"/>
          <w:sz w:val="16"/>
          <w:szCs w:val="16"/>
        </w:rPr>
        <w:footnoteRef/>
      </w:r>
      <w:r w:rsidRPr="00CE25E4">
        <w:rPr>
          <w:sz w:val="16"/>
          <w:szCs w:val="16"/>
          <w:lang w:val="en-US"/>
        </w:rPr>
        <w:t xml:space="preserve"> Currently, development projects and private sector initiative with an information dissemination component tend to be fragmented. For example the CEO of Minjingu Mines and Fertilizer Ltd., a producer of fertilizer blends, said that there is a lack of coordination between various initiatives, and the various actors do not sufficiently communicate with each other. Hence an additional advantage of partnerships is that they can help to reduce the amount of fragmentation or ‘jungle’ of NGO programmes.</w:t>
      </w:r>
    </w:p>
  </w:footnote>
  <w:footnote w:id="18">
    <w:p w14:paraId="39FE0E5C" w14:textId="41B5E6BA" w:rsidR="00AC319D" w:rsidRPr="00411680" w:rsidRDefault="00AC319D">
      <w:pPr>
        <w:pStyle w:val="FootnoteText"/>
        <w:rPr>
          <w:sz w:val="16"/>
          <w:szCs w:val="16"/>
          <w:lang w:val="en-US"/>
        </w:rPr>
      </w:pPr>
      <w:r w:rsidRPr="00411680">
        <w:rPr>
          <w:rStyle w:val="FootnoteReference"/>
          <w:sz w:val="16"/>
          <w:szCs w:val="16"/>
        </w:rPr>
        <w:footnoteRef/>
      </w:r>
      <w:r w:rsidRPr="00411680">
        <w:rPr>
          <w:sz w:val="16"/>
          <w:szCs w:val="16"/>
          <w:lang w:val="en-US"/>
        </w:rPr>
        <w:t xml:space="preserve"> Gildemacher, P. and R. Mur. 2012. Bringing new ideas into practice; experiments with agricultural innovation. Learning from Research Into Use in Africa (2). KIT Publishers. Amsterdam.</w:t>
      </w:r>
    </w:p>
  </w:footnote>
  <w:footnote w:id="19">
    <w:p w14:paraId="284B10F8" w14:textId="6D150025" w:rsidR="00AC319D" w:rsidRPr="00411680" w:rsidRDefault="00AC319D">
      <w:pPr>
        <w:pStyle w:val="FootnoteText"/>
        <w:rPr>
          <w:sz w:val="16"/>
          <w:szCs w:val="16"/>
          <w:lang w:val="en-US"/>
        </w:rPr>
      </w:pPr>
      <w:r w:rsidRPr="00411680">
        <w:rPr>
          <w:rStyle w:val="FootnoteReference"/>
          <w:sz w:val="16"/>
          <w:szCs w:val="16"/>
        </w:rPr>
        <w:footnoteRef/>
      </w:r>
      <w:r w:rsidRPr="00411680">
        <w:rPr>
          <w:sz w:val="16"/>
          <w:szCs w:val="16"/>
          <w:lang w:val="en-US"/>
        </w:rPr>
        <w:t xml:space="preserve"> CABI, based on its experience, could also play a facilitative role in this</w:t>
      </w:r>
    </w:p>
  </w:footnote>
  <w:footnote w:id="20">
    <w:p w14:paraId="307D3B93" w14:textId="254D8F0F" w:rsidR="00AC319D" w:rsidRPr="00411680" w:rsidRDefault="00AC319D" w:rsidP="00845002">
      <w:pPr>
        <w:pStyle w:val="FootnoteText"/>
        <w:rPr>
          <w:sz w:val="16"/>
          <w:szCs w:val="16"/>
          <w:lang w:val="en-US"/>
        </w:rPr>
      </w:pPr>
      <w:r w:rsidRPr="00411680">
        <w:rPr>
          <w:rStyle w:val="FootnoteReference"/>
          <w:sz w:val="16"/>
          <w:szCs w:val="16"/>
        </w:rPr>
        <w:footnoteRef/>
      </w:r>
      <w:r w:rsidRPr="00411680">
        <w:rPr>
          <w:sz w:val="16"/>
          <w:szCs w:val="16"/>
          <w:lang w:val="en-US"/>
        </w:rPr>
        <w:t xml:space="preserve"> Aarnink, N., &amp; </w:t>
      </w:r>
      <w:r>
        <w:rPr>
          <w:sz w:val="16"/>
          <w:szCs w:val="16"/>
          <w:lang w:val="en-US"/>
        </w:rPr>
        <w:t xml:space="preserve">K. </w:t>
      </w:r>
      <w:r w:rsidRPr="00411680">
        <w:rPr>
          <w:sz w:val="16"/>
          <w:szCs w:val="16"/>
          <w:lang w:val="en-US"/>
        </w:rPr>
        <w:t>Kingma</w:t>
      </w:r>
      <w:r>
        <w:rPr>
          <w:sz w:val="16"/>
          <w:szCs w:val="16"/>
          <w:lang w:val="en-US"/>
        </w:rPr>
        <w:t>.</w:t>
      </w:r>
      <w:r w:rsidRPr="00411680">
        <w:rPr>
          <w:sz w:val="16"/>
          <w:szCs w:val="16"/>
          <w:lang w:val="en-US"/>
        </w:rPr>
        <w:t xml:space="preserve"> 1991</w:t>
      </w:r>
      <w:r>
        <w:rPr>
          <w:sz w:val="16"/>
          <w:szCs w:val="16"/>
          <w:lang w:val="en-US"/>
        </w:rPr>
        <w:t>.</w:t>
      </w:r>
      <w:r w:rsidRPr="00411680">
        <w:rPr>
          <w:sz w:val="16"/>
          <w:szCs w:val="16"/>
          <w:lang w:val="en-US"/>
        </w:rPr>
        <w:t xml:space="preserve"> Female farmers and male extension workers: Women and agriculture in Tanzania II. Leiden: Women and Autonomy Centre, Leiden University.</w:t>
      </w:r>
    </w:p>
  </w:footnote>
  <w:footnote w:id="21">
    <w:p w14:paraId="2964D604" w14:textId="71D1D7A1" w:rsidR="00AC319D" w:rsidRPr="00780A03" w:rsidRDefault="00AC319D">
      <w:pPr>
        <w:pStyle w:val="FootnoteText"/>
        <w:rPr>
          <w:lang w:val="en-US"/>
        </w:rPr>
      </w:pPr>
      <w:r>
        <w:rPr>
          <w:rStyle w:val="FootnoteReference"/>
        </w:rPr>
        <w:footnoteRef/>
      </w:r>
      <w:r w:rsidRPr="00780A03">
        <w:rPr>
          <w:lang w:val="en-US"/>
        </w:rPr>
        <w:t xml:space="preserve"> </w:t>
      </w:r>
      <w:r>
        <w:rPr>
          <w:lang w:val="en-US"/>
        </w:rPr>
        <w:t>In the case of farmer-material in addition to testing at farmer level one could also add some interviews with extension workers, agrodealers and other intermediaries for their perspective.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2B3249" w14:textId="690295DB" w:rsidR="00AC319D" w:rsidRDefault="00AC319D">
    <w:pPr>
      <w:pStyle w:val="Header"/>
    </w:pPr>
    <w:r>
      <w:rPr>
        <w:noProof/>
        <w:lang w:eastAsia="en-GB"/>
      </w:rPr>
      <w:drawing>
        <wp:anchor distT="0" distB="0" distL="114300" distR="114300" simplePos="0" relativeHeight="251660288" behindDoc="1" locked="0" layoutInCell="1" allowOverlap="1" wp14:anchorId="22305EED" wp14:editId="3291A9FE">
          <wp:simplePos x="0" y="0"/>
          <wp:positionH relativeFrom="margin">
            <wp:posOffset>-396240</wp:posOffset>
          </wp:positionH>
          <wp:positionV relativeFrom="paragraph">
            <wp:posOffset>60960</wp:posOffset>
          </wp:positionV>
          <wp:extent cx="3230880" cy="421005"/>
          <wp:effectExtent l="0" t="0" r="7620" b="0"/>
          <wp:wrapTight wrapText="bothSides">
            <wp:wrapPolygon edited="0">
              <wp:start x="892" y="0"/>
              <wp:lineTo x="255" y="4887"/>
              <wp:lineTo x="0" y="9774"/>
              <wp:lineTo x="127" y="15638"/>
              <wp:lineTo x="764" y="20525"/>
              <wp:lineTo x="892" y="20525"/>
              <wp:lineTo x="2547" y="20525"/>
              <wp:lineTo x="2675" y="20525"/>
              <wp:lineTo x="3184" y="15638"/>
              <wp:lineTo x="21524" y="15638"/>
              <wp:lineTo x="21524" y="6842"/>
              <wp:lineTo x="2547" y="0"/>
              <wp:lineTo x="892"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T-SED.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30880" cy="42100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59264" behindDoc="1" locked="0" layoutInCell="1" allowOverlap="1" wp14:anchorId="6AECC3E1" wp14:editId="233BD936">
          <wp:simplePos x="0" y="0"/>
          <wp:positionH relativeFrom="page">
            <wp:posOffset>5615940</wp:posOffset>
          </wp:positionH>
          <wp:positionV relativeFrom="paragraph">
            <wp:posOffset>-91440</wp:posOffset>
          </wp:positionV>
          <wp:extent cx="1403985" cy="534670"/>
          <wp:effectExtent l="0" t="0" r="5715" b="0"/>
          <wp:wrapTight wrapText="bothSides">
            <wp:wrapPolygon edited="0">
              <wp:start x="0" y="0"/>
              <wp:lineTo x="0" y="20779"/>
              <wp:lineTo x="21395" y="20779"/>
              <wp:lineTo x="21395" y="0"/>
              <wp:lineTo x="0" y="0"/>
            </wp:wrapPolygon>
          </wp:wrapTight>
          <wp:docPr id="27" name="Picture 27" descr="Cabi Africa Soil Health Consortium (ASH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bi Africa Soil Health Consortium (ASHC)"/>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3985" cy="53467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D7C3D0" w14:textId="1E24AABF" w:rsidR="00AC319D" w:rsidRPr="008C019A" w:rsidRDefault="00AC319D" w:rsidP="008C019A">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ABDF6E" w14:textId="77777777" w:rsidR="00AC319D" w:rsidRDefault="00AC319D">
    <w:pPr>
      <w:pStyle w:val="Header"/>
    </w:pPr>
    <w:r>
      <w:rPr>
        <w:noProof/>
        <w:lang w:eastAsia="en-GB"/>
      </w:rPr>
      <w:drawing>
        <wp:anchor distT="0" distB="0" distL="114300" distR="114300" simplePos="0" relativeHeight="251663360" behindDoc="0" locked="0" layoutInCell="1" allowOverlap="1" wp14:anchorId="001BE4C8" wp14:editId="492487A0">
          <wp:simplePos x="0" y="0"/>
          <wp:positionH relativeFrom="margin">
            <wp:posOffset>4229100</wp:posOffset>
          </wp:positionH>
          <wp:positionV relativeFrom="paragraph">
            <wp:posOffset>-297180</wp:posOffset>
          </wp:positionV>
          <wp:extent cx="1038860" cy="635000"/>
          <wp:effectExtent l="0" t="0" r="8890" b="0"/>
          <wp:wrapSquare wrapText="bothSides"/>
          <wp:docPr id="10" name="Picture 10" descr="http://www.plaza-der-vielfalt.de/media/wdu/310108011309e6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laza-der-vielfalt.de/media/wdu/310108011309e6f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38860" cy="635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0DCF">
      <w:t xml:space="preserve"> </w:t>
    </w:r>
    <w:r w:rsidRPr="001B0DCF">
      <w:rPr>
        <w:noProof/>
        <w:lang w:eastAsia="en-GB"/>
      </w:rPr>
      <w:drawing>
        <wp:anchor distT="0" distB="0" distL="114300" distR="114300" simplePos="0" relativeHeight="251662336" behindDoc="0" locked="0" layoutInCell="1" allowOverlap="1" wp14:anchorId="1973DD18" wp14:editId="0CF5AD06">
          <wp:simplePos x="0" y="0"/>
          <wp:positionH relativeFrom="column">
            <wp:posOffset>-50800</wp:posOffset>
          </wp:positionH>
          <wp:positionV relativeFrom="paragraph">
            <wp:posOffset>-182880</wp:posOffset>
          </wp:positionV>
          <wp:extent cx="3312368" cy="432048"/>
          <wp:effectExtent l="0" t="0" r="2540" b="635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0" y="0"/>
                    <a:ext cx="3312368" cy="432048"/>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4703D64"/>
    <w:multiLevelType w:val="hybridMultilevel"/>
    <w:tmpl w:val="B8005EF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1A597711"/>
    <w:multiLevelType w:val="hybridMultilevel"/>
    <w:tmpl w:val="41AA8F70"/>
    <w:lvl w:ilvl="0" w:tplc="0413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DC96D9F"/>
    <w:multiLevelType w:val="hybridMultilevel"/>
    <w:tmpl w:val="C508554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2B121A9"/>
    <w:multiLevelType w:val="multilevel"/>
    <w:tmpl w:val="3992F3E4"/>
    <w:lvl w:ilvl="0">
      <w:start w:val="1"/>
      <w:numFmt w:val="decimal"/>
      <w:lvlText w:val="%1."/>
      <w:lvlJc w:val="left"/>
      <w:pPr>
        <w:ind w:left="720" w:hanging="360"/>
      </w:pPr>
      <w:rPr>
        <w:rFonts w:eastAsiaTheme="minorHAnsi" w:cstheme="minorBidi" w:hint="default"/>
        <w:b w:val="0"/>
      </w:rPr>
    </w:lvl>
    <w:lvl w:ilvl="1">
      <w:start w:val="2"/>
      <w:numFmt w:val="decimal"/>
      <w:isLgl/>
      <w:lvlText w:val="%1.%2"/>
      <w:lvlJc w:val="left"/>
      <w:pPr>
        <w:ind w:left="900" w:hanging="540"/>
      </w:pPr>
      <w:rPr>
        <w:rFonts w:eastAsiaTheme="majorEastAsia" w:cstheme="majorBidi" w:hint="default"/>
        <w:i/>
      </w:rPr>
    </w:lvl>
    <w:lvl w:ilvl="2">
      <w:start w:val="3"/>
      <w:numFmt w:val="decimal"/>
      <w:isLgl/>
      <w:lvlText w:val="%1.%2.%3"/>
      <w:lvlJc w:val="left"/>
      <w:pPr>
        <w:ind w:left="1080" w:hanging="720"/>
      </w:pPr>
      <w:rPr>
        <w:rFonts w:eastAsiaTheme="majorEastAsia" w:cstheme="majorBidi" w:hint="default"/>
        <w:i/>
      </w:rPr>
    </w:lvl>
    <w:lvl w:ilvl="3">
      <w:start w:val="1"/>
      <w:numFmt w:val="decimal"/>
      <w:isLgl/>
      <w:lvlText w:val="%1.%2.%3.%4"/>
      <w:lvlJc w:val="left"/>
      <w:pPr>
        <w:ind w:left="1440" w:hanging="1080"/>
      </w:pPr>
      <w:rPr>
        <w:rFonts w:eastAsiaTheme="majorEastAsia" w:cstheme="majorBidi" w:hint="default"/>
        <w:i/>
      </w:rPr>
    </w:lvl>
    <w:lvl w:ilvl="4">
      <w:start w:val="1"/>
      <w:numFmt w:val="decimal"/>
      <w:isLgl/>
      <w:lvlText w:val="%1.%2.%3.%4.%5"/>
      <w:lvlJc w:val="left"/>
      <w:pPr>
        <w:ind w:left="1440" w:hanging="1080"/>
      </w:pPr>
      <w:rPr>
        <w:rFonts w:eastAsiaTheme="majorEastAsia" w:cstheme="majorBidi" w:hint="default"/>
        <w:i/>
      </w:rPr>
    </w:lvl>
    <w:lvl w:ilvl="5">
      <w:start w:val="1"/>
      <w:numFmt w:val="decimal"/>
      <w:isLgl/>
      <w:lvlText w:val="%1.%2.%3.%4.%5.%6"/>
      <w:lvlJc w:val="left"/>
      <w:pPr>
        <w:ind w:left="1800" w:hanging="1440"/>
      </w:pPr>
      <w:rPr>
        <w:rFonts w:eastAsiaTheme="majorEastAsia" w:cstheme="majorBidi" w:hint="default"/>
        <w:i/>
      </w:rPr>
    </w:lvl>
    <w:lvl w:ilvl="6">
      <w:start w:val="1"/>
      <w:numFmt w:val="decimal"/>
      <w:isLgl/>
      <w:lvlText w:val="%1.%2.%3.%4.%5.%6.%7"/>
      <w:lvlJc w:val="left"/>
      <w:pPr>
        <w:ind w:left="1800" w:hanging="1440"/>
      </w:pPr>
      <w:rPr>
        <w:rFonts w:eastAsiaTheme="majorEastAsia" w:cstheme="majorBidi" w:hint="default"/>
        <w:i/>
      </w:rPr>
    </w:lvl>
    <w:lvl w:ilvl="7">
      <w:start w:val="1"/>
      <w:numFmt w:val="decimal"/>
      <w:isLgl/>
      <w:lvlText w:val="%1.%2.%3.%4.%5.%6.%7.%8"/>
      <w:lvlJc w:val="left"/>
      <w:pPr>
        <w:ind w:left="2160" w:hanging="1800"/>
      </w:pPr>
      <w:rPr>
        <w:rFonts w:eastAsiaTheme="majorEastAsia" w:cstheme="majorBidi" w:hint="default"/>
        <w:i/>
      </w:rPr>
    </w:lvl>
    <w:lvl w:ilvl="8">
      <w:start w:val="1"/>
      <w:numFmt w:val="decimal"/>
      <w:isLgl/>
      <w:lvlText w:val="%1.%2.%3.%4.%5.%6.%7.%8.%9"/>
      <w:lvlJc w:val="left"/>
      <w:pPr>
        <w:ind w:left="2520" w:hanging="2160"/>
      </w:pPr>
      <w:rPr>
        <w:rFonts w:eastAsiaTheme="majorEastAsia" w:cstheme="majorBidi" w:hint="default"/>
        <w:i/>
      </w:rPr>
    </w:lvl>
  </w:abstractNum>
  <w:abstractNum w:abstractNumId="4" w15:restartNumberingAfterBreak="0">
    <w:nsid w:val="31FE1F50"/>
    <w:multiLevelType w:val="hybridMultilevel"/>
    <w:tmpl w:val="DB26E03A"/>
    <w:lvl w:ilvl="0" w:tplc="EF18F7BE">
      <w:start w:val="7"/>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1840B2A"/>
    <w:multiLevelType w:val="hybridMultilevel"/>
    <w:tmpl w:val="38F2EB22"/>
    <w:lvl w:ilvl="0" w:tplc="CBB474EE">
      <w:start w:val="1"/>
      <w:numFmt w:val="decimal"/>
      <w:lvlText w:val="%1."/>
      <w:lvlJc w:val="left"/>
      <w:pPr>
        <w:ind w:left="360" w:hanging="360"/>
      </w:pPr>
      <w:rPr>
        <w:rFonts w:hint="default"/>
        <w:b w:val="0"/>
        <w:i w:val="0"/>
      </w:rPr>
    </w:lvl>
    <w:lvl w:ilvl="1" w:tplc="FCCCAABE">
      <w:start w:val="1"/>
      <w:numFmt w:val="lowerLetter"/>
      <w:lvlText w:val="%2)"/>
      <w:lvlJc w:val="left"/>
      <w:pPr>
        <w:ind w:left="1080" w:hanging="360"/>
      </w:pPr>
      <w:rPr>
        <w:rFonts w:hint="default"/>
      </w:r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6" w15:restartNumberingAfterBreak="0">
    <w:nsid w:val="52E90759"/>
    <w:multiLevelType w:val="hybridMultilevel"/>
    <w:tmpl w:val="C59C7578"/>
    <w:lvl w:ilvl="0" w:tplc="3D94C082">
      <w:start w:val="1"/>
      <w:numFmt w:val="lowerLetter"/>
      <w:lvlText w:val="%1."/>
      <w:lvlJc w:val="left"/>
      <w:pPr>
        <w:ind w:left="717" w:hanging="360"/>
      </w:pPr>
      <w:rPr>
        <w:rFonts w:hint="default"/>
      </w:rPr>
    </w:lvl>
    <w:lvl w:ilvl="1" w:tplc="04130019">
      <w:start w:val="1"/>
      <w:numFmt w:val="lowerLetter"/>
      <w:lvlText w:val="%2."/>
      <w:lvlJc w:val="left"/>
      <w:pPr>
        <w:ind w:left="1437" w:hanging="360"/>
      </w:pPr>
    </w:lvl>
    <w:lvl w:ilvl="2" w:tplc="0413001B" w:tentative="1">
      <w:start w:val="1"/>
      <w:numFmt w:val="lowerRoman"/>
      <w:lvlText w:val="%3."/>
      <w:lvlJc w:val="right"/>
      <w:pPr>
        <w:ind w:left="2157" w:hanging="180"/>
      </w:pPr>
    </w:lvl>
    <w:lvl w:ilvl="3" w:tplc="0413000F" w:tentative="1">
      <w:start w:val="1"/>
      <w:numFmt w:val="decimal"/>
      <w:lvlText w:val="%4."/>
      <w:lvlJc w:val="left"/>
      <w:pPr>
        <w:ind w:left="2877" w:hanging="360"/>
      </w:pPr>
    </w:lvl>
    <w:lvl w:ilvl="4" w:tplc="04130019" w:tentative="1">
      <w:start w:val="1"/>
      <w:numFmt w:val="lowerLetter"/>
      <w:lvlText w:val="%5."/>
      <w:lvlJc w:val="left"/>
      <w:pPr>
        <w:ind w:left="3597" w:hanging="360"/>
      </w:pPr>
    </w:lvl>
    <w:lvl w:ilvl="5" w:tplc="0413001B" w:tentative="1">
      <w:start w:val="1"/>
      <w:numFmt w:val="lowerRoman"/>
      <w:lvlText w:val="%6."/>
      <w:lvlJc w:val="right"/>
      <w:pPr>
        <w:ind w:left="4317" w:hanging="180"/>
      </w:pPr>
    </w:lvl>
    <w:lvl w:ilvl="6" w:tplc="0413000F" w:tentative="1">
      <w:start w:val="1"/>
      <w:numFmt w:val="decimal"/>
      <w:lvlText w:val="%7."/>
      <w:lvlJc w:val="left"/>
      <w:pPr>
        <w:ind w:left="5037" w:hanging="360"/>
      </w:pPr>
    </w:lvl>
    <w:lvl w:ilvl="7" w:tplc="04130019" w:tentative="1">
      <w:start w:val="1"/>
      <w:numFmt w:val="lowerLetter"/>
      <w:lvlText w:val="%8."/>
      <w:lvlJc w:val="left"/>
      <w:pPr>
        <w:ind w:left="5757" w:hanging="360"/>
      </w:pPr>
    </w:lvl>
    <w:lvl w:ilvl="8" w:tplc="0413001B" w:tentative="1">
      <w:start w:val="1"/>
      <w:numFmt w:val="lowerRoman"/>
      <w:lvlText w:val="%9."/>
      <w:lvlJc w:val="right"/>
      <w:pPr>
        <w:ind w:left="6477" w:hanging="180"/>
      </w:pPr>
    </w:lvl>
  </w:abstractNum>
  <w:abstractNum w:abstractNumId="7" w15:restartNumberingAfterBreak="0">
    <w:nsid w:val="56E83F30"/>
    <w:multiLevelType w:val="hybridMultilevel"/>
    <w:tmpl w:val="BE60F674"/>
    <w:lvl w:ilvl="0" w:tplc="EF18F7BE">
      <w:start w:val="7"/>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B307A97"/>
    <w:multiLevelType w:val="hybridMultilevel"/>
    <w:tmpl w:val="9CECAFB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5B330F49"/>
    <w:multiLevelType w:val="hybridMultilevel"/>
    <w:tmpl w:val="EBF0DEAE"/>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675F68CF"/>
    <w:multiLevelType w:val="hybridMultilevel"/>
    <w:tmpl w:val="1B5CFEB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692C1D6B"/>
    <w:multiLevelType w:val="hybridMultilevel"/>
    <w:tmpl w:val="B3E4E164"/>
    <w:lvl w:ilvl="0" w:tplc="0413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BCB0E49"/>
    <w:multiLevelType w:val="hybridMultilevel"/>
    <w:tmpl w:val="A9A0F36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6E272719"/>
    <w:multiLevelType w:val="hybridMultilevel"/>
    <w:tmpl w:val="C5E46D2C"/>
    <w:lvl w:ilvl="0" w:tplc="9E3ABD82">
      <w:start w:val="1"/>
      <w:numFmt w:val="decimal"/>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14" w15:restartNumberingAfterBreak="0">
    <w:nsid w:val="79CD0C78"/>
    <w:multiLevelType w:val="hybridMultilevel"/>
    <w:tmpl w:val="21E0141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7C687502"/>
    <w:multiLevelType w:val="hybridMultilevel"/>
    <w:tmpl w:val="213070A4"/>
    <w:lvl w:ilvl="0" w:tplc="0413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F646E7A"/>
    <w:multiLevelType w:val="hybridMultilevel"/>
    <w:tmpl w:val="2F202EE0"/>
    <w:lvl w:ilvl="0" w:tplc="0413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4"/>
  </w:num>
  <w:num w:numId="2">
    <w:abstractNumId w:val="10"/>
  </w:num>
  <w:num w:numId="3">
    <w:abstractNumId w:val="12"/>
  </w:num>
  <w:num w:numId="4">
    <w:abstractNumId w:val="13"/>
  </w:num>
  <w:num w:numId="5">
    <w:abstractNumId w:val="0"/>
  </w:num>
  <w:num w:numId="6">
    <w:abstractNumId w:val="8"/>
  </w:num>
  <w:num w:numId="7">
    <w:abstractNumId w:val="2"/>
  </w:num>
  <w:num w:numId="8">
    <w:abstractNumId w:val="16"/>
  </w:num>
  <w:num w:numId="9">
    <w:abstractNumId w:val="1"/>
  </w:num>
  <w:num w:numId="10">
    <w:abstractNumId w:val="3"/>
  </w:num>
  <w:num w:numId="11">
    <w:abstractNumId w:val="4"/>
  </w:num>
  <w:num w:numId="12">
    <w:abstractNumId w:val="7"/>
  </w:num>
  <w:num w:numId="13">
    <w:abstractNumId w:val="15"/>
  </w:num>
  <w:num w:numId="14">
    <w:abstractNumId w:val="11"/>
  </w:num>
  <w:num w:numId="15">
    <w:abstractNumId w:val="5"/>
  </w:num>
  <w:num w:numId="16">
    <w:abstractNumId w:val="6"/>
  </w:num>
  <w:num w:numId="17">
    <w:abstractNumId w:val="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5D1E"/>
    <w:rsid w:val="00012C7C"/>
    <w:rsid w:val="000169EA"/>
    <w:rsid w:val="00016A06"/>
    <w:rsid w:val="00020514"/>
    <w:rsid w:val="00032577"/>
    <w:rsid w:val="0003299C"/>
    <w:rsid w:val="0003388C"/>
    <w:rsid w:val="00035D60"/>
    <w:rsid w:val="00043A85"/>
    <w:rsid w:val="000457E7"/>
    <w:rsid w:val="00057472"/>
    <w:rsid w:val="00061684"/>
    <w:rsid w:val="0006246F"/>
    <w:rsid w:val="000629D7"/>
    <w:rsid w:val="0006552D"/>
    <w:rsid w:val="000762B5"/>
    <w:rsid w:val="0007746E"/>
    <w:rsid w:val="00080CAE"/>
    <w:rsid w:val="0008590F"/>
    <w:rsid w:val="00086FD2"/>
    <w:rsid w:val="00087962"/>
    <w:rsid w:val="00091F07"/>
    <w:rsid w:val="00096762"/>
    <w:rsid w:val="000A454A"/>
    <w:rsid w:val="000A5719"/>
    <w:rsid w:val="000A71B2"/>
    <w:rsid w:val="000B0C32"/>
    <w:rsid w:val="000B18C6"/>
    <w:rsid w:val="000B1DEB"/>
    <w:rsid w:val="000B2435"/>
    <w:rsid w:val="000B4B12"/>
    <w:rsid w:val="000B6E12"/>
    <w:rsid w:val="000C0BC2"/>
    <w:rsid w:val="000C3812"/>
    <w:rsid w:val="000C486F"/>
    <w:rsid w:val="000D1417"/>
    <w:rsid w:val="000D2A36"/>
    <w:rsid w:val="000D2A85"/>
    <w:rsid w:val="000D39E0"/>
    <w:rsid w:val="000D3EEF"/>
    <w:rsid w:val="000D5156"/>
    <w:rsid w:val="000E4C52"/>
    <w:rsid w:val="000E5F21"/>
    <w:rsid w:val="000E7640"/>
    <w:rsid w:val="000F3C5C"/>
    <w:rsid w:val="000F43F8"/>
    <w:rsid w:val="000F4410"/>
    <w:rsid w:val="0010054F"/>
    <w:rsid w:val="00101CDF"/>
    <w:rsid w:val="001063D9"/>
    <w:rsid w:val="0011591D"/>
    <w:rsid w:val="00117490"/>
    <w:rsid w:val="001219AB"/>
    <w:rsid w:val="001238B8"/>
    <w:rsid w:val="00124DD7"/>
    <w:rsid w:val="00124EEF"/>
    <w:rsid w:val="00125967"/>
    <w:rsid w:val="00125CF2"/>
    <w:rsid w:val="00126D84"/>
    <w:rsid w:val="001270B5"/>
    <w:rsid w:val="00130CC7"/>
    <w:rsid w:val="00133922"/>
    <w:rsid w:val="0013447C"/>
    <w:rsid w:val="0013691B"/>
    <w:rsid w:val="001371BA"/>
    <w:rsid w:val="00137543"/>
    <w:rsid w:val="00143777"/>
    <w:rsid w:val="001508E6"/>
    <w:rsid w:val="00156F13"/>
    <w:rsid w:val="00163A07"/>
    <w:rsid w:val="00164683"/>
    <w:rsid w:val="0016487C"/>
    <w:rsid w:val="00164FB1"/>
    <w:rsid w:val="0016563C"/>
    <w:rsid w:val="00167DCC"/>
    <w:rsid w:val="001833AB"/>
    <w:rsid w:val="001874C0"/>
    <w:rsid w:val="00187FB5"/>
    <w:rsid w:val="00192C38"/>
    <w:rsid w:val="00197006"/>
    <w:rsid w:val="00197792"/>
    <w:rsid w:val="001A08C0"/>
    <w:rsid w:val="001A268E"/>
    <w:rsid w:val="001A506F"/>
    <w:rsid w:val="001A77B8"/>
    <w:rsid w:val="001A7C0D"/>
    <w:rsid w:val="001B2180"/>
    <w:rsid w:val="001B2731"/>
    <w:rsid w:val="001B38FE"/>
    <w:rsid w:val="001B75E2"/>
    <w:rsid w:val="001C4AF1"/>
    <w:rsid w:val="001C4FE0"/>
    <w:rsid w:val="001C5618"/>
    <w:rsid w:val="001D0153"/>
    <w:rsid w:val="001D2809"/>
    <w:rsid w:val="001D3892"/>
    <w:rsid w:val="001D658C"/>
    <w:rsid w:val="001D6C09"/>
    <w:rsid w:val="001D7AF3"/>
    <w:rsid w:val="001E1DBA"/>
    <w:rsid w:val="001E693A"/>
    <w:rsid w:val="001F2B24"/>
    <w:rsid w:val="001F4D25"/>
    <w:rsid w:val="002004A2"/>
    <w:rsid w:val="00203A49"/>
    <w:rsid w:val="002054A3"/>
    <w:rsid w:val="00205646"/>
    <w:rsid w:val="00205E41"/>
    <w:rsid w:val="0021029E"/>
    <w:rsid w:val="002119CA"/>
    <w:rsid w:val="002155E8"/>
    <w:rsid w:val="002161EF"/>
    <w:rsid w:val="00217A8D"/>
    <w:rsid w:val="002206DF"/>
    <w:rsid w:val="00220F4B"/>
    <w:rsid w:val="00221F09"/>
    <w:rsid w:val="00224C47"/>
    <w:rsid w:val="00226BA9"/>
    <w:rsid w:val="002341BE"/>
    <w:rsid w:val="00235956"/>
    <w:rsid w:val="0024119B"/>
    <w:rsid w:val="00241606"/>
    <w:rsid w:val="00244662"/>
    <w:rsid w:val="00247D1A"/>
    <w:rsid w:val="00251FB6"/>
    <w:rsid w:val="0025723F"/>
    <w:rsid w:val="0025759A"/>
    <w:rsid w:val="00260EAD"/>
    <w:rsid w:val="00262701"/>
    <w:rsid w:val="00262F3C"/>
    <w:rsid w:val="0026484D"/>
    <w:rsid w:val="00267720"/>
    <w:rsid w:val="00273BD1"/>
    <w:rsid w:val="00276304"/>
    <w:rsid w:val="00280E2E"/>
    <w:rsid w:val="00283149"/>
    <w:rsid w:val="00284566"/>
    <w:rsid w:val="00290D1D"/>
    <w:rsid w:val="0029608F"/>
    <w:rsid w:val="00296E9F"/>
    <w:rsid w:val="002A3D02"/>
    <w:rsid w:val="002A4DBC"/>
    <w:rsid w:val="002A67F8"/>
    <w:rsid w:val="002B1B38"/>
    <w:rsid w:val="002B5AA2"/>
    <w:rsid w:val="002C0888"/>
    <w:rsid w:val="002C1189"/>
    <w:rsid w:val="002C1AF4"/>
    <w:rsid w:val="002C5026"/>
    <w:rsid w:val="002C6C2A"/>
    <w:rsid w:val="002C72C2"/>
    <w:rsid w:val="002D271D"/>
    <w:rsid w:val="002D56F0"/>
    <w:rsid w:val="002E0F32"/>
    <w:rsid w:val="002E19BA"/>
    <w:rsid w:val="002E321F"/>
    <w:rsid w:val="002E33B7"/>
    <w:rsid w:val="002E3592"/>
    <w:rsid w:val="002E4B4C"/>
    <w:rsid w:val="002F4C08"/>
    <w:rsid w:val="00300D0C"/>
    <w:rsid w:val="003047B7"/>
    <w:rsid w:val="00307C3F"/>
    <w:rsid w:val="003119B1"/>
    <w:rsid w:val="003162DB"/>
    <w:rsid w:val="003208B5"/>
    <w:rsid w:val="00322222"/>
    <w:rsid w:val="00325526"/>
    <w:rsid w:val="00326846"/>
    <w:rsid w:val="003320E0"/>
    <w:rsid w:val="00332AE2"/>
    <w:rsid w:val="003334B4"/>
    <w:rsid w:val="0033356D"/>
    <w:rsid w:val="00336D49"/>
    <w:rsid w:val="00343B06"/>
    <w:rsid w:val="00347ED6"/>
    <w:rsid w:val="0035084F"/>
    <w:rsid w:val="0036542F"/>
    <w:rsid w:val="00373A3E"/>
    <w:rsid w:val="00373CCE"/>
    <w:rsid w:val="00382D3D"/>
    <w:rsid w:val="00385D36"/>
    <w:rsid w:val="00387E63"/>
    <w:rsid w:val="00390C96"/>
    <w:rsid w:val="00394D30"/>
    <w:rsid w:val="003A1197"/>
    <w:rsid w:val="003A3326"/>
    <w:rsid w:val="003A4262"/>
    <w:rsid w:val="003A5657"/>
    <w:rsid w:val="003B5118"/>
    <w:rsid w:val="003C32B6"/>
    <w:rsid w:val="003C4C8A"/>
    <w:rsid w:val="003C61E3"/>
    <w:rsid w:val="003C6C81"/>
    <w:rsid w:val="003C7D09"/>
    <w:rsid w:val="003D1CFD"/>
    <w:rsid w:val="003D2C59"/>
    <w:rsid w:val="003D3CA4"/>
    <w:rsid w:val="003E1B70"/>
    <w:rsid w:val="003E4C59"/>
    <w:rsid w:val="003F08DE"/>
    <w:rsid w:val="003F2F3E"/>
    <w:rsid w:val="003F45A4"/>
    <w:rsid w:val="003F69CB"/>
    <w:rsid w:val="004028CC"/>
    <w:rsid w:val="00403DBB"/>
    <w:rsid w:val="00411680"/>
    <w:rsid w:val="00411737"/>
    <w:rsid w:val="004121EE"/>
    <w:rsid w:val="00417937"/>
    <w:rsid w:val="00422389"/>
    <w:rsid w:val="0042735E"/>
    <w:rsid w:val="00427D67"/>
    <w:rsid w:val="004309E3"/>
    <w:rsid w:val="00432009"/>
    <w:rsid w:val="004401C8"/>
    <w:rsid w:val="004408BB"/>
    <w:rsid w:val="004444A8"/>
    <w:rsid w:val="00453C12"/>
    <w:rsid w:val="004556EC"/>
    <w:rsid w:val="0046104F"/>
    <w:rsid w:val="00461113"/>
    <w:rsid w:val="00466DA2"/>
    <w:rsid w:val="00484CB1"/>
    <w:rsid w:val="00487E99"/>
    <w:rsid w:val="00490D91"/>
    <w:rsid w:val="00493369"/>
    <w:rsid w:val="004971A9"/>
    <w:rsid w:val="004A0DAE"/>
    <w:rsid w:val="004A0E41"/>
    <w:rsid w:val="004A53B9"/>
    <w:rsid w:val="004A5D1E"/>
    <w:rsid w:val="004A5DE8"/>
    <w:rsid w:val="004B4E7F"/>
    <w:rsid w:val="004B5BDB"/>
    <w:rsid w:val="004B61EC"/>
    <w:rsid w:val="004B6299"/>
    <w:rsid w:val="004C0A6F"/>
    <w:rsid w:val="004D384C"/>
    <w:rsid w:val="004E141C"/>
    <w:rsid w:val="004E260F"/>
    <w:rsid w:val="004E2CE1"/>
    <w:rsid w:val="004E4A5E"/>
    <w:rsid w:val="004F0BF5"/>
    <w:rsid w:val="004F45D8"/>
    <w:rsid w:val="004F4C17"/>
    <w:rsid w:val="004F4C1C"/>
    <w:rsid w:val="004F6BEB"/>
    <w:rsid w:val="00504672"/>
    <w:rsid w:val="005110B9"/>
    <w:rsid w:val="005114C6"/>
    <w:rsid w:val="00512AB7"/>
    <w:rsid w:val="00513AD4"/>
    <w:rsid w:val="005153D6"/>
    <w:rsid w:val="005162AB"/>
    <w:rsid w:val="00524EF6"/>
    <w:rsid w:val="00526188"/>
    <w:rsid w:val="0052777E"/>
    <w:rsid w:val="00533191"/>
    <w:rsid w:val="00537B44"/>
    <w:rsid w:val="00541224"/>
    <w:rsid w:val="00542DDB"/>
    <w:rsid w:val="00547155"/>
    <w:rsid w:val="00561DA0"/>
    <w:rsid w:val="00567734"/>
    <w:rsid w:val="00567DE5"/>
    <w:rsid w:val="0057287D"/>
    <w:rsid w:val="00574016"/>
    <w:rsid w:val="00577244"/>
    <w:rsid w:val="00586D34"/>
    <w:rsid w:val="00587496"/>
    <w:rsid w:val="00593BFE"/>
    <w:rsid w:val="00595095"/>
    <w:rsid w:val="005A1F4D"/>
    <w:rsid w:val="005A28AF"/>
    <w:rsid w:val="005A37B0"/>
    <w:rsid w:val="005A3D7F"/>
    <w:rsid w:val="005A3DC3"/>
    <w:rsid w:val="005A53CC"/>
    <w:rsid w:val="005A7479"/>
    <w:rsid w:val="005A7517"/>
    <w:rsid w:val="005B03F0"/>
    <w:rsid w:val="005B0753"/>
    <w:rsid w:val="005B5645"/>
    <w:rsid w:val="005C2F3E"/>
    <w:rsid w:val="005C39C0"/>
    <w:rsid w:val="005D01DF"/>
    <w:rsid w:val="005D1817"/>
    <w:rsid w:val="005D2DB3"/>
    <w:rsid w:val="005D303F"/>
    <w:rsid w:val="005D3569"/>
    <w:rsid w:val="005E794C"/>
    <w:rsid w:val="005E7A9B"/>
    <w:rsid w:val="005F1A74"/>
    <w:rsid w:val="005F6BD6"/>
    <w:rsid w:val="006008FE"/>
    <w:rsid w:val="006023EE"/>
    <w:rsid w:val="00604331"/>
    <w:rsid w:val="0060688A"/>
    <w:rsid w:val="00613EF5"/>
    <w:rsid w:val="0061496B"/>
    <w:rsid w:val="00614BC2"/>
    <w:rsid w:val="00614C2F"/>
    <w:rsid w:val="00615056"/>
    <w:rsid w:val="00616E4C"/>
    <w:rsid w:val="00621730"/>
    <w:rsid w:val="00624372"/>
    <w:rsid w:val="006270D0"/>
    <w:rsid w:val="00630310"/>
    <w:rsid w:val="00636E12"/>
    <w:rsid w:val="00642813"/>
    <w:rsid w:val="00644A81"/>
    <w:rsid w:val="00646D1D"/>
    <w:rsid w:val="006539AE"/>
    <w:rsid w:val="006604B4"/>
    <w:rsid w:val="00666C6D"/>
    <w:rsid w:val="00681C74"/>
    <w:rsid w:val="00683AEA"/>
    <w:rsid w:val="00693184"/>
    <w:rsid w:val="006944E2"/>
    <w:rsid w:val="00694A30"/>
    <w:rsid w:val="006A2B18"/>
    <w:rsid w:val="006A2FE1"/>
    <w:rsid w:val="006A3095"/>
    <w:rsid w:val="006A3E7B"/>
    <w:rsid w:val="006A510A"/>
    <w:rsid w:val="006A5ED1"/>
    <w:rsid w:val="006A6E38"/>
    <w:rsid w:val="006B09CD"/>
    <w:rsid w:val="006B2A40"/>
    <w:rsid w:val="006B51D9"/>
    <w:rsid w:val="006C1A02"/>
    <w:rsid w:val="006C1EA9"/>
    <w:rsid w:val="006C2833"/>
    <w:rsid w:val="006C52ED"/>
    <w:rsid w:val="006C58B0"/>
    <w:rsid w:val="006C7628"/>
    <w:rsid w:val="006C76C1"/>
    <w:rsid w:val="006D1587"/>
    <w:rsid w:val="006D70BB"/>
    <w:rsid w:val="006E1A55"/>
    <w:rsid w:val="006E2221"/>
    <w:rsid w:val="006E4B3E"/>
    <w:rsid w:val="006E7DE3"/>
    <w:rsid w:val="006F4A6A"/>
    <w:rsid w:val="006F717B"/>
    <w:rsid w:val="006F7CF8"/>
    <w:rsid w:val="00705C12"/>
    <w:rsid w:val="007112E1"/>
    <w:rsid w:val="00722FED"/>
    <w:rsid w:val="007274BE"/>
    <w:rsid w:val="00736EBF"/>
    <w:rsid w:val="00740BA8"/>
    <w:rsid w:val="00741924"/>
    <w:rsid w:val="0075117D"/>
    <w:rsid w:val="007609D7"/>
    <w:rsid w:val="00766F4A"/>
    <w:rsid w:val="007721E1"/>
    <w:rsid w:val="00775630"/>
    <w:rsid w:val="0077653E"/>
    <w:rsid w:val="00780A03"/>
    <w:rsid w:val="007858EC"/>
    <w:rsid w:val="00797D98"/>
    <w:rsid w:val="007A2301"/>
    <w:rsid w:val="007A6310"/>
    <w:rsid w:val="007B2387"/>
    <w:rsid w:val="007B691C"/>
    <w:rsid w:val="007B7ABA"/>
    <w:rsid w:val="007C2518"/>
    <w:rsid w:val="007C5088"/>
    <w:rsid w:val="007C63C0"/>
    <w:rsid w:val="007C7B02"/>
    <w:rsid w:val="007D29D6"/>
    <w:rsid w:val="007D4A16"/>
    <w:rsid w:val="007D53BD"/>
    <w:rsid w:val="007D6DAB"/>
    <w:rsid w:val="007D780F"/>
    <w:rsid w:val="007E152E"/>
    <w:rsid w:val="007E37B4"/>
    <w:rsid w:val="007E4ABE"/>
    <w:rsid w:val="007E4C36"/>
    <w:rsid w:val="007E5CF1"/>
    <w:rsid w:val="007F1B40"/>
    <w:rsid w:val="007F2B74"/>
    <w:rsid w:val="007F6A52"/>
    <w:rsid w:val="007F733A"/>
    <w:rsid w:val="00800610"/>
    <w:rsid w:val="0080122B"/>
    <w:rsid w:val="00803AF4"/>
    <w:rsid w:val="008121E9"/>
    <w:rsid w:val="0081738B"/>
    <w:rsid w:val="008178F3"/>
    <w:rsid w:val="00822E16"/>
    <w:rsid w:val="00824C71"/>
    <w:rsid w:val="0083192B"/>
    <w:rsid w:val="0083256C"/>
    <w:rsid w:val="00833D65"/>
    <w:rsid w:val="00836D36"/>
    <w:rsid w:val="00845002"/>
    <w:rsid w:val="0084518E"/>
    <w:rsid w:val="00850707"/>
    <w:rsid w:val="008523BC"/>
    <w:rsid w:val="0085469C"/>
    <w:rsid w:val="0086108D"/>
    <w:rsid w:val="00861FEE"/>
    <w:rsid w:val="008620D7"/>
    <w:rsid w:val="00862FCA"/>
    <w:rsid w:val="00880425"/>
    <w:rsid w:val="0088428C"/>
    <w:rsid w:val="008851FD"/>
    <w:rsid w:val="00885D3E"/>
    <w:rsid w:val="0088608F"/>
    <w:rsid w:val="00886896"/>
    <w:rsid w:val="00887FBB"/>
    <w:rsid w:val="0089411A"/>
    <w:rsid w:val="008A06FB"/>
    <w:rsid w:val="008A6DAC"/>
    <w:rsid w:val="008A7D7E"/>
    <w:rsid w:val="008B47FA"/>
    <w:rsid w:val="008B50F3"/>
    <w:rsid w:val="008B692B"/>
    <w:rsid w:val="008C019A"/>
    <w:rsid w:val="008C073A"/>
    <w:rsid w:val="008C09DF"/>
    <w:rsid w:val="008C4D45"/>
    <w:rsid w:val="008C537D"/>
    <w:rsid w:val="008C53FA"/>
    <w:rsid w:val="008D0DF2"/>
    <w:rsid w:val="008D10C9"/>
    <w:rsid w:val="008D4056"/>
    <w:rsid w:val="008D419F"/>
    <w:rsid w:val="008D5932"/>
    <w:rsid w:val="008D5F56"/>
    <w:rsid w:val="008E06AA"/>
    <w:rsid w:val="008E1425"/>
    <w:rsid w:val="008E25E0"/>
    <w:rsid w:val="008E2DB1"/>
    <w:rsid w:val="008E3281"/>
    <w:rsid w:val="008E7B05"/>
    <w:rsid w:val="008F3E0F"/>
    <w:rsid w:val="008F4874"/>
    <w:rsid w:val="0090076C"/>
    <w:rsid w:val="009031CC"/>
    <w:rsid w:val="00903370"/>
    <w:rsid w:val="009059E8"/>
    <w:rsid w:val="009137AC"/>
    <w:rsid w:val="00922AD0"/>
    <w:rsid w:val="009236F4"/>
    <w:rsid w:val="009238DC"/>
    <w:rsid w:val="00925C06"/>
    <w:rsid w:val="009352B6"/>
    <w:rsid w:val="00942D14"/>
    <w:rsid w:val="00943DA3"/>
    <w:rsid w:val="009446E4"/>
    <w:rsid w:val="009459F0"/>
    <w:rsid w:val="00946C2A"/>
    <w:rsid w:val="00950CBF"/>
    <w:rsid w:val="00950E10"/>
    <w:rsid w:val="0095105F"/>
    <w:rsid w:val="009538CD"/>
    <w:rsid w:val="009542A1"/>
    <w:rsid w:val="00954D1C"/>
    <w:rsid w:val="00965740"/>
    <w:rsid w:val="00965D60"/>
    <w:rsid w:val="00977B31"/>
    <w:rsid w:val="00987A26"/>
    <w:rsid w:val="009914B1"/>
    <w:rsid w:val="00992E3E"/>
    <w:rsid w:val="009966C2"/>
    <w:rsid w:val="009966FC"/>
    <w:rsid w:val="009A3E02"/>
    <w:rsid w:val="009A54CA"/>
    <w:rsid w:val="009A6FFA"/>
    <w:rsid w:val="009A79C2"/>
    <w:rsid w:val="009B3AF5"/>
    <w:rsid w:val="009B65E9"/>
    <w:rsid w:val="009B6857"/>
    <w:rsid w:val="009B6962"/>
    <w:rsid w:val="009C1465"/>
    <w:rsid w:val="009C1787"/>
    <w:rsid w:val="009C2F36"/>
    <w:rsid w:val="009C309C"/>
    <w:rsid w:val="009C5805"/>
    <w:rsid w:val="009C741D"/>
    <w:rsid w:val="009D1181"/>
    <w:rsid w:val="009D3C95"/>
    <w:rsid w:val="009D5CBD"/>
    <w:rsid w:val="009D6443"/>
    <w:rsid w:val="009E1B56"/>
    <w:rsid w:val="009E22A2"/>
    <w:rsid w:val="009F4713"/>
    <w:rsid w:val="009F6E1D"/>
    <w:rsid w:val="009F7AD5"/>
    <w:rsid w:val="00A028F3"/>
    <w:rsid w:val="00A0551E"/>
    <w:rsid w:val="00A072AE"/>
    <w:rsid w:val="00A07D42"/>
    <w:rsid w:val="00A14A69"/>
    <w:rsid w:val="00A22D9F"/>
    <w:rsid w:val="00A269E4"/>
    <w:rsid w:val="00A27B71"/>
    <w:rsid w:val="00A30A40"/>
    <w:rsid w:val="00A326D5"/>
    <w:rsid w:val="00A34D15"/>
    <w:rsid w:val="00A353AD"/>
    <w:rsid w:val="00A450FD"/>
    <w:rsid w:val="00A5030F"/>
    <w:rsid w:val="00A51D28"/>
    <w:rsid w:val="00A51D6E"/>
    <w:rsid w:val="00A52CB0"/>
    <w:rsid w:val="00A54480"/>
    <w:rsid w:val="00A55DED"/>
    <w:rsid w:val="00A63CC8"/>
    <w:rsid w:val="00A64289"/>
    <w:rsid w:val="00A6513F"/>
    <w:rsid w:val="00A65DF0"/>
    <w:rsid w:val="00A66B6C"/>
    <w:rsid w:val="00A67B9E"/>
    <w:rsid w:val="00A70207"/>
    <w:rsid w:val="00A73E12"/>
    <w:rsid w:val="00A83135"/>
    <w:rsid w:val="00A8409C"/>
    <w:rsid w:val="00A86BCD"/>
    <w:rsid w:val="00A91A16"/>
    <w:rsid w:val="00A91ACA"/>
    <w:rsid w:val="00A928BF"/>
    <w:rsid w:val="00A954A8"/>
    <w:rsid w:val="00AA127B"/>
    <w:rsid w:val="00AA3CDB"/>
    <w:rsid w:val="00AB14F5"/>
    <w:rsid w:val="00AB6919"/>
    <w:rsid w:val="00AC1404"/>
    <w:rsid w:val="00AC319D"/>
    <w:rsid w:val="00AC48E4"/>
    <w:rsid w:val="00AD1876"/>
    <w:rsid w:val="00AD4A0D"/>
    <w:rsid w:val="00AD5B6B"/>
    <w:rsid w:val="00AD6AD6"/>
    <w:rsid w:val="00AE22C1"/>
    <w:rsid w:val="00AE2849"/>
    <w:rsid w:val="00AE4B4C"/>
    <w:rsid w:val="00AF663A"/>
    <w:rsid w:val="00B00082"/>
    <w:rsid w:val="00B05E43"/>
    <w:rsid w:val="00B10991"/>
    <w:rsid w:val="00B120C0"/>
    <w:rsid w:val="00B25D19"/>
    <w:rsid w:val="00B30768"/>
    <w:rsid w:val="00B32EA2"/>
    <w:rsid w:val="00B42CA7"/>
    <w:rsid w:val="00B43172"/>
    <w:rsid w:val="00B46FD3"/>
    <w:rsid w:val="00B47487"/>
    <w:rsid w:val="00B500B8"/>
    <w:rsid w:val="00B52430"/>
    <w:rsid w:val="00B53595"/>
    <w:rsid w:val="00B57E10"/>
    <w:rsid w:val="00B60330"/>
    <w:rsid w:val="00B60822"/>
    <w:rsid w:val="00B639BA"/>
    <w:rsid w:val="00B66B6A"/>
    <w:rsid w:val="00B70850"/>
    <w:rsid w:val="00B7177A"/>
    <w:rsid w:val="00B72491"/>
    <w:rsid w:val="00B77F22"/>
    <w:rsid w:val="00B85724"/>
    <w:rsid w:val="00B86C13"/>
    <w:rsid w:val="00B902F1"/>
    <w:rsid w:val="00B915D0"/>
    <w:rsid w:val="00B9638F"/>
    <w:rsid w:val="00BA0E4F"/>
    <w:rsid w:val="00BA25E1"/>
    <w:rsid w:val="00BA3B45"/>
    <w:rsid w:val="00BA5CEF"/>
    <w:rsid w:val="00BA64B2"/>
    <w:rsid w:val="00BB0EFE"/>
    <w:rsid w:val="00BB515C"/>
    <w:rsid w:val="00BB5A21"/>
    <w:rsid w:val="00BC06D7"/>
    <w:rsid w:val="00BC0C30"/>
    <w:rsid w:val="00BD2FD4"/>
    <w:rsid w:val="00BD305A"/>
    <w:rsid w:val="00BD30F0"/>
    <w:rsid w:val="00BD3DD8"/>
    <w:rsid w:val="00BD4C9E"/>
    <w:rsid w:val="00BE12B4"/>
    <w:rsid w:val="00BE1479"/>
    <w:rsid w:val="00BE410D"/>
    <w:rsid w:val="00BF0681"/>
    <w:rsid w:val="00BF3F38"/>
    <w:rsid w:val="00C02316"/>
    <w:rsid w:val="00C14867"/>
    <w:rsid w:val="00C15FCE"/>
    <w:rsid w:val="00C1630A"/>
    <w:rsid w:val="00C16C6A"/>
    <w:rsid w:val="00C20846"/>
    <w:rsid w:val="00C45EA6"/>
    <w:rsid w:val="00C463FE"/>
    <w:rsid w:val="00C46A0F"/>
    <w:rsid w:val="00C4763F"/>
    <w:rsid w:val="00C532BA"/>
    <w:rsid w:val="00C55BEF"/>
    <w:rsid w:val="00C5748E"/>
    <w:rsid w:val="00C6127B"/>
    <w:rsid w:val="00C64007"/>
    <w:rsid w:val="00C64F6C"/>
    <w:rsid w:val="00C65310"/>
    <w:rsid w:val="00C721AB"/>
    <w:rsid w:val="00C7278F"/>
    <w:rsid w:val="00C75AD8"/>
    <w:rsid w:val="00C7767B"/>
    <w:rsid w:val="00C80511"/>
    <w:rsid w:val="00C83E99"/>
    <w:rsid w:val="00C87288"/>
    <w:rsid w:val="00C9209B"/>
    <w:rsid w:val="00C963F5"/>
    <w:rsid w:val="00CB4D03"/>
    <w:rsid w:val="00CC0F0E"/>
    <w:rsid w:val="00CC1A12"/>
    <w:rsid w:val="00CC41CF"/>
    <w:rsid w:val="00CC55E8"/>
    <w:rsid w:val="00CD1454"/>
    <w:rsid w:val="00CD2A70"/>
    <w:rsid w:val="00CD3CEC"/>
    <w:rsid w:val="00CD626D"/>
    <w:rsid w:val="00CE25E4"/>
    <w:rsid w:val="00CE7285"/>
    <w:rsid w:val="00CE75AA"/>
    <w:rsid w:val="00CF3993"/>
    <w:rsid w:val="00CF4BA4"/>
    <w:rsid w:val="00D05D9E"/>
    <w:rsid w:val="00D063A6"/>
    <w:rsid w:val="00D06AF1"/>
    <w:rsid w:val="00D072B3"/>
    <w:rsid w:val="00D12D76"/>
    <w:rsid w:val="00D132B2"/>
    <w:rsid w:val="00D15A44"/>
    <w:rsid w:val="00D23DFA"/>
    <w:rsid w:val="00D2405D"/>
    <w:rsid w:val="00D2559F"/>
    <w:rsid w:val="00D26CA0"/>
    <w:rsid w:val="00D357B9"/>
    <w:rsid w:val="00D375D7"/>
    <w:rsid w:val="00D41DDF"/>
    <w:rsid w:val="00D42288"/>
    <w:rsid w:val="00D47B43"/>
    <w:rsid w:val="00D47EE1"/>
    <w:rsid w:val="00D52B4B"/>
    <w:rsid w:val="00D63DE8"/>
    <w:rsid w:val="00D7112A"/>
    <w:rsid w:val="00D73DEE"/>
    <w:rsid w:val="00D74DDA"/>
    <w:rsid w:val="00D76138"/>
    <w:rsid w:val="00D814D2"/>
    <w:rsid w:val="00D84889"/>
    <w:rsid w:val="00D862FD"/>
    <w:rsid w:val="00D944E8"/>
    <w:rsid w:val="00D96224"/>
    <w:rsid w:val="00DA1608"/>
    <w:rsid w:val="00DB44CA"/>
    <w:rsid w:val="00DB60C0"/>
    <w:rsid w:val="00DC3235"/>
    <w:rsid w:val="00DD030D"/>
    <w:rsid w:val="00DD1A07"/>
    <w:rsid w:val="00DD45CF"/>
    <w:rsid w:val="00DD497B"/>
    <w:rsid w:val="00DD5B00"/>
    <w:rsid w:val="00DE3958"/>
    <w:rsid w:val="00DF0A26"/>
    <w:rsid w:val="00DF1261"/>
    <w:rsid w:val="00DF26DB"/>
    <w:rsid w:val="00DF7544"/>
    <w:rsid w:val="00E0190D"/>
    <w:rsid w:val="00E039D4"/>
    <w:rsid w:val="00E06CA6"/>
    <w:rsid w:val="00E12F7F"/>
    <w:rsid w:val="00E13528"/>
    <w:rsid w:val="00E1404B"/>
    <w:rsid w:val="00E160B9"/>
    <w:rsid w:val="00E16C3B"/>
    <w:rsid w:val="00E17DF0"/>
    <w:rsid w:val="00E242B1"/>
    <w:rsid w:val="00E273E2"/>
    <w:rsid w:val="00E33B4B"/>
    <w:rsid w:val="00E400C9"/>
    <w:rsid w:val="00E41D7C"/>
    <w:rsid w:val="00E44197"/>
    <w:rsid w:val="00E448D4"/>
    <w:rsid w:val="00E47941"/>
    <w:rsid w:val="00E52C7C"/>
    <w:rsid w:val="00E604D9"/>
    <w:rsid w:val="00E62614"/>
    <w:rsid w:val="00E63798"/>
    <w:rsid w:val="00E67730"/>
    <w:rsid w:val="00E77267"/>
    <w:rsid w:val="00E91880"/>
    <w:rsid w:val="00E91EC0"/>
    <w:rsid w:val="00EA02B4"/>
    <w:rsid w:val="00EA077B"/>
    <w:rsid w:val="00EA151A"/>
    <w:rsid w:val="00EA1E7F"/>
    <w:rsid w:val="00EA2D2A"/>
    <w:rsid w:val="00EB04D4"/>
    <w:rsid w:val="00EB7E79"/>
    <w:rsid w:val="00EC0B85"/>
    <w:rsid w:val="00EC6B2D"/>
    <w:rsid w:val="00EE15EA"/>
    <w:rsid w:val="00EE4E66"/>
    <w:rsid w:val="00EE5414"/>
    <w:rsid w:val="00EE7EA1"/>
    <w:rsid w:val="00EF12BC"/>
    <w:rsid w:val="00EF15FC"/>
    <w:rsid w:val="00EF2A91"/>
    <w:rsid w:val="00EF70CB"/>
    <w:rsid w:val="00EF7FA6"/>
    <w:rsid w:val="00F02024"/>
    <w:rsid w:val="00F07361"/>
    <w:rsid w:val="00F10AD2"/>
    <w:rsid w:val="00F13CFB"/>
    <w:rsid w:val="00F2071C"/>
    <w:rsid w:val="00F21B8E"/>
    <w:rsid w:val="00F22C5A"/>
    <w:rsid w:val="00F26F09"/>
    <w:rsid w:val="00F33E86"/>
    <w:rsid w:val="00F36418"/>
    <w:rsid w:val="00F37CEE"/>
    <w:rsid w:val="00F41ADA"/>
    <w:rsid w:val="00F446E8"/>
    <w:rsid w:val="00F46C99"/>
    <w:rsid w:val="00F50461"/>
    <w:rsid w:val="00F52739"/>
    <w:rsid w:val="00F5684A"/>
    <w:rsid w:val="00F608C9"/>
    <w:rsid w:val="00F7036A"/>
    <w:rsid w:val="00F74B11"/>
    <w:rsid w:val="00F763B0"/>
    <w:rsid w:val="00F80F66"/>
    <w:rsid w:val="00F844A4"/>
    <w:rsid w:val="00F86D43"/>
    <w:rsid w:val="00F86E87"/>
    <w:rsid w:val="00F90BB4"/>
    <w:rsid w:val="00F92C45"/>
    <w:rsid w:val="00F947E1"/>
    <w:rsid w:val="00F95F9C"/>
    <w:rsid w:val="00FA599E"/>
    <w:rsid w:val="00FC5548"/>
    <w:rsid w:val="00FD06E0"/>
    <w:rsid w:val="00FD4299"/>
    <w:rsid w:val="00FD436A"/>
    <w:rsid w:val="00FF0BC0"/>
    <w:rsid w:val="00FF7E59"/>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89"/>
    <o:shapelayout v:ext="edit">
      <o:idmap v:ext="edit" data="1"/>
    </o:shapelayout>
  </w:shapeDefaults>
  <w:decimalSymbol w:val="."/>
  <w:listSeparator w:val=","/>
  <w15:docId w15:val="{8B0598DB-DD9C-46EB-BC2A-76477FCAAC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858EC"/>
    <w:pPr>
      <w:spacing w:after="0" w:line="240" w:lineRule="atLeast"/>
    </w:pPr>
    <w:rPr>
      <w:rFonts w:ascii="Verdana" w:hAnsi="Verdana"/>
      <w:sz w:val="18"/>
      <w:lang w:val="en-GB"/>
    </w:rPr>
  </w:style>
  <w:style w:type="paragraph" w:styleId="Heading1">
    <w:name w:val="heading 1"/>
    <w:basedOn w:val="Normal"/>
    <w:next w:val="Normal"/>
    <w:link w:val="Heading1Char"/>
    <w:uiPriority w:val="9"/>
    <w:qFormat/>
    <w:rsid w:val="007858EC"/>
    <w:pPr>
      <w:keepNext/>
      <w:keepLines/>
      <w:spacing w:before="240" w:line="276" w:lineRule="auto"/>
      <w:outlineLvl w:val="0"/>
    </w:pPr>
    <w:rPr>
      <w:rFonts w:eastAsiaTheme="majorEastAsia" w:cstheme="majorBidi"/>
      <w:b/>
      <w:bCs/>
      <w:sz w:val="22"/>
      <w:szCs w:val="28"/>
    </w:rPr>
  </w:style>
  <w:style w:type="paragraph" w:styleId="Heading2">
    <w:name w:val="heading 2"/>
    <w:basedOn w:val="Normal"/>
    <w:next w:val="Normal"/>
    <w:link w:val="Heading2Char"/>
    <w:uiPriority w:val="9"/>
    <w:unhideWhenUsed/>
    <w:qFormat/>
    <w:rsid w:val="007858EC"/>
    <w:pPr>
      <w:keepNext/>
      <w:keepLines/>
      <w:spacing w:before="120"/>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7858EC"/>
    <w:pPr>
      <w:keepNext/>
      <w:keepLines/>
      <w:spacing w:before="120"/>
      <w:outlineLvl w:val="2"/>
    </w:pPr>
    <w:rPr>
      <w:rFonts w:eastAsiaTheme="majorEastAsia" w:cstheme="majorBidi"/>
      <w:i/>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3256C"/>
    <w:pPr>
      <w:ind w:left="720"/>
      <w:contextualSpacing/>
    </w:pPr>
  </w:style>
  <w:style w:type="table" w:styleId="TableGrid">
    <w:name w:val="Table Grid"/>
    <w:basedOn w:val="TableNormal"/>
    <w:uiPriority w:val="39"/>
    <w:rsid w:val="00BA25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0B6E12"/>
    <w:pPr>
      <w:spacing w:after="0" w:line="240" w:lineRule="auto"/>
    </w:pPr>
  </w:style>
  <w:style w:type="paragraph" w:styleId="BalloonText">
    <w:name w:val="Balloon Text"/>
    <w:basedOn w:val="Normal"/>
    <w:link w:val="BalloonTextChar"/>
    <w:uiPriority w:val="99"/>
    <w:semiHidden/>
    <w:unhideWhenUsed/>
    <w:rsid w:val="000B6E12"/>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0B6E12"/>
    <w:rPr>
      <w:rFonts w:ascii="Segoe UI" w:hAnsi="Segoe UI" w:cs="Segoe UI"/>
      <w:sz w:val="18"/>
      <w:szCs w:val="18"/>
    </w:rPr>
  </w:style>
  <w:style w:type="paragraph" w:styleId="FootnoteText">
    <w:name w:val="footnote text"/>
    <w:basedOn w:val="Normal"/>
    <w:link w:val="FootnoteTextChar"/>
    <w:uiPriority w:val="99"/>
    <w:semiHidden/>
    <w:unhideWhenUsed/>
    <w:rsid w:val="008E7B05"/>
    <w:pPr>
      <w:spacing w:line="240" w:lineRule="auto"/>
    </w:pPr>
    <w:rPr>
      <w:sz w:val="20"/>
      <w:szCs w:val="20"/>
    </w:rPr>
  </w:style>
  <w:style w:type="character" w:customStyle="1" w:styleId="FootnoteTextChar">
    <w:name w:val="Footnote Text Char"/>
    <w:basedOn w:val="DefaultParagraphFont"/>
    <w:link w:val="FootnoteText"/>
    <w:uiPriority w:val="99"/>
    <w:semiHidden/>
    <w:rsid w:val="008E7B05"/>
    <w:rPr>
      <w:sz w:val="20"/>
      <w:szCs w:val="20"/>
    </w:rPr>
  </w:style>
  <w:style w:type="character" w:styleId="FootnoteReference">
    <w:name w:val="footnote reference"/>
    <w:basedOn w:val="DefaultParagraphFont"/>
    <w:uiPriority w:val="99"/>
    <w:semiHidden/>
    <w:unhideWhenUsed/>
    <w:rsid w:val="008E7B05"/>
    <w:rPr>
      <w:vertAlign w:val="superscript"/>
    </w:rPr>
  </w:style>
  <w:style w:type="paragraph" w:styleId="Caption">
    <w:name w:val="caption"/>
    <w:basedOn w:val="Normal"/>
    <w:next w:val="Normal"/>
    <w:uiPriority w:val="35"/>
    <w:unhideWhenUsed/>
    <w:qFormat/>
    <w:rsid w:val="00AB6919"/>
    <w:pPr>
      <w:spacing w:line="240" w:lineRule="auto"/>
    </w:pPr>
    <w:rPr>
      <w:b/>
      <w:i/>
      <w:iCs/>
      <w:sz w:val="16"/>
      <w:szCs w:val="18"/>
    </w:rPr>
  </w:style>
  <w:style w:type="paragraph" w:styleId="CommentText">
    <w:name w:val="annotation text"/>
    <w:basedOn w:val="Normal"/>
    <w:link w:val="CommentTextChar"/>
    <w:uiPriority w:val="99"/>
    <w:unhideWhenUsed/>
    <w:rsid w:val="007F733A"/>
    <w:pPr>
      <w:spacing w:line="240" w:lineRule="auto"/>
    </w:pPr>
    <w:rPr>
      <w:sz w:val="20"/>
      <w:szCs w:val="20"/>
    </w:rPr>
  </w:style>
  <w:style w:type="character" w:customStyle="1" w:styleId="CommentTextChar">
    <w:name w:val="Comment Text Char"/>
    <w:basedOn w:val="DefaultParagraphFont"/>
    <w:link w:val="CommentText"/>
    <w:uiPriority w:val="99"/>
    <w:rsid w:val="007F733A"/>
    <w:rPr>
      <w:sz w:val="20"/>
      <w:szCs w:val="20"/>
    </w:rPr>
  </w:style>
  <w:style w:type="character" w:customStyle="1" w:styleId="Heading1Char">
    <w:name w:val="Heading 1 Char"/>
    <w:basedOn w:val="DefaultParagraphFont"/>
    <w:link w:val="Heading1"/>
    <w:uiPriority w:val="9"/>
    <w:rsid w:val="007858EC"/>
    <w:rPr>
      <w:rFonts w:ascii="Verdana" w:eastAsiaTheme="majorEastAsia" w:hAnsi="Verdana" w:cstheme="majorBidi"/>
      <w:b/>
      <w:bCs/>
      <w:szCs w:val="28"/>
      <w:lang w:val="en-GB"/>
    </w:rPr>
  </w:style>
  <w:style w:type="paragraph" w:styleId="Header">
    <w:name w:val="header"/>
    <w:basedOn w:val="Normal"/>
    <w:link w:val="HeaderChar"/>
    <w:uiPriority w:val="99"/>
    <w:unhideWhenUsed/>
    <w:rsid w:val="008E06AA"/>
    <w:pPr>
      <w:tabs>
        <w:tab w:val="center" w:pos="4513"/>
        <w:tab w:val="right" w:pos="9026"/>
      </w:tabs>
      <w:spacing w:line="240" w:lineRule="auto"/>
    </w:pPr>
  </w:style>
  <w:style w:type="character" w:customStyle="1" w:styleId="HeaderChar">
    <w:name w:val="Header Char"/>
    <w:basedOn w:val="DefaultParagraphFont"/>
    <w:link w:val="Header"/>
    <w:uiPriority w:val="99"/>
    <w:rsid w:val="008E06AA"/>
  </w:style>
  <w:style w:type="paragraph" w:styleId="Footer">
    <w:name w:val="footer"/>
    <w:basedOn w:val="Normal"/>
    <w:link w:val="FooterChar"/>
    <w:uiPriority w:val="99"/>
    <w:unhideWhenUsed/>
    <w:rsid w:val="008E06AA"/>
    <w:pPr>
      <w:tabs>
        <w:tab w:val="center" w:pos="4513"/>
        <w:tab w:val="right" w:pos="9026"/>
      </w:tabs>
      <w:spacing w:line="240" w:lineRule="auto"/>
    </w:pPr>
  </w:style>
  <w:style w:type="character" w:customStyle="1" w:styleId="FooterChar">
    <w:name w:val="Footer Char"/>
    <w:basedOn w:val="DefaultParagraphFont"/>
    <w:link w:val="Footer"/>
    <w:uiPriority w:val="99"/>
    <w:rsid w:val="008E06AA"/>
  </w:style>
  <w:style w:type="character" w:styleId="Hyperlink">
    <w:name w:val="Hyperlink"/>
    <w:basedOn w:val="DefaultParagraphFont"/>
    <w:uiPriority w:val="99"/>
    <w:unhideWhenUsed/>
    <w:rsid w:val="00BB515C"/>
    <w:rPr>
      <w:color w:val="0000FF"/>
      <w:u w:val="single"/>
    </w:rPr>
  </w:style>
  <w:style w:type="character" w:customStyle="1" w:styleId="Heading2Char">
    <w:name w:val="Heading 2 Char"/>
    <w:basedOn w:val="DefaultParagraphFont"/>
    <w:link w:val="Heading2"/>
    <w:uiPriority w:val="9"/>
    <w:rsid w:val="007858EC"/>
    <w:rPr>
      <w:rFonts w:ascii="Verdana" w:eastAsiaTheme="majorEastAsia" w:hAnsi="Verdana" w:cstheme="majorBidi"/>
      <w:b/>
      <w:sz w:val="18"/>
      <w:szCs w:val="26"/>
      <w:lang w:val="en-GB"/>
    </w:rPr>
  </w:style>
  <w:style w:type="character" w:customStyle="1" w:styleId="Heading3Char">
    <w:name w:val="Heading 3 Char"/>
    <w:basedOn w:val="DefaultParagraphFont"/>
    <w:link w:val="Heading3"/>
    <w:uiPriority w:val="9"/>
    <w:rsid w:val="007858EC"/>
    <w:rPr>
      <w:rFonts w:ascii="Verdana" w:eastAsiaTheme="majorEastAsia" w:hAnsi="Verdana" w:cstheme="majorBidi"/>
      <w:i/>
      <w:sz w:val="18"/>
      <w:szCs w:val="24"/>
      <w:lang w:val="en-GB"/>
    </w:rPr>
  </w:style>
  <w:style w:type="paragraph" w:styleId="TOCHeading">
    <w:name w:val="TOC Heading"/>
    <w:basedOn w:val="Heading1"/>
    <w:next w:val="Normal"/>
    <w:uiPriority w:val="39"/>
    <w:unhideWhenUsed/>
    <w:qFormat/>
    <w:rsid w:val="00B60330"/>
    <w:pPr>
      <w:spacing w:line="259" w:lineRule="auto"/>
      <w:outlineLvl w:val="9"/>
    </w:pPr>
    <w:rPr>
      <w:b w:val="0"/>
      <w:bCs w:val="0"/>
      <w:sz w:val="32"/>
      <w:szCs w:val="32"/>
      <w:lang w:val="en-US"/>
    </w:rPr>
  </w:style>
  <w:style w:type="paragraph" w:styleId="TOC1">
    <w:name w:val="toc 1"/>
    <w:basedOn w:val="Normal"/>
    <w:next w:val="Normal"/>
    <w:autoRedefine/>
    <w:uiPriority w:val="39"/>
    <w:unhideWhenUsed/>
    <w:rsid w:val="00B60330"/>
    <w:pPr>
      <w:spacing w:after="100"/>
    </w:pPr>
  </w:style>
  <w:style w:type="paragraph" w:styleId="TOC2">
    <w:name w:val="toc 2"/>
    <w:basedOn w:val="Normal"/>
    <w:next w:val="Normal"/>
    <w:autoRedefine/>
    <w:uiPriority w:val="39"/>
    <w:unhideWhenUsed/>
    <w:rsid w:val="00B60330"/>
    <w:pPr>
      <w:spacing w:after="100"/>
      <w:ind w:left="220"/>
    </w:pPr>
  </w:style>
  <w:style w:type="paragraph" w:styleId="TOC3">
    <w:name w:val="toc 3"/>
    <w:basedOn w:val="Normal"/>
    <w:next w:val="Normal"/>
    <w:autoRedefine/>
    <w:uiPriority w:val="39"/>
    <w:unhideWhenUsed/>
    <w:rsid w:val="00B60330"/>
    <w:pPr>
      <w:spacing w:after="100"/>
      <w:ind w:left="440"/>
    </w:pPr>
  </w:style>
  <w:style w:type="character" w:styleId="CommentReference">
    <w:name w:val="annotation reference"/>
    <w:basedOn w:val="DefaultParagraphFont"/>
    <w:uiPriority w:val="99"/>
    <w:semiHidden/>
    <w:unhideWhenUsed/>
    <w:rsid w:val="00BC0C30"/>
    <w:rPr>
      <w:sz w:val="16"/>
      <w:szCs w:val="16"/>
    </w:rPr>
  </w:style>
  <w:style w:type="paragraph" w:styleId="CommentSubject">
    <w:name w:val="annotation subject"/>
    <w:basedOn w:val="CommentText"/>
    <w:next w:val="CommentText"/>
    <w:link w:val="CommentSubjectChar"/>
    <w:uiPriority w:val="99"/>
    <w:semiHidden/>
    <w:unhideWhenUsed/>
    <w:rsid w:val="00BC0C30"/>
    <w:rPr>
      <w:b/>
      <w:bCs/>
    </w:rPr>
  </w:style>
  <w:style w:type="character" w:customStyle="1" w:styleId="CommentSubjectChar">
    <w:name w:val="Comment Subject Char"/>
    <w:basedOn w:val="CommentTextChar"/>
    <w:link w:val="CommentSubject"/>
    <w:uiPriority w:val="99"/>
    <w:semiHidden/>
    <w:rsid w:val="00BC0C30"/>
    <w:rPr>
      <w:b/>
      <w:bCs/>
      <w:sz w:val="20"/>
      <w:szCs w:val="20"/>
    </w:rPr>
  </w:style>
  <w:style w:type="character" w:styleId="FollowedHyperlink">
    <w:name w:val="FollowedHyperlink"/>
    <w:basedOn w:val="DefaultParagraphFont"/>
    <w:uiPriority w:val="99"/>
    <w:semiHidden/>
    <w:unhideWhenUsed/>
    <w:rsid w:val="00512AB7"/>
    <w:rPr>
      <w:color w:val="954F72" w:themeColor="followedHyperlink"/>
      <w:u w:val="single"/>
    </w:rPr>
  </w:style>
  <w:style w:type="character" w:styleId="PageNumber">
    <w:name w:val="page number"/>
    <w:basedOn w:val="DefaultParagraphFont"/>
    <w:uiPriority w:val="99"/>
    <w:semiHidden/>
    <w:unhideWhenUsed/>
    <w:rsid w:val="00D8488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81393267">
      <w:bodyDiv w:val="1"/>
      <w:marLeft w:val="0"/>
      <w:marRight w:val="0"/>
      <w:marTop w:val="0"/>
      <w:marBottom w:val="0"/>
      <w:divBdr>
        <w:top w:val="none" w:sz="0" w:space="0" w:color="auto"/>
        <w:left w:val="none" w:sz="0" w:space="0" w:color="auto"/>
        <w:bottom w:val="none" w:sz="0" w:space="0" w:color="auto"/>
        <w:right w:val="none" w:sz="0" w:space="0" w:color="auto"/>
      </w:divBdr>
    </w:div>
    <w:div w:id="18310935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19.png"/><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7.jpeg"/><Relationship Id="rId25" Type="http://schemas.openxmlformats.org/officeDocument/2006/relationships/image" Target="media/image11.png"/><Relationship Id="rId33" Type="http://schemas.openxmlformats.org/officeDocument/2006/relationships/image" Target="media/image17.jpeg"/><Relationship Id="rId38" Type="http://schemas.openxmlformats.org/officeDocument/2006/relationships/image" Target="media/image21.png"/><Relationship Id="rId46" Type="http://schemas.openxmlformats.org/officeDocument/2006/relationships/theme" Target="theme/theme1.xml"/><Relationship Id="rId2" Type="http://schemas.openxmlformats.org/officeDocument/2006/relationships/numbering" Target="numbering.xml"/><Relationship Id="rId20" Type="http://schemas.openxmlformats.org/officeDocument/2006/relationships/image" Target="media/image10.png"/><Relationship Id="rId29" Type="http://schemas.openxmlformats.org/officeDocument/2006/relationships/image" Target="media/image15.jpeg"/><Relationship Id="rId41"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0.png"/><Relationship Id="rId40" Type="http://schemas.openxmlformats.org/officeDocument/2006/relationships/header" Target="header2.xml"/><Relationship Id="rId45" Type="http://schemas.openxmlformats.org/officeDocument/2006/relationships/fontTable" Target="fontTable.xml"/><Relationship Id="rId5" Type="http://schemas.openxmlformats.org/officeDocument/2006/relationships/webSettings" Target="webSettings.xml"/><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image" Target="media/image21.jpeg"/><Relationship Id="rId44" Type="http://schemas.openxmlformats.org/officeDocument/2006/relationships/footer" Target="footer6.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0.jpeg"/><Relationship Id="rId27" Type="http://schemas.openxmlformats.org/officeDocument/2006/relationships/image" Target="media/image12.png"/><Relationship Id="rId30" Type="http://schemas.openxmlformats.org/officeDocument/2006/relationships/image" Target="media/image16.jpeg"/><Relationship Id="rId35" Type="http://schemas.openxmlformats.org/officeDocument/2006/relationships/image" Target="media/image25.jpeg"/><Relationship Id="rId43" Type="http://schemas.openxmlformats.org/officeDocument/2006/relationships/footer" Target="footer5.xml"/></Relationships>
</file>

<file path=word/_rels/footnotes.xml.rels><?xml version="1.0" encoding="UTF-8" standalone="yes"?>
<Relationships xmlns="http://schemas.openxmlformats.org/package/2006/relationships"><Relationship Id="rId1" Type="http://schemas.openxmlformats.org/officeDocument/2006/relationships/hyperlink" Target="http://www.eatproject.org/docs/tanzania_seedCLIR.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6FBCED-6DF9-4E63-8F32-57E5DDE60A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83D60076</Template>
  <TotalTime>0</TotalTime>
  <Pages>40</Pages>
  <Words>12915</Words>
  <Characters>73616</Characters>
  <Application>Microsoft Office Word</Application>
  <DocSecurity>0</DocSecurity>
  <Lines>613</Lines>
  <Paragraphs>172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86359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Kleijn, Wouter</dc:creator>
  <cp:lastModifiedBy>Posthumus, Helena</cp:lastModifiedBy>
  <cp:revision>2</cp:revision>
  <cp:lastPrinted>2015-06-05T08:21:00Z</cp:lastPrinted>
  <dcterms:created xsi:type="dcterms:W3CDTF">2015-08-07T12:22:00Z</dcterms:created>
  <dcterms:modified xsi:type="dcterms:W3CDTF">2015-08-07T12:22:00Z</dcterms:modified>
</cp:coreProperties>
</file>